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581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D03F3F" w:rsidTr="00204581">
        <w:trPr>
          <w:jc w:val="center"/>
        </w:trPr>
        <w:tc>
          <w:tcPr>
            <w:tcW w:w="5812" w:type="dxa"/>
            <w:shd w:val="clear" w:color="auto" w:fill="auto"/>
          </w:tcPr>
          <w:p w:rsidR="00D03F3F" w:rsidRPr="007C2003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  <w:r w:rsidR="00303173">
              <w:rPr>
                <w:b/>
                <w:szCs w:val="28"/>
              </w:rPr>
              <w:t>E</w:t>
            </w:r>
            <w:r w:rsidR="00303173" w:rsidRPr="00695A26">
              <w:rPr>
                <w:b/>
                <w:szCs w:val="28"/>
              </w:rPr>
              <w:t>-</w:t>
            </w:r>
            <w:r w:rsidR="00303173">
              <w:rPr>
                <w:b/>
                <w:szCs w:val="28"/>
              </w:rPr>
              <w:t>202</w:t>
            </w:r>
            <w:r w:rsidR="00303173" w:rsidRPr="00695A26">
              <w:rPr>
                <w:b/>
                <w:szCs w:val="28"/>
              </w:rPr>
              <w:t>XN3</w:t>
            </w:r>
          </w:p>
        </w:tc>
      </w:tr>
      <w:tr w:rsidR="00D03F3F" w:rsidTr="00204581">
        <w:trPr>
          <w:jc w:val="center"/>
        </w:trPr>
        <w:tc>
          <w:tcPr>
            <w:tcW w:w="581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204581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303173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</w:t>
            </w:r>
            <w:r w:rsidRPr="00695A26">
              <w:rPr>
                <w:b/>
                <w:szCs w:val="28"/>
              </w:rPr>
              <w:t>-</w:t>
            </w:r>
            <w:r>
              <w:rPr>
                <w:b/>
                <w:szCs w:val="28"/>
              </w:rPr>
              <w:t>202</w:t>
            </w:r>
            <w:r w:rsidRPr="00695A26">
              <w:rPr>
                <w:b/>
                <w:szCs w:val="28"/>
              </w:rPr>
              <w:t>XN3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04581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E26670">
        <w:rPr>
          <w:sz w:val="22"/>
          <w:szCs w:val="22"/>
        </w:rPr>
        <w:t>2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526B3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Общие сведе</w:t>
        </w:r>
        <w:r w:rsidR="00526B37" w:rsidRPr="00526B37">
          <w:rPr>
            <w:rStyle w:val="ad"/>
            <w:noProof/>
            <w:sz w:val="22"/>
            <w:szCs w:val="22"/>
          </w:rPr>
          <w:t>н</w:t>
        </w:r>
        <w:r w:rsidR="00526B37" w:rsidRPr="00526B37">
          <w:rPr>
            <w:rStyle w:val="ad"/>
            <w:noProof/>
            <w:sz w:val="22"/>
            <w:szCs w:val="22"/>
          </w:rPr>
          <w:t>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3031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F427D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303173" w:rsidP="000115FD">
            <w:pPr>
              <w:jc w:val="center"/>
              <w:rPr>
                <w:sz w:val="22"/>
                <w:szCs w:val="22"/>
              </w:rPr>
            </w:pPr>
            <w:r w:rsidRPr="00303173">
              <w:rPr>
                <w:sz w:val="22"/>
                <w:szCs w:val="22"/>
              </w:rPr>
              <w:t>E-202XN3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303173" w:rsidP="000115FD">
            <w:pPr>
              <w:jc w:val="center"/>
              <w:rPr>
                <w:sz w:val="22"/>
                <w:szCs w:val="22"/>
              </w:rPr>
            </w:pPr>
            <w:r w:rsidRPr="00303173">
              <w:rPr>
                <w:sz w:val="22"/>
                <w:szCs w:val="22"/>
              </w:rPr>
              <w:t>E-202XN3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DE3ECC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нескольких труб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0115FD" w:rsidP="000115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0115FD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975" w:type="dxa"/>
            <w:vAlign w:val="center"/>
          </w:tcPr>
          <w:p w:rsidR="00200C8E" w:rsidRPr="0045441B" w:rsidRDefault="00D1422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303173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303173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8A1F66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8A1F66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6A6F59" w:rsidRDefault="0045441B" w:rsidP="0045441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hyperlink r:id="rId18" w:history="1"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6A6F59" w:rsidRPr="00F00BB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="006A6F59" w:rsidRPr="00F00BB9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6A6F59" w:rsidRPr="006A6F59" w:rsidRDefault="006A6F59" w:rsidP="0045441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8B1495" w:rsidRPr="00D60542" w:rsidTr="008B1495">
        <w:trPr>
          <w:jc w:val="center"/>
        </w:trPr>
        <w:tc>
          <w:tcPr>
            <w:tcW w:w="3225" w:type="dxa"/>
            <w:vAlign w:val="center"/>
          </w:tcPr>
          <w:p w:rsidR="008B1495" w:rsidRPr="00D60542" w:rsidRDefault="008B1495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693" w:type="dxa"/>
            <w:vAlign w:val="center"/>
          </w:tcPr>
          <w:p w:rsidR="008B1495" w:rsidRPr="00D60542" w:rsidRDefault="00F22A57" w:rsidP="00F84E72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Pr="00D60542" w:rsidRDefault="008B1495" w:rsidP="00F84E72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Трубный разветвитель</w:t>
            </w:r>
          </w:p>
        </w:tc>
      </w:tr>
      <w:tr w:rsidR="008B1495" w:rsidRPr="00D60542" w:rsidTr="008B1495">
        <w:trPr>
          <w:jc w:val="center"/>
        </w:trPr>
        <w:tc>
          <w:tcPr>
            <w:tcW w:w="3225" w:type="dxa"/>
            <w:vAlign w:val="center"/>
          </w:tcPr>
          <w:p w:rsidR="008B1495" w:rsidRPr="00D60542" w:rsidRDefault="008B1495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Система</w:t>
            </w:r>
          </w:p>
        </w:tc>
        <w:tc>
          <w:tcPr>
            <w:tcW w:w="2693" w:type="dxa"/>
            <w:vAlign w:val="center"/>
          </w:tcPr>
          <w:p w:rsidR="008B1495" w:rsidRPr="00D60542" w:rsidRDefault="00F22A57" w:rsidP="00F84E72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Pr="00D60542" w:rsidRDefault="00CB6BB4" w:rsidP="00F84E72">
            <w:pPr>
              <w:jc w:val="center"/>
              <w:rPr>
                <w:sz w:val="22"/>
                <w:szCs w:val="22"/>
                <w:lang w:val="en-US"/>
              </w:rPr>
            </w:pPr>
            <w:r w:rsidRPr="00D60542">
              <w:rPr>
                <w:sz w:val="22"/>
                <w:szCs w:val="22"/>
                <w:lang w:val="en-US"/>
              </w:rPr>
              <w:t>Set Free</w:t>
            </w:r>
          </w:p>
        </w:tc>
      </w:tr>
      <w:tr w:rsidR="00F84E72" w:rsidRPr="00D60542" w:rsidTr="00F84E72">
        <w:trPr>
          <w:jc w:val="center"/>
        </w:trPr>
        <w:tc>
          <w:tcPr>
            <w:tcW w:w="3225" w:type="dxa"/>
          </w:tcPr>
          <w:p w:rsidR="00F84E72" w:rsidRPr="00D60542" w:rsidRDefault="00F84E7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84E72" w:rsidRPr="00D60542" w:rsidRDefault="00F84E72" w:rsidP="00025E94">
            <w:pPr>
              <w:jc w:val="center"/>
              <w:rPr>
                <w:sz w:val="22"/>
                <w:szCs w:val="22"/>
                <w:lang w:val="en-US"/>
              </w:rPr>
            </w:pPr>
            <w:r w:rsidRPr="00D60542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84E72" w:rsidRPr="00D60542" w:rsidRDefault="00303173" w:rsidP="00025E94">
            <w:pPr>
              <w:jc w:val="center"/>
              <w:rPr>
                <w:sz w:val="22"/>
                <w:szCs w:val="22"/>
              </w:rPr>
            </w:pPr>
            <w:r w:rsidRPr="00303173">
              <w:rPr>
                <w:sz w:val="22"/>
                <w:szCs w:val="22"/>
              </w:rPr>
              <w:t>E-202XN3</w:t>
            </w:r>
          </w:p>
        </w:tc>
      </w:tr>
      <w:tr w:rsidR="00537062" w:rsidRPr="00D60542" w:rsidTr="00F84E72">
        <w:trPr>
          <w:trHeight w:val="241"/>
          <w:jc w:val="center"/>
        </w:trPr>
        <w:tc>
          <w:tcPr>
            <w:tcW w:w="3225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D60542" w:rsidRDefault="00F041C2" w:rsidP="006A6F59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  <w:lang w:val="en-US"/>
              </w:rPr>
              <w:t>1</w:t>
            </w:r>
            <w:r w:rsidR="00303173">
              <w:rPr>
                <w:sz w:val="22"/>
                <w:szCs w:val="22"/>
              </w:rPr>
              <w:t>,65</w:t>
            </w:r>
          </w:p>
        </w:tc>
      </w:tr>
      <w:tr w:rsidR="00537062" w:rsidRPr="00D60542" w:rsidTr="00F84E72">
        <w:trPr>
          <w:trHeight w:val="241"/>
          <w:jc w:val="center"/>
        </w:trPr>
        <w:tc>
          <w:tcPr>
            <w:tcW w:w="3225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D60542" w:rsidRDefault="00303173" w:rsidP="006A6F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2.20</w:t>
            </w:r>
          </w:p>
        </w:tc>
      </w:tr>
      <w:tr w:rsidR="007B131C" w:rsidRPr="00D60542" w:rsidTr="00F84E72">
        <w:trPr>
          <w:trHeight w:val="241"/>
          <w:jc w:val="center"/>
        </w:trPr>
        <w:tc>
          <w:tcPr>
            <w:tcW w:w="3225" w:type="dxa"/>
          </w:tcPr>
          <w:p w:rsidR="007B131C" w:rsidRPr="00D60542" w:rsidRDefault="007B131C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Размер упаковки (</w:t>
            </w:r>
            <w:proofErr w:type="spellStart"/>
            <w:r w:rsidRPr="00D60542">
              <w:rPr>
                <w:sz w:val="22"/>
                <w:szCs w:val="22"/>
              </w:rPr>
              <w:t>ШхГхВ</w:t>
            </w:r>
            <w:proofErr w:type="spellEnd"/>
            <w:r w:rsidRPr="00D60542">
              <w:rPr>
                <w:sz w:val="22"/>
                <w:szCs w:val="22"/>
              </w:rPr>
              <w:t>)</w:t>
            </w:r>
          </w:p>
        </w:tc>
        <w:tc>
          <w:tcPr>
            <w:tcW w:w="2693" w:type="dxa"/>
            <w:vAlign w:val="center"/>
          </w:tcPr>
          <w:p w:rsidR="007B131C" w:rsidRPr="00D60542" w:rsidRDefault="007B131C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Pr="00D60542" w:rsidRDefault="00204581" w:rsidP="002045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430</w:t>
            </w:r>
            <w:r w:rsidR="00F058D4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lang w:val="en-US"/>
              </w:rPr>
              <w:t>310</w:t>
            </w:r>
            <w:r>
              <w:rPr>
                <w:sz w:val="22"/>
                <w:szCs w:val="22"/>
              </w:rPr>
              <w:t>х110</w:t>
            </w:r>
            <w:bookmarkStart w:id="9" w:name="_GoBack"/>
            <w:bookmarkEnd w:id="9"/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7B131C" w:rsidRPr="007B131C" w:rsidRDefault="007B131C" w:rsidP="007B131C"/>
    <w:p w:rsidR="00303173" w:rsidRPr="0033409D" w:rsidRDefault="00303173" w:rsidP="00303173">
      <w:pPr>
        <w:ind w:firstLine="709"/>
        <w:contextualSpacing/>
        <w:jc w:val="both"/>
        <w:rPr>
          <w:sz w:val="22"/>
          <w:szCs w:val="22"/>
        </w:rPr>
      </w:pPr>
      <w:bookmarkStart w:id="12" w:name="_Ref75275209"/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303173" w:rsidRPr="009032FF" w:rsidRDefault="00303173" w:rsidP="00303173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695A26">
        <w:rPr>
          <w:rFonts w:ascii="Times New Roman" w:eastAsia="Times New Roman" w:hAnsi="Times New Roman" w:cs="Times New Roman"/>
          <w:sz w:val="22"/>
          <w:szCs w:val="22"/>
        </w:rPr>
        <w:t>E-</w:t>
      </w:r>
      <w:r>
        <w:rPr>
          <w:rFonts w:ascii="Times New Roman" w:eastAsia="Times New Roman" w:hAnsi="Times New Roman" w:cs="Times New Roman"/>
          <w:sz w:val="22"/>
          <w:szCs w:val="22"/>
        </w:rPr>
        <w:t>202</w:t>
      </w:r>
      <w:r w:rsidRPr="00695A26">
        <w:rPr>
          <w:rFonts w:ascii="Times New Roman" w:eastAsia="Times New Roman" w:hAnsi="Times New Roman" w:cs="Times New Roman"/>
          <w:sz w:val="22"/>
          <w:szCs w:val="22"/>
        </w:rPr>
        <w:t>XN3</w:t>
      </w:r>
      <w:r w:rsidRPr="007202A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на 2 выхода, который используется при монтаже нару</w:t>
      </w:r>
      <w:r>
        <w:rPr>
          <w:rFonts w:ascii="Times New Roman" w:eastAsia="Times New Roman" w:hAnsi="Times New Roman" w:cs="Times New Roman"/>
          <w:sz w:val="22"/>
          <w:szCs w:val="22"/>
        </w:rPr>
        <w:t>жных блоков трехтрубных систем HITACHI серии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00554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00554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Pr="00100554">
        <w:rPr>
          <w:rFonts w:ascii="Times New Roman" w:eastAsia="Times New Roman" w:hAnsi="Times New Roman" w:cs="Times New Roman"/>
          <w:sz w:val="22"/>
          <w:szCs w:val="22"/>
        </w:rPr>
        <w:t>. Производительность подключенных внутренних блоков при этом составляет от 1</w:t>
      </w:r>
      <w:r>
        <w:rPr>
          <w:rFonts w:ascii="Times New Roman" w:eastAsia="Times New Roman" w:hAnsi="Times New Roman" w:cs="Times New Roman"/>
          <w:sz w:val="22"/>
          <w:szCs w:val="22"/>
        </w:rPr>
        <w:t>8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>
        <w:rPr>
          <w:rFonts w:ascii="Times New Roman" w:eastAsia="Times New Roman" w:hAnsi="Times New Roman" w:cs="Times New Roman"/>
          <w:sz w:val="22"/>
          <w:szCs w:val="22"/>
        </w:rPr>
        <w:t>22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00554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Pr="00100554">
        <w:rPr>
          <w:rFonts w:ascii="Times New Roman" w:eastAsia="Times New Roman" w:hAnsi="Times New Roman" w:cs="Times New Roman"/>
          <w:sz w:val="22"/>
          <w:szCs w:val="22"/>
        </w:rPr>
        <w:t>.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p w:rsidR="00537062" w:rsidRPr="009032FF" w:rsidRDefault="00537062" w:rsidP="00537062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032FF">
        <w:rPr>
          <w:rFonts w:ascii="Times New Roman" w:eastAsia="Times New Roman" w:hAnsi="Times New Roman" w:cs="Times New Roman"/>
          <w:sz w:val="22"/>
          <w:szCs w:val="22"/>
        </w:rPr>
        <w:t>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C61BCA" w:rsidRDefault="00C61BCA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2257647" cy="186690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380" cy="186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E1023C" w:rsidRPr="000B7F96" w:rsidRDefault="00E1023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24621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246211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246212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Pr="00804B66" w:rsidRDefault="00025E94" w:rsidP="00303173">
      <w:pPr>
        <w:rPr>
          <w:noProof/>
          <w:sz w:val="22"/>
          <w:szCs w:val="22"/>
        </w:rPr>
      </w:pPr>
      <w:r w:rsidRPr="00CE3836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  </w:t>
      </w:r>
      <w:r w:rsidR="00303173" w:rsidRPr="00D2270E">
        <w:rPr>
          <w:noProof/>
        </w:rPr>
        <w:drawing>
          <wp:inline distT="0" distB="0" distL="0" distR="0">
            <wp:extent cx="5850890" cy="1412086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" t="44669" r="8153" b="16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412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246213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30317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Pr="005F0E24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03173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F0E24" w:rsidRDefault="00200C8E" w:rsidP="00200C8E">
      <w:pPr>
        <w:jc w:val="center"/>
        <w:rPr>
          <w:rFonts w:eastAsia="Arial Unicode MS"/>
          <w:b/>
          <w:bCs/>
          <w:sz w:val="16"/>
          <w:szCs w:val="16"/>
        </w:rPr>
      </w:pPr>
    </w:p>
    <w:tbl>
      <w:tblPr>
        <w:tblW w:w="9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5"/>
        <w:gridCol w:w="1497"/>
      </w:tblGrid>
      <w:tr w:rsidR="00200C8E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497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F0E2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5F0E24" w:rsidRPr="00025E94" w:rsidRDefault="005F0E2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Патрубок для газопровода</w:t>
            </w:r>
            <w:r w:rsidRPr="00C8352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5F0E24" w:rsidRPr="008D3281" w:rsidRDefault="005F0E24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с газопроводом</w:t>
            </w:r>
            <w:r w:rsidR="005F0E24">
              <w:rPr>
                <w:sz w:val="22"/>
                <w:szCs w:val="22"/>
              </w:rPr>
              <w:t xml:space="preserve"> </w:t>
            </w:r>
            <w:r w:rsidR="005F0E24"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5F0E2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5F0E24" w:rsidRPr="00025E94" w:rsidRDefault="005F0E2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Изоляционный материал </w:t>
            </w:r>
            <w:r w:rsidRPr="008D3281">
              <w:rPr>
                <w:sz w:val="22"/>
                <w:szCs w:val="22"/>
              </w:rPr>
              <w:t>для соединения с газопроводом</w:t>
            </w:r>
            <w:r w:rsidRPr="001419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высокого/низкого давления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5F0E24" w:rsidRPr="008D3281" w:rsidRDefault="005F0E24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газопровода</w:t>
            </w:r>
            <w:r w:rsidR="005F0E24">
              <w:rPr>
                <w:sz w:val="22"/>
                <w:szCs w:val="22"/>
              </w:rPr>
              <w:t xml:space="preserve"> </w:t>
            </w:r>
            <w:r w:rsidR="005F0E24"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5F0E2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5F0E24" w:rsidRPr="00025E94" w:rsidRDefault="005F0E2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8D3281">
              <w:rPr>
                <w:sz w:val="22"/>
                <w:szCs w:val="22"/>
              </w:rPr>
              <w:t xml:space="preserve"> для подключения газопровода</w:t>
            </w:r>
            <w:r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5F0E24" w:rsidRPr="008D3281" w:rsidRDefault="005F0E24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5F0E24">
        <w:trPr>
          <w:trHeight w:val="20"/>
          <w:tblHeader/>
          <w:jc w:val="center"/>
        </w:trPr>
        <w:tc>
          <w:tcPr>
            <w:tcW w:w="7655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Лента</w:t>
            </w:r>
          </w:p>
        </w:tc>
        <w:tc>
          <w:tcPr>
            <w:tcW w:w="1497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2</w:t>
            </w:r>
          </w:p>
        </w:tc>
      </w:tr>
    </w:tbl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524621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</w:t>
      </w:r>
      <w:r w:rsidR="00085826">
        <w:rPr>
          <w:sz w:val="22"/>
          <w:szCs w:val="22"/>
        </w:rPr>
        <w:t>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0043A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E-202</w:t>
            </w:r>
            <w:r>
              <w:rPr>
                <w:b/>
                <w:sz w:val="22"/>
                <w:szCs w:val="22"/>
                <w:lang w:val="en-US"/>
              </w:rPr>
              <w:t>X</w:t>
            </w:r>
            <w:r w:rsidR="00C61BCA" w:rsidRPr="00C61BCA">
              <w:rPr>
                <w:b/>
                <w:sz w:val="22"/>
                <w:szCs w:val="22"/>
              </w:rPr>
              <w:t>N3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8F0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30317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0043A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E-202</w:t>
            </w:r>
            <w:r>
              <w:rPr>
                <w:b/>
                <w:sz w:val="22"/>
                <w:szCs w:val="22"/>
                <w:lang w:val="en-US"/>
              </w:rPr>
              <w:t>X</w:t>
            </w:r>
            <w:r w:rsidRPr="00C61BCA">
              <w:rPr>
                <w:b/>
                <w:sz w:val="22"/>
                <w:szCs w:val="22"/>
              </w:rPr>
              <w:t>N3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61BCA" w:rsidRDefault="00C61BC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173" w:rsidRDefault="00303173">
      <w:r>
        <w:separator/>
      </w:r>
    </w:p>
  </w:endnote>
  <w:endnote w:type="continuationSeparator" w:id="0">
    <w:p w:rsidR="00303173" w:rsidRDefault="0030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3" w:rsidRDefault="0030317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03173" w:rsidRDefault="0030317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3" w:rsidRDefault="0030317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03173" w:rsidRDefault="0030317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03173" w:rsidRDefault="0030317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03173" w:rsidRDefault="0030317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3" w:rsidRDefault="0030317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3" w:rsidRDefault="0030317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48FA2D6" wp14:editId="6566A7E8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Pr="00D35EE4" w:rsidRDefault="0030317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0317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E-202XN3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03173" w:rsidRPr="00B7687E" w:rsidRDefault="0030317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Pr="00ED1531" w:rsidRDefault="0030317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458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Pr="00ED1531" w:rsidRDefault="0030317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03173" w:rsidRPr="000115FD" w:rsidRDefault="0030317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03173" w:rsidRPr="00927339" w:rsidRDefault="0030317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303173" w:rsidRDefault="0030317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303173" w:rsidRPr="00303173" w:rsidRDefault="0030317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03173">
                                <w:rPr>
                                  <w:b/>
                                  <w:sz w:val="22"/>
                                  <w:szCs w:val="22"/>
                                </w:rPr>
                                <w:t>E-202XN3</w:t>
                              </w:r>
                            </w:p>
                            <w:p w:rsidR="00303173" w:rsidRPr="00AF301F" w:rsidRDefault="0030317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03173" w:rsidRPr="00613EFB" w:rsidRDefault="0030317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03173" w:rsidRPr="00D35EE4" w:rsidRDefault="0030317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0317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E-202XN3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03173" w:rsidRPr="00B7687E" w:rsidRDefault="0030317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03173" w:rsidRPr="00ED1531" w:rsidRDefault="0030317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0458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03173" w:rsidRPr="00ED1531" w:rsidRDefault="0030317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03173" w:rsidRPr="000115FD" w:rsidRDefault="0030317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03173" w:rsidRPr="00927339" w:rsidRDefault="0030317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303173" w:rsidRDefault="0030317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303173" w:rsidRPr="00303173" w:rsidRDefault="0030317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03173">
                          <w:rPr>
                            <w:b/>
                            <w:sz w:val="22"/>
                            <w:szCs w:val="22"/>
                          </w:rPr>
                          <w:t>E-202XN3</w:t>
                        </w:r>
                      </w:p>
                      <w:p w:rsidR="00303173" w:rsidRPr="00AF301F" w:rsidRDefault="0030317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03173" w:rsidRPr="00613EFB" w:rsidRDefault="0030317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3" w:rsidRDefault="0030317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Pr="00AF301F" w:rsidRDefault="0030317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45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Pr="00D35EE4" w:rsidRDefault="00204581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E-202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</w:t>
                              </w:r>
                              <w:r w:rsidRPr="00C61BCA">
                                <w:rPr>
                                  <w:b/>
                                  <w:sz w:val="22"/>
                                  <w:szCs w:val="22"/>
                                </w:rPr>
                                <w:t>N3</w:t>
                              </w:r>
                              <w:r w:rsidR="0030317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03173" w:rsidRPr="00C23BB2" w:rsidRDefault="0030317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03173" w:rsidRPr="00EC2FF5" w:rsidRDefault="0030317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03173" w:rsidRPr="00AF301F" w:rsidRDefault="0030317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45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03173" w:rsidRPr="00D35EE4" w:rsidRDefault="00204581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E-202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</w:t>
                        </w:r>
                        <w:r w:rsidRPr="00C61BCA">
                          <w:rPr>
                            <w:b/>
                            <w:sz w:val="22"/>
                            <w:szCs w:val="22"/>
                          </w:rPr>
                          <w:t>N3</w:t>
                        </w:r>
                        <w:r w:rsidR="0030317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03173" w:rsidRPr="00C23BB2" w:rsidRDefault="0030317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03173" w:rsidRPr="00EC2FF5" w:rsidRDefault="0030317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3" w:rsidRDefault="0030317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Default="0030317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Pr="00AF301F" w:rsidRDefault="0030317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458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03173" w:rsidRPr="00EC2FF5" w:rsidRDefault="00303173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30317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E-202XN3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03173" w:rsidRDefault="0030317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03173" w:rsidRPr="00AF301F" w:rsidRDefault="0030317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458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03173" w:rsidRPr="00EC2FF5" w:rsidRDefault="00303173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30317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E-202XN3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173" w:rsidRDefault="00303173">
      <w:r>
        <w:separator/>
      </w:r>
    </w:p>
  </w:footnote>
  <w:footnote w:type="continuationSeparator" w:id="0">
    <w:p w:rsidR="00303173" w:rsidRDefault="00303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3" w:rsidRDefault="003031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03173" w:rsidRDefault="0030317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3" w:rsidRDefault="0030317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173" w:rsidRDefault="0030317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15FD"/>
    <w:rsid w:val="00021FB1"/>
    <w:rsid w:val="00023D67"/>
    <w:rsid w:val="00025E94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85826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0458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3173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26B37"/>
    <w:rsid w:val="00531B53"/>
    <w:rsid w:val="00531EA1"/>
    <w:rsid w:val="00533AA2"/>
    <w:rsid w:val="00537062"/>
    <w:rsid w:val="005411CB"/>
    <w:rsid w:val="00554566"/>
    <w:rsid w:val="00557D90"/>
    <w:rsid w:val="005615C2"/>
    <w:rsid w:val="0058149E"/>
    <w:rsid w:val="00584062"/>
    <w:rsid w:val="00590895"/>
    <w:rsid w:val="00592BC8"/>
    <w:rsid w:val="005A01C0"/>
    <w:rsid w:val="005B68E2"/>
    <w:rsid w:val="005B7781"/>
    <w:rsid w:val="005D0574"/>
    <w:rsid w:val="005E38BC"/>
    <w:rsid w:val="005E4015"/>
    <w:rsid w:val="005E5127"/>
    <w:rsid w:val="005F0E24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47E18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043A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442A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C4842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1BCA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CF406D"/>
    <w:rsid w:val="00D00B1D"/>
    <w:rsid w:val="00D02C8E"/>
    <w:rsid w:val="00D03CA1"/>
    <w:rsid w:val="00D03F3F"/>
    <w:rsid w:val="00D07290"/>
    <w:rsid w:val="00D14221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0542"/>
    <w:rsid w:val="00D6500E"/>
    <w:rsid w:val="00D70F85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023C"/>
    <w:rsid w:val="00E13F0E"/>
    <w:rsid w:val="00E24807"/>
    <w:rsid w:val="00E24ED7"/>
    <w:rsid w:val="00E26670"/>
    <w:rsid w:val="00E50936"/>
    <w:rsid w:val="00E515AE"/>
    <w:rsid w:val="00E646AB"/>
    <w:rsid w:val="00E71657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1BB"/>
    <w:rsid w:val="00EF3D97"/>
    <w:rsid w:val="00F041C2"/>
    <w:rsid w:val="00F058D4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0584F522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13E78-5CAB-48F3-A5EC-EB34C5C3E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3B77691</Template>
  <TotalTime>47</TotalTime>
  <Pages>23</Pages>
  <Words>2603</Words>
  <Characters>14841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5</cp:revision>
  <cp:lastPrinted>2021-03-26T08:29:00Z</cp:lastPrinted>
  <dcterms:created xsi:type="dcterms:W3CDTF">2022-12-09T06:47:00Z</dcterms:created>
  <dcterms:modified xsi:type="dcterms:W3CDTF">2022-12-09T07:34:00Z</dcterms:modified>
</cp:coreProperties>
</file>