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557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557"/>
      </w:tblGrid>
      <w:tr w:rsidR="00D03F3F" w:rsidTr="00D045FD">
        <w:trPr>
          <w:jc w:val="center"/>
        </w:trPr>
        <w:tc>
          <w:tcPr>
            <w:tcW w:w="7557" w:type="dxa"/>
            <w:shd w:val="clear" w:color="auto" w:fill="auto"/>
          </w:tcPr>
          <w:p w:rsidR="00D045FD" w:rsidRDefault="00927339" w:rsidP="00D045FD">
            <w:pPr>
              <w:jc w:val="center"/>
              <w:rPr>
                <w:b/>
                <w:szCs w:val="28"/>
              </w:rPr>
            </w:pPr>
            <w:r w:rsidRPr="00927339">
              <w:rPr>
                <w:b/>
                <w:szCs w:val="28"/>
              </w:rPr>
              <w:t>ТРУБНЫЙ РАЗВЕТВИТЕЛЬ</w:t>
            </w:r>
            <w:r>
              <w:rPr>
                <w:b/>
                <w:szCs w:val="28"/>
              </w:rPr>
              <w:t xml:space="preserve"> </w:t>
            </w:r>
          </w:p>
          <w:p w:rsidR="00D03F3F" w:rsidRPr="007C2003" w:rsidRDefault="00D045FD" w:rsidP="00D045FD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ПРОМЫШЛЕННОГО</w:t>
            </w:r>
            <w:r>
              <w:rPr>
                <w:b/>
                <w:szCs w:val="28"/>
              </w:rPr>
              <w:t xml:space="preserve"> </w:t>
            </w:r>
            <w:r w:rsidRPr="00D62614">
              <w:rPr>
                <w:b/>
                <w:szCs w:val="28"/>
              </w:rPr>
              <w:t xml:space="preserve">НАЗНАЧЕНИЯ </w:t>
            </w:r>
            <w:r w:rsidR="00537062" w:rsidRPr="00537062">
              <w:rPr>
                <w:b/>
                <w:szCs w:val="28"/>
              </w:rPr>
              <w:t>E-162SN4</w:t>
            </w:r>
          </w:p>
        </w:tc>
      </w:tr>
      <w:tr w:rsidR="00D03F3F" w:rsidTr="00D045FD">
        <w:trPr>
          <w:jc w:val="center"/>
        </w:trPr>
        <w:tc>
          <w:tcPr>
            <w:tcW w:w="7557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537062" w:rsidP="00D03F3F">
            <w:pPr>
              <w:jc w:val="center"/>
              <w:rPr>
                <w:b/>
                <w:szCs w:val="28"/>
              </w:rPr>
            </w:pPr>
            <w:r w:rsidRPr="00537062">
              <w:rPr>
                <w:b/>
                <w:szCs w:val="28"/>
              </w:rPr>
              <w:t>E-162SN4</w:t>
            </w:r>
            <w:r w:rsidR="00D045FD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054A54" w:rsidP="00D045FD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D045FD">
        <w:rPr>
          <w:sz w:val="22"/>
          <w:szCs w:val="22"/>
        </w:rPr>
        <w:t>3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  <w:r w:rsidR="00927339">
        <w:rPr>
          <w:sz w:val="22"/>
          <w:szCs w:val="22"/>
        </w:rPr>
        <w:br w:type="page"/>
      </w:r>
    </w:p>
    <w:p w:rsidR="00054A54" w:rsidRPr="00526B37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526B37">
        <w:rPr>
          <w:b/>
          <w:sz w:val="22"/>
          <w:szCs w:val="22"/>
        </w:rPr>
        <w:lastRenderedPageBreak/>
        <w:t>СОДЕРЖАНИЕ</w:t>
      </w:r>
      <w:r w:rsidR="00231E1B" w:rsidRPr="00526B37">
        <w:rPr>
          <w:b/>
          <w:sz w:val="22"/>
          <w:szCs w:val="22"/>
        </w:rPr>
        <w:t xml:space="preserve"> </w:t>
      </w:r>
    </w:p>
    <w:p w:rsidR="00526B37" w:rsidRPr="00526B37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26B37">
        <w:rPr>
          <w:sz w:val="22"/>
          <w:szCs w:val="22"/>
        </w:rPr>
        <w:fldChar w:fldCharType="begin"/>
      </w:r>
      <w:r w:rsidRPr="00526B37">
        <w:rPr>
          <w:sz w:val="22"/>
          <w:szCs w:val="22"/>
        </w:rPr>
        <w:instrText xml:space="preserve"> TOC \o "1-3" \h \z \u </w:instrText>
      </w:r>
      <w:r w:rsidRPr="00526B37">
        <w:rPr>
          <w:sz w:val="22"/>
          <w:szCs w:val="22"/>
        </w:rPr>
        <w:fldChar w:fldCharType="separate"/>
      </w:r>
      <w:hyperlink w:anchor="_Toc105246204" w:history="1">
        <w:r w:rsidR="00526B37" w:rsidRPr="00526B37">
          <w:rPr>
            <w:rStyle w:val="ad"/>
            <w:noProof/>
            <w:sz w:val="22"/>
            <w:szCs w:val="22"/>
          </w:rPr>
          <w:t>Введение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4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5" w:history="1">
        <w:r w:rsidR="00526B37" w:rsidRPr="00526B37">
          <w:rPr>
            <w:rStyle w:val="ad"/>
            <w:noProof/>
            <w:sz w:val="22"/>
            <w:szCs w:val="22"/>
          </w:rPr>
          <w:t>1.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Общие сведения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6" w:history="1">
        <w:r w:rsidR="00526B37" w:rsidRPr="00526B37">
          <w:rPr>
            <w:rStyle w:val="ad"/>
            <w:noProof/>
            <w:sz w:val="22"/>
            <w:szCs w:val="22"/>
          </w:rPr>
          <w:t>2.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Основные технические данные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7" w:history="1">
        <w:r w:rsidR="00526B37" w:rsidRPr="00526B37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8" w:history="1">
        <w:r w:rsidR="00526B37" w:rsidRPr="00526B37">
          <w:rPr>
            <w:rStyle w:val="ad"/>
            <w:noProof/>
            <w:sz w:val="22"/>
            <w:szCs w:val="22"/>
          </w:rPr>
          <w:t>2.2 Описание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9" w:history="1">
        <w:r w:rsidR="00526B37" w:rsidRPr="00526B37">
          <w:rPr>
            <w:rStyle w:val="ad"/>
            <w:noProof/>
            <w:sz w:val="22"/>
            <w:szCs w:val="22"/>
          </w:rPr>
          <w:t>2.3 Общий вид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0" w:history="1">
        <w:r w:rsidR="00526B37" w:rsidRPr="00526B37">
          <w:rPr>
            <w:rStyle w:val="ad"/>
            <w:noProof/>
            <w:sz w:val="22"/>
            <w:szCs w:val="22"/>
          </w:rPr>
          <w:t>2.4 Монтаж и эксплуатация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1" w:history="1">
        <w:r w:rsidR="00526B37" w:rsidRPr="00526B37">
          <w:rPr>
            <w:rStyle w:val="ad"/>
            <w:noProof/>
            <w:sz w:val="22"/>
            <w:szCs w:val="22"/>
          </w:rPr>
          <w:t>2.5 Маркировка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2" w:history="1">
        <w:r w:rsidR="00526B37" w:rsidRPr="00526B37">
          <w:rPr>
            <w:rStyle w:val="ad"/>
            <w:noProof/>
            <w:sz w:val="22"/>
            <w:szCs w:val="22"/>
          </w:rPr>
          <w:t>2.6 Чертеж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3" w:history="1">
        <w:r w:rsidR="00526B37" w:rsidRPr="00526B37">
          <w:rPr>
            <w:rStyle w:val="ad"/>
            <w:noProof/>
            <w:sz w:val="22"/>
            <w:szCs w:val="22"/>
          </w:rPr>
          <w:t>3.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Комплектность поставки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8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4" w:history="1">
        <w:r w:rsidR="00526B37" w:rsidRPr="00526B37">
          <w:rPr>
            <w:rStyle w:val="ad"/>
            <w:noProof/>
            <w:sz w:val="22"/>
            <w:szCs w:val="22"/>
          </w:rPr>
          <w:t>4.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Гарантии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9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5" w:history="1">
        <w:r w:rsidR="00526B37" w:rsidRPr="00526B37">
          <w:rPr>
            <w:rStyle w:val="ad"/>
            <w:noProof/>
            <w:sz w:val="22"/>
            <w:szCs w:val="22"/>
          </w:rPr>
          <w:t>5.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10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6" w:history="1">
        <w:r w:rsidR="00526B37" w:rsidRPr="00526B37">
          <w:rPr>
            <w:rStyle w:val="ad"/>
            <w:noProof/>
            <w:sz w:val="22"/>
            <w:szCs w:val="22"/>
          </w:rPr>
          <w:t>6.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Свидетельство о приемке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11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7" w:history="1">
        <w:r w:rsidR="00526B37" w:rsidRPr="00526B37">
          <w:rPr>
            <w:rStyle w:val="ad"/>
            <w:noProof/>
            <w:sz w:val="22"/>
            <w:szCs w:val="22"/>
          </w:rPr>
          <w:t>7.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Консервация*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12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8" w:history="1">
        <w:r w:rsidR="00526B37" w:rsidRPr="00526B37">
          <w:rPr>
            <w:rStyle w:val="ad"/>
            <w:noProof/>
            <w:sz w:val="22"/>
            <w:szCs w:val="22"/>
          </w:rPr>
          <w:t>8.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Сведения об утилизации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9" w:history="1">
        <w:r w:rsidR="00526B37" w:rsidRPr="00526B37">
          <w:rPr>
            <w:rStyle w:val="ad"/>
            <w:noProof/>
            <w:sz w:val="22"/>
            <w:szCs w:val="22"/>
          </w:rPr>
          <w:t>9.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Требования безопасности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0" w:history="1">
        <w:r w:rsidR="00526B37" w:rsidRPr="00526B37">
          <w:rPr>
            <w:rStyle w:val="ad"/>
            <w:noProof/>
            <w:sz w:val="22"/>
            <w:szCs w:val="22"/>
          </w:rPr>
          <w:t>9.1 Общие требования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1" w:history="1">
        <w:r w:rsidR="00526B37" w:rsidRPr="00526B37">
          <w:rPr>
            <w:rStyle w:val="ad"/>
            <w:noProof/>
            <w:sz w:val="22"/>
            <w:szCs w:val="22"/>
          </w:rPr>
          <w:t>10.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Прием и передача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14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2" w:history="1">
        <w:r w:rsidR="00526B37" w:rsidRPr="00526B37">
          <w:rPr>
            <w:rStyle w:val="ad"/>
            <w:noProof/>
            <w:sz w:val="22"/>
            <w:szCs w:val="22"/>
          </w:rPr>
          <w:t>11.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Учет работы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3" w:history="1">
        <w:r w:rsidR="00526B37" w:rsidRPr="00526B37">
          <w:rPr>
            <w:rStyle w:val="ad"/>
            <w:noProof/>
            <w:sz w:val="22"/>
            <w:szCs w:val="22"/>
          </w:rPr>
          <w:t>12.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4" w:history="1">
        <w:r w:rsidR="00526B37" w:rsidRPr="00526B37">
          <w:rPr>
            <w:rStyle w:val="ad"/>
            <w:noProof/>
            <w:sz w:val="22"/>
            <w:szCs w:val="22"/>
          </w:rPr>
          <w:t>13.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Работы при эксплуатации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5" w:history="1">
        <w:r w:rsidR="00526B37" w:rsidRPr="00526B37">
          <w:rPr>
            <w:rStyle w:val="ad"/>
            <w:noProof/>
            <w:sz w:val="22"/>
            <w:szCs w:val="22"/>
          </w:rPr>
          <w:t>13.1 Учет выполнения работ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6" w:history="1">
        <w:r w:rsidR="00526B37" w:rsidRPr="00526B37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18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7" w:history="1">
        <w:r w:rsidR="00526B37" w:rsidRPr="00526B37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19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8" w:history="1">
        <w:r w:rsidR="00526B37" w:rsidRPr="00526B37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20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9" w:history="1">
        <w:r w:rsidR="00526B37" w:rsidRPr="00526B37">
          <w:rPr>
            <w:rStyle w:val="ad"/>
            <w:noProof/>
            <w:sz w:val="22"/>
            <w:szCs w:val="22"/>
          </w:rPr>
          <w:t>14.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Транспортировка и хранение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21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0" w:history="1">
        <w:r w:rsidR="00526B37" w:rsidRPr="00526B37">
          <w:rPr>
            <w:rStyle w:val="ad"/>
            <w:noProof/>
            <w:sz w:val="22"/>
            <w:szCs w:val="22"/>
          </w:rPr>
          <w:t>15.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Ремонт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22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1" w:history="1">
        <w:r w:rsidR="00526B37" w:rsidRPr="00526B37">
          <w:rPr>
            <w:rStyle w:val="ad"/>
            <w:noProof/>
            <w:sz w:val="22"/>
            <w:szCs w:val="22"/>
          </w:rPr>
          <w:t>16.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Сведения о рекламациях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23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2" w:history="1">
        <w:r w:rsidR="00526B37" w:rsidRPr="00526B37">
          <w:rPr>
            <w:rStyle w:val="ad"/>
            <w:noProof/>
            <w:sz w:val="22"/>
            <w:szCs w:val="22"/>
          </w:rPr>
          <w:t>17.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Особые отметки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24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73A42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3" w:history="1">
        <w:r w:rsidR="00526B37" w:rsidRPr="00526B37">
          <w:rPr>
            <w:rStyle w:val="ad"/>
            <w:noProof/>
            <w:sz w:val="22"/>
            <w:szCs w:val="22"/>
          </w:rPr>
          <w:t>18.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25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3"/>
        <w:spacing w:line="20" w:lineRule="atLeast"/>
        <w:ind w:firstLine="142"/>
        <w:rPr>
          <w:rStyle w:val="ae"/>
        </w:rPr>
      </w:pPr>
      <w:r w:rsidRPr="00526B37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D045FD" w:rsidRPr="00D045FD" w:rsidRDefault="00EF2B2F" w:rsidP="00D045FD">
      <w:pPr>
        <w:tabs>
          <w:tab w:val="center" w:pos="4961"/>
        </w:tabs>
      </w:pPr>
      <w:r>
        <w:tab/>
      </w:r>
    </w:p>
    <w:p w:rsidR="00D045FD" w:rsidRPr="00D045FD" w:rsidRDefault="00D045FD" w:rsidP="00D045FD"/>
    <w:p w:rsidR="00D045FD" w:rsidRPr="00D045FD" w:rsidRDefault="00D045FD" w:rsidP="00D045FD"/>
    <w:p w:rsidR="00D045FD" w:rsidRPr="00D045FD" w:rsidRDefault="00D045FD" w:rsidP="00D045FD"/>
    <w:p w:rsidR="00D045FD" w:rsidRDefault="00D045FD" w:rsidP="00D045FD">
      <w:pPr>
        <w:tabs>
          <w:tab w:val="left" w:pos="5445"/>
        </w:tabs>
      </w:pPr>
      <w:r>
        <w:tab/>
      </w:r>
    </w:p>
    <w:p w:rsidR="00810B70" w:rsidRPr="00D045FD" w:rsidRDefault="00D045FD" w:rsidP="00D045FD">
      <w:pPr>
        <w:tabs>
          <w:tab w:val="center" w:pos="4961"/>
        </w:tabs>
        <w:sectPr w:rsidR="00810B70" w:rsidRPr="00D045FD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246204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5E4015">
        <w:rPr>
          <w:sz w:val="22"/>
          <w:szCs w:val="22"/>
        </w:rPr>
        <w:t>трубного разветвителя</w:t>
      </w:r>
      <w:r w:rsidRPr="00276D96">
        <w:rPr>
          <w:sz w:val="22"/>
          <w:szCs w:val="22"/>
        </w:rPr>
        <w:t xml:space="preserve"> </w:t>
      </w:r>
      <w:r w:rsidR="00D045FD">
        <w:rPr>
          <w:sz w:val="22"/>
          <w:szCs w:val="22"/>
        </w:rPr>
        <w:t>промышленного назначения</w:t>
      </w:r>
      <w:r w:rsidR="00D045FD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C84E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246205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75"/>
      </w:tblGrid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975" w:type="dxa"/>
            <w:vAlign w:val="center"/>
          </w:tcPr>
          <w:p w:rsidR="00200C8E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  <w:r w:rsidR="00D045FD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45441B" w:rsidTr="00F84E72">
        <w:trPr>
          <w:trHeight w:val="553"/>
        </w:trPr>
        <w:tc>
          <w:tcPr>
            <w:tcW w:w="2376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975" w:type="dxa"/>
            <w:vAlign w:val="center"/>
          </w:tcPr>
          <w:p w:rsidR="00CA105D" w:rsidRPr="0045441B" w:rsidRDefault="00537062" w:rsidP="00C55158">
            <w:pPr>
              <w:jc w:val="center"/>
              <w:rPr>
                <w:sz w:val="22"/>
                <w:szCs w:val="22"/>
              </w:rPr>
            </w:pPr>
            <w:r w:rsidRPr="00537062">
              <w:rPr>
                <w:sz w:val="22"/>
                <w:szCs w:val="22"/>
              </w:rPr>
              <w:t>E-162SN4</w:t>
            </w:r>
          </w:p>
        </w:tc>
      </w:tr>
      <w:tr w:rsidR="006A329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975" w:type="dxa"/>
            <w:vAlign w:val="center"/>
          </w:tcPr>
          <w:p w:rsidR="006A3296" w:rsidRPr="0045441B" w:rsidRDefault="00537062" w:rsidP="00297FD5">
            <w:pPr>
              <w:jc w:val="center"/>
              <w:rPr>
                <w:sz w:val="22"/>
                <w:szCs w:val="22"/>
              </w:rPr>
            </w:pPr>
            <w:r w:rsidRPr="00537062">
              <w:rPr>
                <w:sz w:val="22"/>
                <w:szCs w:val="22"/>
              </w:rPr>
              <w:t>E-162SN4</w:t>
            </w:r>
          </w:p>
        </w:tc>
      </w:tr>
      <w:tr w:rsidR="00D045FD" w:rsidRPr="0045441B" w:rsidTr="00F84E72">
        <w:trPr>
          <w:trHeight w:val="553"/>
        </w:trPr>
        <w:tc>
          <w:tcPr>
            <w:tcW w:w="2376" w:type="dxa"/>
            <w:vAlign w:val="center"/>
          </w:tcPr>
          <w:p w:rsidR="00D045FD" w:rsidRPr="0045441B" w:rsidRDefault="00D045FD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975" w:type="dxa"/>
            <w:vAlign w:val="center"/>
          </w:tcPr>
          <w:p w:rsidR="00D045FD" w:rsidRDefault="00D045FD" w:rsidP="00B469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Служит для соединения нескольких труб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975" w:type="dxa"/>
            <w:vAlign w:val="center"/>
          </w:tcPr>
          <w:p w:rsidR="00200C8E" w:rsidRPr="0045441B" w:rsidRDefault="00D045FD" w:rsidP="00B4697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975" w:type="dxa"/>
            <w:vAlign w:val="center"/>
          </w:tcPr>
          <w:p w:rsidR="00200C8E" w:rsidRPr="0045441B" w:rsidRDefault="008A1F6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45441B" w:rsidTr="00F84E72">
        <w:trPr>
          <w:trHeight w:val="420"/>
        </w:trPr>
        <w:tc>
          <w:tcPr>
            <w:tcW w:w="2376" w:type="dxa"/>
            <w:vAlign w:val="center"/>
          </w:tcPr>
          <w:p w:rsidR="00200C8E" w:rsidRPr="0045441B" w:rsidRDefault="00D045FD" w:rsidP="00D045FD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975" w:type="dxa"/>
            <w:vAlign w:val="center"/>
          </w:tcPr>
          <w:p w:rsidR="00200C8E" w:rsidRPr="0045441B" w:rsidRDefault="00D045FD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200C8E" w:rsidRPr="0045441B" w:rsidTr="00F84E72">
        <w:trPr>
          <w:trHeight w:val="456"/>
        </w:trPr>
        <w:tc>
          <w:tcPr>
            <w:tcW w:w="2376" w:type="dxa"/>
            <w:vAlign w:val="center"/>
          </w:tcPr>
          <w:p w:rsidR="00200C8E" w:rsidRPr="0045441B" w:rsidRDefault="006A281A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45441B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975" w:type="dxa"/>
            <w:vAlign w:val="center"/>
          </w:tcPr>
          <w:p w:rsidR="00200C8E" w:rsidRPr="0045441B" w:rsidRDefault="006A281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45441B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45441B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975" w:type="dxa"/>
            <w:vAlign w:val="center"/>
          </w:tcPr>
          <w:p w:rsidR="00A52243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 w:rsidRPr="005E4015">
              <w:rPr>
                <w:sz w:val="22"/>
                <w:szCs w:val="22"/>
              </w:rPr>
              <w:t xml:space="preserve">Не подлежит сертификации по требованиям технических регламентов Таможенного союза </w:t>
            </w:r>
          </w:p>
        </w:tc>
      </w:tr>
      <w:tr w:rsidR="00200C8E" w:rsidRPr="00F73A42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7308F9" w:rsidRDefault="008A1F66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A1F66">
              <w:rPr>
                <w:sz w:val="22"/>
                <w:szCs w:val="22"/>
                <w:lang w:val="en-US"/>
              </w:rPr>
              <w:t>Johnson Controls-Hitachi Air Co</w:t>
            </w:r>
            <w:r w:rsidR="007308F9">
              <w:rPr>
                <w:sz w:val="22"/>
                <w:szCs w:val="22"/>
                <w:lang w:val="en-US"/>
              </w:rPr>
              <w:t>nditioning Wuhu Co., Ltd.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45441B" w:rsidRDefault="008A1F66" w:rsidP="00D263FB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200C8E" w:rsidRPr="00F73A42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8A1F66" w:rsidRDefault="008A1F66" w:rsidP="008A1F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  <w:r w:rsidRPr="008A1F66">
              <w:rPr>
                <w:sz w:val="22"/>
                <w:szCs w:val="22"/>
                <w:lang w:val="en-US"/>
              </w:rPr>
              <w:t>, No.2, Qiluoshan Road, Wuhu City, Anhui Province, 241009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</w:t>
            </w:r>
            <w:r w:rsidR="00A73373" w:rsidRPr="0045441B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45441B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975" w:type="dxa"/>
            <w:vAlign w:val="center"/>
          </w:tcPr>
          <w:p w:rsidR="008A1F66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45441B" w:rsidRPr="0045441B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 «Торговая компания Азимут»</w:t>
            </w:r>
          </w:p>
          <w:p w:rsidR="0045441B" w:rsidRPr="0045441B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ОГРН 1167746098981</w:t>
            </w:r>
          </w:p>
          <w:p w:rsidR="0045441B" w:rsidRPr="0045441B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Юр. адрес: 121552, Pоссия, Москва, ул. Островная, 2</w:t>
            </w:r>
          </w:p>
          <w:p w:rsidR="0045441B" w:rsidRPr="0045441B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Факт. адрес: 121552, Pоссия, Москва, ул. Островная, 2</w:t>
            </w:r>
          </w:p>
          <w:p w:rsidR="0045441B" w:rsidRPr="0045441B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Телефон: +7 (495)234-69-89, </w:t>
            </w:r>
          </w:p>
          <w:p w:rsidR="00200C8E" w:rsidRPr="006A6F59" w:rsidRDefault="0045441B" w:rsidP="0045441B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  <w:lang w:val="en-US"/>
              </w:rPr>
              <w:t>E</w:t>
            </w:r>
            <w:r w:rsidRPr="00E26670">
              <w:rPr>
                <w:sz w:val="22"/>
                <w:szCs w:val="22"/>
              </w:rPr>
              <w:t>-</w:t>
            </w:r>
            <w:r w:rsidRPr="0045441B">
              <w:rPr>
                <w:sz w:val="22"/>
                <w:szCs w:val="22"/>
                <w:lang w:val="en-US"/>
              </w:rPr>
              <w:t>mail</w:t>
            </w:r>
            <w:r w:rsidRPr="00E26670">
              <w:rPr>
                <w:sz w:val="22"/>
                <w:szCs w:val="22"/>
              </w:rPr>
              <w:t xml:space="preserve">: </w:t>
            </w:r>
            <w:hyperlink r:id="rId18" w:history="1">
              <w:r w:rsidR="006A6F59" w:rsidRPr="00F00BB9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6A6F59" w:rsidRPr="00F00BB9">
                <w:rPr>
                  <w:rStyle w:val="ad"/>
                  <w:sz w:val="22"/>
                  <w:szCs w:val="22"/>
                </w:rPr>
                <w:t>@</w:t>
              </w:r>
              <w:r w:rsidR="006A6F59" w:rsidRPr="00F00BB9"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r w:rsidR="006A6F59" w:rsidRPr="00F00BB9">
                <w:rPr>
                  <w:rStyle w:val="ad"/>
                  <w:sz w:val="22"/>
                  <w:szCs w:val="22"/>
                </w:rPr>
                <w:t>.</w:t>
              </w:r>
              <w:r w:rsidR="006A6F59" w:rsidRPr="00F00BB9">
                <w:rPr>
                  <w:rStyle w:val="ad"/>
                  <w:sz w:val="22"/>
                  <w:szCs w:val="22"/>
                  <w:lang w:val="en-US"/>
                </w:rPr>
                <w:t>ru</w:t>
              </w:r>
            </w:hyperlink>
          </w:p>
          <w:p w:rsidR="006A6F59" w:rsidRPr="006A6F59" w:rsidRDefault="006A6F59" w:rsidP="0045441B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5441B" w:rsidRDefault="0045441B" w:rsidP="00200C8E">
      <w:pPr>
        <w:jc w:val="center"/>
        <w:rPr>
          <w:b/>
          <w:szCs w:val="28"/>
        </w:rPr>
      </w:pPr>
    </w:p>
    <w:p w:rsidR="0045441B" w:rsidRDefault="0045441B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05246206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24620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5"/>
        <w:gridCol w:w="2693"/>
        <w:gridCol w:w="3791"/>
      </w:tblGrid>
      <w:tr w:rsidR="002475CA" w:rsidRPr="00AD1C4D" w:rsidTr="00FB6579">
        <w:trPr>
          <w:jc w:val="center"/>
        </w:trPr>
        <w:tc>
          <w:tcPr>
            <w:tcW w:w="3225" w:type="dxa"/>
          </w:tcPr>
          <w:p w:rsidR="002475CA" w:rsidRPr="003F5A32" w:rsidRDefault="002475CA" w:rsidP="002475CA">
            <w:pPr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2693" w:type="dxa"/>
            <w:vAlign w:val="center"/>
          </w:tcPr>
          <w:p w:rsidR="002475CA" w:rsidRPr="003F5A32" w:rsidRDefault="002475CA" w:rsidP="002475CA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791" w:type="dxa"/>
            <w:vAlign w:val="center"/>
          </w:tcPr>
          <w:p w:rsidR="002475CA" w:rsidRPr="003F5A32" w:rsidRDefault="002475CA" w:rsidP="002475CA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Значение</w:t>
            </w:r>
          </w:p>
        </w:tc>
      </w:tr>
      <w:tr w:rsidR="00537062" w:rsidRPr="00AD1C4D" w:rsidTr="00F84E72">
        <w:trPr>
          <w:trHeight w:val="241"/>
          <w:jc w:val="center"/>
        </w:trPr>
        <w:tc>
          <w:tcPr>
            <w:tcW w:w="3225" w:type="dxa"/>
          </w:tcPr>
          <w:p w:rsidR="00537062" w:rsidRPr="00AD1C4D" w:rsidRDefault="00537062" w:rsidP="00025E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2693" w:type="dxa"/>
            <w:vAlign w:val="center"/>
          </w:tcPr>
          <w:p w:rsidR="00537062" w:rsidRPr="00F84E72" w:rsidRDefault="00537062" w:rsidP="00025E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537062" w:rsidRPr="003C6189" w:rsidRDefault="00537062" w:rsidP="006A6F5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0,93</w:t>
            </w:r>
          </w:p>
        </w:tc>
      </w:tr>
      <w:tr w:rsidR="00537062" w:rsidRPr="00AD1C4D" w:rsidTr="00F84E72">
        <w:trPr>
          <w:trHeight w:val="241"/>
          <w:jc w:val="center"/>
        </w:trPr>
        <w:tc>
          <w:tcPr>
            <w:tcW w:w="3225" w:type="dxa"/>
          </w:tcPr>
          <w:p w:rsidR="00537062" w:rsidRDefault="00537062" w:rsidP="00025E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2693" w:type="dxa"/>
            <w:vAlign w:val="center"/>
          </w:tcPr>
          <w:p w:rsidR="00537062" w:rsidRPr="00F84E72" w:rsidRDefault="00537062" w:rsidP="00025E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537062" w:rsidRPr="003C6189" w:rsidRDefault="00537062" w:rsidP="006A6F5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1,40</w:t>
            </w:r>
          </w:p>
        </w:tc>
      </w:tr>
      <w:tr w:rsidR="007B131C" w:rsidRPr="00AD1C4D" w:rsidTr="00F84E72">
        <w:trPr>
          <w:trHeight w:val="241"/>
          <w:jc w:val="center"/>
        </w:trPr>
        <w:tc>
          <w:tcPr>
            <w:tcW w:w="3225" w:type="dxa"/>
          </w:tcPr>
          <w:p w:rsidR="007B131C" w:rsidRDefault="007B131C" w:rsidP="00025E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(ШхГхВ)</w:t>
            </w:r>
          </w:p>
        </w:tc>
        <w:tc>
          <w:tcPr>
            <w:tcW w:w="2693" w:type="dxa"/>
            <w:vAlign w:val="center"/>
          </w:tcPr>
          <w:p w:rsidR="007B131C" w:rsidRDefault="007B131C" w:rsidP="00025E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791" w:type="dxa"/>
            <w:vAlign w:val="center"/>
          </w:tcPr>
          <w:p w:rsidR="007B131C" w:rsidRDefault="009D3129" w:rsidP="00025E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250х415х85</w:t>
            </w:r>
          </w:p>
        </w:tc>
      </w:tr>
    </w:tbl>
    <w:p w:rsidR="009D3129" w:rsidRDefault="009D3129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105246208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9"/>
      <w:bookmarkEnd w:id="10"/>
    </w:p>
    <w:p w:rsidR="007B131C" w:rsidRPr="007B131C" w:rsidRDefault="007B131C" w:rsidP="007B131C"/>
    <w:p w:rsidR="00537062" w:rsidRPr="0033409D" w:rsidRDefault="00537062" w:rsidP="00537062">
      <w:pPr>
        <w:ind w:firstLine="709"/>
        <w:contextualSpacing/>
        <w:jc w:val="both"/>
        <w:rPr>
          <w:sz w:val="22"/>
          <w:szCs w:val="22"/>
        </w:rPr>
      </w:pPr>
      <w:r w:rsidRPr="0033409D">
        <w:rPr>
          <w:sz w:val="22"/>
          <w:szCs w:val="22"/>
        </w:rPr>
        <w:t xml:space="preserve">При монтаже мультизональных систем кондиционирования воздуха (систем, включающих до нескольких десятков внутренних и наружных блоков) при подключении нескольких внутренних блоков в системе трубопроводов для ветвления потока хладагента применяются трубные разветвители из меди рафинированной. </w:t>
      </w:r>
    </w:p>
    <w:p w:rsidR="00537062" w:rsidRPr="009032FF" w:rsidRDefault="00537062" w:rsidP="00537062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1" w:name="_Ref75275209"/>
      <w:r w:rsidRPr="0066329F">
        <w:rPr>
          <w:rFonts w:ascii="Times New Roman" w:eastAsia="Times New Roman" w:hAnsi="Times New Roman" w:cs="Times New Roman"/>
          <w:sz w:val="22"/>
          <w:szCs w:val="22"/>
        </w:rPr>
        <w:t>E-162SN4</w:t>
      </w:r>
      <w:r w:rsidRPr="007202A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–</w:t>
      </w:r>
      <w:r w:rsidRPr="00100554">
        <w:rPr>
          <w:rFonts w:ascii="Times New Roman" w:eastAsia="Times New Roman" w:hAnsi="Times New Roman" w:cs="Times New Roman"/>
          <w:sz w:val="22"/>
          <w:szCs w:val="22"/>
        </w:rPr>
        <w:t xml:space="preserve"> линейный разветвитель на 2 выхода, который используется при монтаже наружных блоков систем HITACHI серий ES, IVX и Set Free. Производительность подключенных внутренних блоков при этом составляет от 1</w:t>
      </w:r>
      <w:r w:rsidRPr="00B20A08">
        <w:rPr>
          <w:rFonts w:ascii="Times New Roman" w:eastAsia="Times New Roman" w:hAnsi="Times New Roman" w:cs="Times New Roman"/>
          <w:sz w:val="22"/>
          <w:szCs w:val="22"/>
        </w:rPr>
        <w:t>2</w:t>
      </w:r>
      <w:r w:rsidRPr="00100554">
        <w:rPr>
          <w:rFonts w:ascii="Times New Roman" w:eastAsia="Times New Roman" w:hAnsi="Times New Roman" w:cs="Times New Roman"/>
          <w:sz w:val="22"/>
          <w:szCs w:val="22"/>
        </w:rPr>
        <w:t xml:space="preserve"> до </w:t>
      </w:r>
      <w:r w:rsidRPr="00B20A08">
        <w:rPr>
          <w:rFonts w:ascii="Times New Roman" w:eastAsia="Times New Roman" w:hAnsi="Times New Roman" w:cs="Times New Roman"/>
          <w:sz w:val="22"/>
          <w:szCs w:val="22"/>
        </w:rPr>
        <w:t>18</w:t>
      </w:r>
      <w:r w:rsidRPr="00100554">
        <w:rPr>
          <w:rFonts w:ascii="Times New Roman" w:eastAsia="Times New Roman" w:hAnsi="Times New Roman" w:cs="Times New Roman"/>
          <w:sz w:val="22"/>
          <w:szCs w:val="22"/>
        </w:rPr>
        <w:t xml:space="preserve"> л.с.</w:t>
      </w:r>
      <w:r w:rsidRPr="009032FF">
        <w:rPr>
          <w:rFonts w:ascii="Times New Roman" w:eastAsia="Times New Roman" w:hAnsi="Times New Roman" w:cs="Times New Roman"/>
          <w:sz w:val="22"/>
          <w:szCs w:val="22"/>
        </w:rPr>
        <w:t xml:space="preserve"> Конструкция разветвителя позволяет равномерно распределять фреон между внутренними блоками, не создавая при этом дополнительного сопротивления при движении хладагента и снижая при этом уровень шума.</w:t>
      </w:r>
    </w:p>
    <w:bookmarkEnd w:id="11"/>
    <w:p w:rsidR="00B16FB7" w:rsidRPr="00B16FB7" w:rsidRDefault="00B16FB7" w:rsidP="00B16FB7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5246209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2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3"/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6024B6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1B9E1DEB">
            <wp:extent cx="1981200" cy="163830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E1023C" w:rsidRDefault="00E1023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523B71" w:rsidRDefault="00523B71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523B71" w:rsidRPr="000B7F96" w:rsidRDefault="00523B71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05246210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4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5"/>
    </w:p>
    <w:p w:rsidR="00365EDF" w:rsidRPr="00365EDF" w:rsidRDefault="00365EDF" w:rsidP="00365EDF"/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>Монтаж и эксплуатация производится в соответствии с прилагаемой к установке инструкцией по монтажу и эксплуатации.</w:t>
      </w:r>
    </w:p>
    <w:p w:rsidR="00523B71" w:rsidRDefault="00523B71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105246211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4B66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D67">
        <w:rPr>
          <w:noProof/>
          <w:sz w:val="22"/>
          <w:szCs w:val="22"/>
        </w:rPr>
        <w:drawing>
          <wp:inline distT="0" distB="0" distL="0" distR="0">
            <wp:extent cx="717550" cy="711900"/>
            <wp:effectExtent l="0" t="0" r="6350" b="0"/>
            <wp:docPr id="79" name="Рисунок 79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804B66">
        <w:rPr>
          <w:sz w:val="20"/>
          <w:szCs w:val="20"/>
        </w:rPr>
        <w:t xml:space="preserve"> 2</w:t>
      </w:r>
    </w:p>
    <w:p w:rsidR="00804B66" w:rsidRDefault="00804B66" w:rsidP="00804B6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105246212"/>
      <w:r>
        <w:rPr>
          <w:rFonts w:ascii="Times New Roman" w:hAnsi="Times New Roman"/>
          <w:b w:val="0"/>
          <w:sz w:val="22"/>
          <w:szCs w:val="22"/>
        </w:rPr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19"/>
    </w:p>
    <w:p w:rsidR="0086481D" w:rsidRPr="0086481D" w:rsidRDefault="0086481D" w:rsidP="0086481D"/>
    <w:p w:rsidR="00804B66" w:rsidRDefault="00804B66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804B66">
        <w:rPr>
          <w:noProof/>
          <w:sz w:val="22"/>
          <w:szCs w:val="22"/>
        </w:rPr>
        <w:t>Чертеж изделия представлен на рисунке 3.</w:t>
      </w:r>
    </w:p>
    <w:p w:rsidR="00025E94" w:rsidRPr="00CE3836" w:rsidRDefault="00025E94" w:rsidP="00025E94">
      <w:pPr>
        <w:rPr>
          <w:sz w:val="22"/>
          <w:szCs w:val="22"/>
        </w:rPr>
      </w:pPr>
      <w:r w:rsidRPr="00CE3836">
        <w:rPr>
          <w:sz w:val="22"/>
          <w:szCs w:val="22"/>
        </w:rPr>
        <w:t xml:space="preserve">                              </w:t>
      </w:r>
      <w:r>
        <w:rPr>
          <w:sz w:val="22"/>
          <w:szCs w:val="22"/>
        </w:rPr>
        <w:t xml:space="preserve">   </w:t>
      </w:r>
      <w:r w:rsidRPr="00CE3836">
        <w:rPr>
          <w:sz w:val="22"/>
          <w:szCs w:val="22"/>
        </w:rPr>
        <w:t xml:space="preserve">Патрубок газопровода         </w:t>
      </w:r>
      <w:r>
        <w:rPr>
          <w:sz w:val="22"/>
          <w:szCs w:val="22"/>
        </w:rPr>
        <w:t xml:space="preserve">  </w:t>
      </w:r>
      <w:r w:rsidRPr="00CE3836"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       </w:t>
      </w:r>
      <w:r w:rsidRPr="00CE3836">
        <w:rPr>
          <w:sz w:val="22"/>
          <w:szCs w:val="22"/>
        </w:rPr>
        <w:t>Патрубок трубопровода с жидкостью</w:t>
      </w:r>
    </w:p>
    <w:p w:rsidR="00025E94" w:rsidRDefault="00025E94" w:rsidP="00025E94">
      <w:pPr>
        <w:jc w:val="center"/>
        <w:rPr>
          <w:noProof/>
        </w:rPr>
      </w:pPr>
    </w:p>
    <w:p w:rsidR="00025E94" w:rsidRPr="00804B66" w:rsidRDefault="00537062" w:rsidP="00DA3A31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>
            <wp:extent cx="5213350" cy="2287147"/>
            <wp:effectExtent l="0" t="0" r="635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69" t="28009" r="33472" b="24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6903" cy="2288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B66" w:rsidRDefault="00804B66" w:rsidP="00804B66">
      <w:pPr>
        <w:rPr>
          <w:sz w:val="20"/>
          <w:szCs w:val="20"/>
        </w:rPr>
      </w:pPr>
    </w:p>
    <w:p w:rsidR="00804B66" w:rsidRDefault="00804B66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05246213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E754DB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025E9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025E9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Патрубок для газопровода 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Патрубок для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Изоляционный материал для соединения с газопроводом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Изоляционный материал для соединения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Переходник для подключения газопровода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Переходник для подключения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F73A42" w:rsidRDefault="00F73A42" w:rsidP="00025E94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bookmarkStart w:id="22" w:name="_GoBack"/>
            <w:bookmarkEnd w:id="22"/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D6CCC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Лента</w:t>
            </w:r>
            <w:r>
              <w:rPr>
                <w:sz w:val="22"/>
                <w:szCs w:val="22"/>
              </w:rPr>
              <w:t xml:space="preserve"> изоляционная, полоска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2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DF7018" w:rsidRDefault="000D6CCC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</w:tbl>
    <w:p w:rsidR="00F64AA1" w:rsidRDefault="00F64AA1" w:rsidP="00F64AA1">
      <w:pPr>
        <w:pStyle w:val="1"/>
        <w:ind w:left="720"/>
        <w:rPr>
          <w:rFonts w:ascii="Times New Roman" w:hAnsi="Times New Roman"/>
          <w:sz w:val="28"/>
          <w:szCs w:val="28"/>
        </w:rPr>
      </w:pPr>
      <w:bookmarkStart w:id="23" w:name="_Toc489886373"/>
      <w:bookmarkStart w:id="24" w:name="_Ref75275475"/>
      <w:bookmarkStart w:id="25" w:name="_Toc85529578"/>
    </w:p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Pr="00F64AA1" w:rsidRDefault="00F64AA1" w:rsidP="00F64AA1"/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105246214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23"/>
      <w:bookmarkEnd w:id="24"/>
      <w:bookmarkEnd w:id="25"/>
      <w:bookmarkEnd w:id="2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965482">
        <w:rPr>
          <w:sz w:val="22"/>
          <w:szCs w:val="22"/>
        </w:rPr>
        <w:t xml:space="preserve"> нему срок гарантии составляет </w:t>
      </w:r>
      <w:r w:rsidR="006A281A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7" w:name="_Toc489886374"/>
      <w:bookmarkStart w:id="28" w:name="_Toc85529579"/>
      <w:bookmarkStart w:id="29" w:name="_Toc105246215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2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8"/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537062" w:rsidP="00BB3360">
            <w:pPr>
              <w:spacing w:before="60"/>
              <w:ind w:right="-28"/>
              <w:jc w:val="center"/>
            </w:pPr>
            <w:r w:rsidRPr="00537062">
              <w:rPr>
                <w:b/>
                <w:sz w:val="22"/>
                <w:szCs w:val="22"/>
              </w:rPr>
              <w:t>E-162SN4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308F9" w:rsidRPr="007308F9">
        <w:rPr>
          <w:sz w:val="24"/>
          <w:szCs w:val="24"/>
          <w:lang w:val="en-US"/>
        </w:rPr>
        <w:t>Johnson Controls-Hitachi Air Conditioning Wuhu Co., 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AE39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F73A42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105246216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537062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537062">
              <w:rPr>
                <w:b/>
                <w:sz w:val="22"/>
                <w:szCs w:val="22"/>
              </w:rPr>
              <w:t>E-162SN4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A24F8C" w:rsidRDefault="00A24F8C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1" w:name="_Toc85529581"/>
      <w:bookmarkStart w:id="32" w:name="_Toc105246217"/>
      <w:r w:rsidRPr="00924941">
        <w:rPr>
          <w:rFonts w:ascii="Times New Roman" w:hAnsi="Times New Roman"/>
          <w:sz w:val="28"/>
          <w:szCs w:val="28"/>
        </w:rPr>
        <w:t>Консервация*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105246218"/>
      <w:r w:rsidRPr="008542FB">
        <w:rPr>
          <w:rFonts w:ascii="Times New Roman" w:hAnsi="Times New Roman"/>
          <w:sz w:val="28"/>
          <w:szCs w:val="28"/>
        </w:rPr>
        <w:t>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924941" w:rsidRPr="00AC1D78" w:rsidRDefault="00924941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105246219"/>
      <w:r w:rsidRPr="00924941">
        <w:rPr>
          <w:rFonts w:ascii="Times New Roman" w:hAnsi="Times New Roman"/>
          <w:sz w:val="28"/>
          <w:szCs w:val="28"/>
        </w:rPr>
        <w:t>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Выполнение изоляционных работ допускается проводить только, когда температура поверхности трубопровода снизится до комнатной. Если изоляционные работы проводить сразу после пайки, изоляция может расплавиться.</w:t>
      </w:r>
    </w:p>
    <w:p w:rsidR="00EA6703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D55160" w:rsidP="00D5516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105246220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2" w:name="_Toc105246221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9"/>
      <w:bookmarkEnd w:id="40"/>
      <w:bookmarkEnd w:id="41"/>
      <w:bookmarkEnd w:id="4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3" w:name="_Toc489886377"/>
      <w:bookmarkStart w:id="44" w:name="_Ref75275866"/>
      <w:bookmarkStart w:id="45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6" w:name="_Toc105246222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7" w:name="_Toc489886378"/>
      <w:bookmarkStart w:id="48" w:name="_Ref75275870"/>
      <w:bookmarkStart w:id="49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0" w:name="_Toc105246223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1" w:name="_Toc489886379"/>
      <w:bookmarkStart w:id="52" w:name="_Ref75275874"/>
      <w:bookmarkStart w:id="53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4" w:name="_Toc105246224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1"/>
      <w:bookmarkEnd w:id="52"/>
      <w:bookmarkEnd w:id="53"/>
      <w:bookmarkEnd w:id="54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5" w:name="_Toc489886380"/>
      <w:bookmarkStart w:id="56" w:name="_Ref75275878"/>
      <w:bookmarkStart w:id="57" w:name="_Toc85529589"/>
      <w:bookmarkStart w:id="58" w:name="_Toc105246225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5"/>
      <w:bookmarkEnd w:id="56"/>
      <w:bookmarkEnd w:id="57"/>
      <w:bookmarkEnd w:id="5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105246226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60" w:name="_Toc489886382"/>
      <w:bookmarkStart w:id="61" w:name="_Ref75275890"/>
      <w:bookmarkStart w:id="62" w:name="_Toc85529591"/>
      <w:bookmarkStart w:id="63" w:name="_Toc105246227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0"/>
      <w:bookmarkEnd w:id="61"/>
      <w:bookmarkEnd w:id="62"/>
      <w:bookmarkEnd w:id="6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85529592"/>
      <w:bookmarkStart w:id="65" w:name="_Toc105246228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6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7" w:name="_Toc105246229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6"/>
      <w:bookmarkEnd w:id="67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8" w:name="_Toc489886385"/>
      <w:bookmarkStart w:id="69" w:name="_Ref75275917"/>
      <w:bookmarkStart w:id="70" w:name="_Toc85529596"/>
      <w:r w:rsidR="00D55160">
        <w:rPr>
          <w:sz w:val="20"/>
          <w:szCs w:val="20"/>
        </w:rPr>
        <w:lastRenderedPageBreak/>
        <w:t xml:space="preserve"> </w:t>
      </w:r>
      <w:bookmarkStart w:id="71" w:name="_Toc105246230"/>
      <w:r w:rsidRPr="009262F8">
        <w:rPr>
          <w:rFonts w:ascii="Times New Roman" w:hAnsi="Times New Roman"/>
          <w:sz w:val="28"/>
          <w:szCs w:val="28"/>
        </w:rPr>
        <w:t>Ремонт</w:t>
      </w:r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2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3" w:name="_Toc105246231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2"/>
      <w:bookmarkEnd w:id="73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4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05246232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4"/>
      <w:bookmarkEnd w:id="7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87"/>
      <w:bookmarkStart w:id="77" w:name="_Ref75275934"/>
      <w:bookmarkStart w:id="78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9" w:name="_Toc105246233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6"/>
      <w:bookmarkEnd w:id="77"/>
      <w:bookmarkEnd w:id="78"/>
      <w:bookmarkEnd w:id="7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F59" w:rsidRDefault="006A6F59">
      <w:r>
        <w:separator/>
      </w:r>
    </w:p>
  </w:endnote>
  <w:endnote w:type="continuationSeparator" w:id="0">
    <w:p w:rsidR="006A6F59" w:rsidRDefault="006A6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6F59" w:rsidRDefault="006A6F59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A6F59" w:rsidRDefault="006A6F5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6F59" w:rsidRDefault="006A6F5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A6F59" w:rsidRDefault="006A6F5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A6F59" w:rsidRDefault="006A6F59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A6F59" w:rsidRDefault="006A6F5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A6F59" w:rsidRDefault="006A6F5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6F59" w:rsidRDefault="006A6F5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6F59" w:rsidRDefault="006A6F5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148FA2D6" wp14:editId="6566A7E8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Pr="00D35EE4" w:rsidRDefault="006A6F59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53706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E-162SN4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6A6F59" w:rsidRPr="00B7687E" w:rsidRDefault="006A6F59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Pr="00ED1531" w:rsidRDefault="006A6F5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73A4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Pr="00ED1531" w:rsidRDefault="006A6F5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A6F59" w:rsidRPr="001C72E5" w:rsidRDefault="001C72E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8A1F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08"/>
                            <a:ext cx="3969" cy="1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A6F59" w:rsidRPr="00927339" w:rsidRDefault="006A6F59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  <w:p w:rsidR="006A6F59" w:rsidRDefault="006A6F5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27339">
                                <w:rPr>
                                  <w:b/>
                                  <w:sz w:val="22"/>
                                  <w:szCs w:val="22"/>
                                </w:rPr>
                                <w:t>ТРУБНЫЙ РАЗВЕТВИТЕЛЬ</w:t>
                              </w:r>
                            </w:p>
                            <w:p w:rsidR="00D045FD" w:rsidRPr="00D045FD" w:rsidRDefault="00D045FD" w:rsidP="00D045F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D045FD">
                                <w:rPr>
                                  <w:b/>
                                  <w:sz w:val="22"/>
                                  <w:szCs w:val="22"/>
                                </w:rPr>
                                <w:t>ПРОМЫШЛЕННОГО</w:t>
                              </w:r>
                            </w:p>
                            <w:p w:rsidR="006A6F59" w:rsidRDefault="00D045FD" w:rsidP="00D045F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D045FD">
                                <w:rPr>
                                  <w:b/>
                                  <w:sz w:val="22"/>
                                  <w:szCs w:val="22"/>
                                </w:rPr>
                                <w:t>НАЗНАЧЕНИЯ</w:t>
                              </w:r>
                              <w:r w:rsidRPr="00D62614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="006A6F59" w:rsidRPr="00537062">
                                <w:rPr>
                                  <w:b/>
                                  <w:sz w:val="22"/>
                                  <w:szCs w:val="22"/>
                                </w:rPr>
                                <w:t>E-162SN4</w:t>
                              </w:r>
                            </w:p>
                            <w:p w:rsidR="006A6F59" w:rsidRPr="00AF301F" w:rsidRDefault="006A6F5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A6F59" w:rsidRPr="00613EFB" w:rsidRDefault="006A6F59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8FA2D6" id="Группа 265" o:spid="_x0000_s1103" style="position:absolute;left:0;text-align:left;margin-left:24pt;margin-top:23.25pt;width:552.75pt;height:802.2pt;z-index:251658752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A6F59" w:rsidRPr="00D35EE4" w:rsidRDefault="006A6F59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53706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E-162SN4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6A6F59" w:rsidRPr="00B7687E" w:rsidRDefault="006A6F59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A6F59" w:rsidRPr="00ED1531" w:rsidRDefault="006A6F59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F73A4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A6F59" w:rsidRPr="00ED1531" w:rsidRDefault="006A6F5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A6F59" w:rsidRPr="001C72E5" w:rsidRDefault="001C72E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8A1F66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08;width:3969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A6F59" w:rsidRPr="00927339" w:rsidRDefault="006A6F59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6A6F59" w:rsidRDefault="006A6F5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27339">
                          <w:rPr>
                            <w:b/>
                            <w:sz w:val="22"/>
                            <w:szCs w:val="22"/>
                          </w:rPr>
                          <w:t>ТРУБНЫЙ РАЗВЕТВИТЕЛЬ</w:t>
                        </w:r>
                      </w:p>
                      <w:p w:rsidR="00D045FD" w:rsidRPr="00D045FD" w:rsidRDefault="00D045FD" w:rsidP="00D045F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D045FD">
                          <w:rPr>
                            <w:b/>
                            <w:sz w:val="22"/>
                            <w:szCs w:val="22"/>
                          </w:rPr>
                          <w:t>ПРОМЫШЛЕННОГО</w:t>
                        </w:r>
                      </w:p>
                      <w:p w:rsidR="006A6F59" w:rsidRDefault="00D045FD" w:rsidP="00D045F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D045FD">
                          <w:rPr>
                            <w:b/>
                            <w:sz w:val="22"/>
                            <w:szCs w:val="22"/>
                          </w:rPr>
                          <w:t>НАЗНАЧЕНИЯ</w:t>
                        </w:r>
                        <w:r w:rsidRPr="00D62614"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="006A6F59" w:rsidRPr="00537062">
                          <w:rPr>
                            <w:b/>
                            <w:sz w:val="22"/>
                            <w:szCs w:val="22"/>
                          </w:rPr>
                          <w:t>E-162SN4</w:t>
                        </w:r>
                      </w:p>
                      <w:p w:rsidR="006A6F59" w:rsidRPr="00AF301F" w:rsidRDefault="006A6F5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A6F59" w:rsidRPr="00613EFB" w:rsidRDefault="006A6F59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6F59" w:rsidRDefault="006A6F5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Pr="00AF301F" w:rsidRDefault="006A6F5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73A4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Pr="00D35EE4" w:rsidRDefault="006A6F59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53706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E-162SN4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6A6F59" w:rsidRPr="00C23BB2" w:rsidRDefault="006A6F59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A6F59" w:rsidRPr="00EC2FF5" w:rsidRDefault="006A6F59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A6F59" w:rsidRPr="00AF301F" w:rsidRDefault="006A6F5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73A4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A6F59" w:rsidRPr="00D35EE4" w:rsidRDefault="006A6F59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53706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E-162SN4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6A6F59" w:rsidRPr="00C23BB2" w:rsidRDefault="006A6F59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A6F59" w:rsidRPr="00EC2FF5" w:rsidRDefault="006A6F59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6F59" w:rsidRDefault="006A6F5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Default="006A6F5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Pr="00AF301F" w:rsidRDefault="006A6F5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73A4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6F59" w:rsidRPr="00EC2FF5" w:rsidRDefault="006A6F59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53706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E-162SN4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A6F59" w:rsidRDefault="006A6F5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A6F59" w:rsidRPr="00AF301F" w:rsidRDefault="006A6F5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73A4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A6F59" w:rsidRPr="00EC2FF5" w:rsidRDefault="006A6F59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 w:rsidRPr="0053706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E-162SN4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F59" w:rsidRDefault="006A6F59">
      <w:r>
        <w:separator/>
      </w:r>
    </w:p>
  </w:footnote>
  <w:footnote w:type="continuationSeparator" w:id="0">
    <w:p w:rsidR="006A6F59" w:rsidRDefault="006A6F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6F59" w:rsidRDefault="006A6F5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A6F59" w:rsidRDefault="006A6F59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6F59" w:rsidRDefault="006A6F59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6F59" w:rsidRDefault="006A6F59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3B1E74DA"/>
    <w:lvl w:ilvl="0" w:tplc="5FC43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164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F7E"/>
    <w:rsid w:val="00021FB1"/>
    <w:rsid w:val="00023D67"/>
    <w:rsid w:val="00025E94"/>
    <w:rsid w:val="00037425"/>
    <w:rsid w:val="0004615A"/>
    <w:rsid w:val="00054A54"/>
    <w:rsid w:val="00057BCD"/>
    <w:rsid w:val="00057CBB"/>
    <w:rsid w:val="000700F0"/>
    <w:rsid w:val="000705D9"/>
    <w:rsid w:val="000724CB"/>
    <w:rsid w:val="00073C25"/>
    <w:rsid w:val="000779F8"/>
    <w:rsid w:val="000814C8"/>
    <w:rsid w:val="0009526F"/>
    <w:rsid w:val="000B2A0A"/>
    <w:rsid w:val="000B3B54"/>
    <w:rsid w:val="000B6784"/>
    <w:rsid w:val="000B7CBA"/>
    <w:rsid w:val="000C74A2"/>
    <w:rsid w:val="000D11B2"/>
    <w:rsid w:val="000D3915"/>
    <w:rsid w:val="000D6CCC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A0A60"/>
    <w:rsid w:val="001A6BBE"/>
    <w:rsid w:val="001B4294"/>
    <w:rsid w:val="001C0038"/>
    <w:rsid w:val="001C18B3"/>
    <w:rsid w:val="001C1974"/>
    <w:rsid w:val="001C3EDB"/>
    <w:rsid w:val="001C72E5"/>
    <w:rsid w:val="001D56EC"/>
    <w:rsid w:val="001E2E2E"/>
    <w:rsid w:val="001E45FC"/>
    <w:rsid w:val="001F7544"/>
    <w:rsid w:val="00200C8E"/>
    <w:rsid w:val="00201938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475CA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1BD7"/>
    <w:rsid w:val="002B4BD3"/>
    <w:rsid w:val="002C2364"/>
    <w:rsid w:val="002C44E0"/>
    <w:rsid w:val="002E1622"/>
    <w:rsid w:val="002F79FC"/>
    <w:rsid w:val="00303E2F"/>
    <w:rsid w:val="003066A5"/>
    <w:rsid w:val="00311219"/>
    <w:rsid w:val="00314201"/>
    <w:rsid w:val="00324840"/>
    <w:rsid w:val="00326079"/>
    <w:rsid w:val="00343FCA"/>
    <w:rsid w:val="00344173"/>
    <w:rsid w:val="00345911"/>
    <w:rsid w:val="00345C5B"/>
    <w:rsid w:val="00353DE4"/>
    <w:rsid w:val="00357BBD"/>
    <w:rsid w:val="0036188A"/>
    <w:rsid w:val="00365EDF"/>
    <w:rsid w:val="00371DD6"/>
    <w:rsid w:val="00371E72"/>
    <w:rsid w:val="00372A29"/>
    <w:rsid w:val="003861BA"/>
    <w:rsid w:val="003964AD"/>
    <w:rsid w:val="003A6C05"/>
    <w:rsid w:val="003B1DD4"/>
    <w:rsid w:val="003D1C42"/>
    <w:rsid w:val="003E3AD4"/>
    <w:rsid w:val="003E6FA8"/>
    <w:rsid w:val="003F28A1"/>
    <w:rsid w:val="003F3D0E"/>
    <w:rsid w:val="003F43C3"/>
    <w:rsid w:val="003F5B4D"/>
    <w:rsid w:val="004106D7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85D7D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3B71"/>
    <w:rsid w:val="00525949"/>
    <w:rsid w:val="00526B37"/>
    <w:rsid w:val="00531B53"/>
    <w:rsid w:val="00531EA1"/>
    <w:rsid w:val="00533AA2"/>
    <w:rsid w:val="00537062"/>
    <w:rsid w:val="005411CB"/>
    <w:rsid w:val="00554566"/>
    <w:rsid w:val="00557D90"/>
    <w:rsid w:val="005615C2"/>
    <w:rsid w:val="0058149E"/>
    <w:rsid w:val="00584062"/>
    <w:rsid w:val="00590895"/>
    <w:rsid w:val="00592BC8"/>
    <w:rsid w:val="005B68E2"/>
    <w:rsid w:val="005B7781"/>
    <w:rsid w:val="005D0574"/>
    <w:rsid w:val="005E38BC"/>
    <w:rsid w:val="005E4015"/>
    <w:rsid w:val="005E5127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416FB"/>
    <w:rsid w:val="00646CE5"/>
    <w:rsid w:val="00656098"/>
    <w:rsid w:val="00663893"/>
    <w:rsid w:val="00663BA6"/>
    <w:rsid w:val="0067315B"/>
    <w:rsid w:val="006752A0"/>
    <w:rsid w:val="00680AD8"/>
    <w:rsid w:val="00684159"/>
    <w:rsid w:val="006866EC"/>
    <w:rsid w:val="00687F0A"/>
    <w:rsid w:val="006912EC"/>
    <w:rsid w:val="00697856"/>
    <w:rsid w:val="006A281A"/>
    <w:rsid w:val="006A3296"/>
    <w:rsid w:val="006A4752"/>
    <w:rsid w:val="006A6F59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08F9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6934"/>
    <w:rsid w:val="0078177F"/>
    <w:rsid w:val="007877E0"/>
    <w:rsid w:val="007B095E"/>
    <w:rsid w:val="007B131C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04B66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81D"/>
    <w:rsid w:val="00866B6E"/>
    <w:rsid w:val="0087148A"/>
    <w:rsid w:val="00872746"/>
    <w:rsid w:val="00876CCF"/>
    <w:rsid w:val="0088349B"/>
    <w:rsid w:val="0088749B"/>
    <w:rsid w:val="00896986"/>
    <w:rsid w:val="00897EAB"/>
    <w:rsid w:val="008A1F66"/>
    <w:rsid w:val="008A1F9D"/>
    <w:rsid w:val="008A3192"/>
    <w:rsid w:val="008A4FB2"/>
    <w:rsid w:val="008A504E"/>
    <w:rsid w:val="008B1495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4137F"/>
    <w:rsid w:val="00941985"/>
    <w:rsid w:val="00941D4F"/>
    <w:rsid w:val="009454F1"/>
    <w:rsid w:val="009457C2"/>
    <w:rsid w:val="0096270C"/>
    <w:rsid w:val="00965482"/>
    <w:rsid w:val="0097670D"/>
    <w:rsid w:val="00984D44"/>
    <w:rsid w:val="00985AEE"/>
    <w:rsid w:val="00985B81"/>
    <w:rsid w:val="009A1FA5"/>
    <w:rsid w:val="009A492D"/>
    <w:rsid w:val="009B1EC5"/>
    <w:rsid w:val="009B21C2"/>
    <w:rsid w:val="009B236D"/>
    <w:rsid w:val="009B4AC3"/>
    <w:rsid w:val="009B6F0C"/>
    <w:rsid w:val="009D300F"/>
    <w:rsid w:val="009D3129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24F8C"/>
    <w:rsid w:val="00A33FB8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65EF5"/>
    <w:rsid w:val="00B713E6"/>
    <w:rsid w:val="00B757EC"/>
    <w:rsid w:val="00B80224"/>
    <w:rsid w:val="00B853CA"/>
    <w:rsid w:val="00B930C4"/>
    <w:rsid w:val="00BA4D5C"/>
    <w:rsid w:val="00BA79AF"/>
    <w:rsid w:val="00BA7C55"/>
    <w:rsid w:val="00BB1D2A"/>
    <w:rsid w:val="00BB28FA"/>
    <w:rsid w:val="00BB3360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1B10"/>
    <w:rsid w:val="00C5466F"/>
    <w:rsid w:val="00C55158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B6BB4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45FD"/>
    <w:rsid w:val="00D07290"/>
    <w:rsid w:val="00D21FC0"/>
    <w:rsid w:val="00D2476B"/>
    <w:rsid w:val="00D263FB"/>
    <w:rsid w:val="00D31D52"/>
    <w:rsid w:val="00D357F4"/>
    <w:rsid w:val="00D35EE4"/>
    <w:rsid w:val="00D549B4"/>
    <w:rsid w:val="00D55160"/>
    <w:rsid w:val="00D551FA"/>
    <w:rsid w:val="00D566EE"/>
    <w:rsid w:val="00D6500E"/>
    <w:rsid w:val="00D70F85"/>
    <w:rsid w:val="00D96268"/>
    <w:rsid w:val="00D97C02"/>
    <w:rsid w:val="00DA1947"/>
    <w:rsid w:val="00DA234E"/>
    <w:rsid w:val="00DA3A31"/>
    <w:rsid w:val="00DA4E1F"/>
    <w:rsid w:val="00DB6753"/>
    <w:rsid w:val="00DC42C5"/>
    <w:rsid w:val="00DC56ED"/>
    <w:rsid w:val="00DE3ECC"/>
    <w:rsid w:val="00DE5724"/>
    <w:rsid w:val="00DF559E"/>
    <w:rsid w:val="00DF7018"/>
    <w:rsid w:val="00E02961"/>
    <w:rsid w:val="00E035FD"/>
    <w:rsid w:val="00E1023C"/>
    <w:rsid w:val="00E13F0E"/>
    <w:rsid w:val="00E24807"/>
    <w:rsid w:val="00E24ED7"/>
    <w:rsid w:val="00E26670"/>
    <w:rsid w:val="00E50936"/>
    <w:rsid w:val="00E515AE"/>
    <w:rsid w:val="00E646AB"/>
    <w:rsid w:val="00E72244"/>
    <w:rsid w:val="00E754DB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F2B2F"/>
    <w:rsid w:val="00EF3D97"/>
    <w:rsid w:val="00F07909"/>
    <w:rsid w:val="00F10803"/>
    <w:rsid w:val="00F1629E"/>
    <w:rsid w:val="00F17ACC"/>
    <w:rsid w:val="00F17C96"/>
    <w:rsid w:val="00F22A57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64AA1"/>
    <w:rsid w:val="00F73A42"/>
    <w:rsid w:val="00F74593"/>
    <w:rsid w:val="00F7656C"/>
    <w:rsid w:val="00F817D9"/>
    <w:rsid w:val="00F84E72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4865"/>
    <o:shapelayout v:ext="edit">
      <o:idmap v:ext="edit" data="1"/>
    </o:shapelayout>
  </w:shapeDefaults>
  <w:decimalSymbol w:val=","/>
  <w:listSeparator w:val=";"/>
  <w14:docId w14:val="293478B9"/>
  <w15:docId w15:val="{DAF596EE-9827-4D4B-B2FB-1A5205E4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azimutaircon.ru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1928C-9739-4A60-8F33-4D4620A2F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C6D65FD0</Template>
  <TotalTime>233</TotalTime>
  <Pages>24</Pages>
  <Words>2628</Words>
  <Characters>14980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62</cp:revision>
  <cp:lastPrinted>2021-03-26T08:29:00Z</cp:lastPrinted>
  <dcterms:created xsi:type="dcterms:W3CDTF">2021-11-23T10:59:00Z</dcterms:created>
  <dcterms:modified xsi:type="dcterms:W3CDTF">2025-06-25T13:17:00Z</dcterms:modified>
</cp:coreProperties>
</file>