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  <w:r w:rsidR="004263C3">
              <w:rPr>
                <w:b/>
                <w:szCs w:val="28"/>
              </w:rPr>
              <w:t xml:space="preserve">ПРОМЫШЛЕННОГО НАЗНАЧЕНИЯ </w:t>
            </w:r>
            <w:r w:rsidR="00025E94" w:rsidRPr="00025E94">
              <w:rPr>
                <w:b/>
                <w:szCs w:val="28"/>
              </w:rPr>
              <w:t>E-102SN4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25E94" w:rsidP="00D03F3F">
            <w:pPr>
              <w:jc w:val="center"/>
              <w:rPr>
                <w:b/>
                <w:szCs w:val="28"/>
              </w:rPr>
            </w:pPr>
            <w:r w:rsidRPr="00025E94">
              <w:rPr>
                <w:b/>
                <w:szCs w:val="28"/>
              </w:rPr>
              <w:t>E-102SN4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4263C3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34C3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4263C3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1EB6F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30"/>
      </w:tblGrid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30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4263C3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510588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30" w:type="dxa"/>
            <w:vAlign w:val="center"/>
          </w:tcPr>
          <w:p w:rsidR="00CA105D" w:rsidRPr="0045441B" w:rsidRDefault="00025E94" w:rsidP="00C55158">
            <w:pPr>
              <w:jc w:val="center"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E-102SN4</w:t>
            </w:r>
          </w:p>
        </w:tc>
      </w:tr>
      <w:tr w:rsidR="006A3296" w:rsidRPr="0045441B" w:rsidTr="00510588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30" w:type="dxa"/>
            <w:vAlign w:val="center"/>
          </w:tcPr>
          <w:p w:rsidR="006A3296" w:rsidRPr="0045441B" w:rsidRDefault="00025E94" w:rsidP="00297FD5">
            <w:pPr>
              <w:jc w:val="center"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E-102SN4</w:t>
            </w:r>
          </w:p>
        </w:tc>
      </w:tr>
      <w:tr w:rsidR="002A145D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A145D" w:rsidRPr="0045441B" w:rsidRDefault="002A145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30" w:type="dxa"/>
            <w:vAlign w:val="center"/>
          </w:tcPr>
          <w:p w:rsidR="002A145D" w:rsidRDefault="002A145D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нескольких труб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30" w:type="dxa"/>
            <w:vAlign w:val="center"/>
          </w:tcPr>
          <w:p w:rsidR="00200C8E" w:rsidRPr="0045441B" w:rsidRDefault="002A145D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30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510588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D46538" w:rsidP="00D4653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30" w:type="dxa"/>
            <w:vAlign w:val="center"/>
          </w:tcPr>
          <w:p w:rsidR="00200C8E" w:rsidRPr="0045441B" w:rsidRDefault="00510588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45441B" w:rsidTr="00510588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230" w:type="dxa"/>
            <w:vAlign w:val="center"/>
          </w:tcPr>
          <w:p w:rsidR="00200C8E" w:rsidRPr="0045441B" w:rsidRDefault="00D4653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45441B" w:rsidTr="00510588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30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234C34" w:rsidTr="00510588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234C34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1B1C77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30" w:type="dxa"/>
            <w:vAlign w:val="center"/>
          </w:tcPr>
          <w:p w:rsidR="008A1F66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Юр. адрес: 121552, Pоссия,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Факт. адрес: 121552, Pоссия,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0343FF" w:rsidRDefault="0045441B" w:rsidP="0045441B">
            <w:pPr>
              <w:jc w:val="center"/>
              <w:rPr>
                <w:sz w:val="22"/>
                <w:szCs w:val="22"/>
                <w:highlight w:val="yellow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0343FF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0343FF">
              <w:rPr>
                <w:sz w:val="22"/>
                <w:szCs w:val="22"/>
              </w:rPr>
              <w:t xml:space="preserve">: </w:t>
            </w:r>
            <w:hyperlink r:id="rId18" w:history="1">
              <w:r w:rsidRPr="001B1C77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343FF">
                <w:rPr>
                  <w:rStyle w:val="ad"/>
                  <w:sz w:val="22"/>
                  <w:szCs w:val="22"/>
                </w:rPr>
                <w:t>@</w:t>
              </w:r>
              <w:r w:rsidRPr="001B1C77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0343FF">
                <w:rPr>
                  <w:rStyle w:val="ad"/>
                  <w:sz w:val="22"/>
                  <w:szCs w:val="22"/>
                </w:rPr>
                <w:t>.</w:t>
              </w:r>
              <w:r w:rsidRPr="001B1C77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45441B" w:rsidRPr="000343FF" w:rsidRDefault="0045441B" w:rsidP="00200C8E">
      <w:pPr>
        <w:jc w:val="center"/>
        <w:rPr>
          <w:b/>
          <w:szCs w:val="28"/>
        </w:rPr>
      </w:pPr>
    </w:p>
    <w:p w:rsidR="0045441B" w:rsidRPr="000343FF" w:rsidRDefault="0045441B">
      <w:pPr>
        <w:spacing w:after="160" w:line="259" w:lineRule="auto"/>
        <w:rPr>
          <w:b/>
          <w:szCs w:val="28"/>
        </w:rPr>
      </w:pPr>
      <w:r w:rsidRPr="000343FF"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8B1495" w:rsidRPr="00AD1C4D" w:rsidTr="008B1495">
        <w:trPr>
          <w:jc w:val="center"/>
        </w:trPr>
        <w:tc>
          <w:tcPr>
            <w:tcW w:w="3225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693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91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Значение</w:t>
            </w:r>
          </w:p>
        </w:tc>
      </w:tr>
      <w:tr w:rsidR="008B1495" w:rsidRPr="00234C34" w:rsidTr="008B1495">
        <w:trPr>
          <w:jc w:val="center"/>
        </w:trPr>
        <w:tc>
          <w:tcPr>
            <w:tcW w:w="3225" w:type="dxa"/>
            <w:vAlign w:val="center"/>
          </w:tcPr>
          <w:p w:rsidR="008B1495" w:rsidRDefault="008B1495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693" w:type="dxa"/>
            <w:vAlign w:val="center"/>
          </w:tcPr>
          <w:p w:rsidR="008B1495" w:rsidRDefault="00F22A57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CB6BB4" w:rsidRDefault="00CB6BB4" w:rsidP="00F84E72">
            <w:pPr>
              <w:jc w:val="center"/>
              <w:rPr>
                <w:sz w:val="22"/>
                <w:szCs w:val="22"/>
                <w:lang w:val="en-US"/>
              </w:rPr>
            </w:pPr>
            <w:r w:rsidRPr="00CB6BB4">
              <w:rPr>
                <w:sz w:val="22"/>
                <w:szCs w:val="22"/>
                <w:lang w:val="en-US"/>
              </w:rPr>
              <w:t xml:space="preserve">ES, IVX </w:t>
            </w:r>
            <w:r w:rsidRPr="00CB6BB4">
              <w:rPr>
                <w:sz w:val="22"/>
                <w:szCs w:val="22"/>
              </w:rPr>
              <w:t>и</w:t>
            </w:r>
            <w:r w:rsidRPr="00CB6BB4">
              <w:rPr>
                <w:sz w:val="22"/>
                <w:szCs w:val="22"/>
                <w:lang w:val="en-US"/>
              </w:rPr>
              <w:t xml:space="preserve"> Set Free</w:t>
            </w:r>
          </w:p>
        </w:tc>
      </w:tr>
      <w:tr w:rsidR="00F84E72" w:rsidRPr="00AD1C4D" w:rsidTr="00F84E72">
        <w:trPr>
          <w:jc w:val="center"/>
        </w:trPr>
        <w:tc>
          <w:tcPr>
            <w:tcW w:w="3225" w:type="dxa"/>
          </w:tcPr>
          <w:p w:rsidR="00F84E72" w:rsidRPr="00DD0541" w:rsidRDefault="00F84E72" w:rsidP="00025E94">
            <w:pPr>
              <w:rPr>
                <w:sz w:val="22"/>
                <w:szCs w:val="22"/>
              </w:rPr>
            </w:pPr>
            <w:r w:rsidRPr="00DD0541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84E72" w:rsidRPr="00AD1C4D" w:rsidRDefault="00F84E72" w:rsidP="00025E94">
            <w:pPr>
              <w:jc w:val="center"/>
              <w:rPr>
                <w:sz w:val="22"/>
                <w:szCs w:val="22"/>
                <w:lang w:val="en-US"/>
              </w:rPr>
            </w:pPr>
            <w:r w:rsidRPr="00AD1C4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84E72" w:rsidRPr="00DD0541" w:rsidRDefault="00025E94" w:rsidP="00025E94">
            <w:pPr>
              <w:jc w:val="center"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E-102SN4</w:t>
            </w:r>
          </w:p>
        </w:tc>
      </w:tr>
      <w:tr w:rsidR="00025E94" w:rsidRPr="00AD1C4D" w:rsidTr="00F84E72">
        <w:trPr>
          <w:trHeight w:val="241"/>
          <w:jc w:val="center"/>
        </w:trPr>
        <w:tc>
          <w:tcPr>
            <w:tcW w:w="3225" w:type="dxa"/>
          </w:tcPr>
          <w:p w:rsidR="00025E94" w:rsidRPr="00AD1C4D" w:rsidRDefault="00025E94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025E94" w:rsidRPr="00F84E72" w:rsidRDefault="00025E94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025E94" w:rsidRPr="003C6189" w:rsidRDefault="00025E94" w:rsidP="00025E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0,44</w:t>
            </w:r>
          </w:p>
        </w:tc>
      </w:tr>
      <w:tr w:rsidR="00025E94" w:rsidRPr="00AD1C4D" w:rsidTr="00F84E72">
        <w:trPr>
          <w:trHeight w:val="241"/>
          <w:jc w:val="center"/>
        </w:trPr>
        <w:tc>
          <w:tcPr>
            <w:tcW w:w="3225" w:type="dxa"/>
          </w:tcPr>
          <w:p w:rsidR="00025E94" w:rsidRDefault="00025E94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025E94" w:rsidRPr="00F84E72" w:rsidRDefault="00025E94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025E94" w:rsidRPr="003C6189" w:rsidRDefault="00025E94" w:rsidP="00025E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0,9</w:t>
            </w:r>
          </w:p>
        </w:tc>
      </w:tr>
      <w:tr w:rsidR="007B131C" w:rsidRPr="00AD1C4D" w:rsidTr="00F84E72">
        <w:trPr>
          <w:trHeight w:val="241"/>
          <w:jc w:val="center"/>
        </w:trPr>
        <w:tc>
          <w:tcPr>
            <w:tcW w:w="3225" w:type="dxa"/>
          </w:tcPr>
          <w:p w:rsidR="007B131C" w:rsidRDefault="007B131C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Default="007B131C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Default="009D3129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250х415х85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065435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025E94" w:rsidRPr="0033409D" w:rsidRDefault="00025E94" w:rsidP="00025E94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025E94" w:rsidRPr="009032FF" w:rsidRDefault="00025E94" w:rsidP="00025E94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1" w:name="_Ref75275209"/>
      <w:r w:rsidRPr="007704AA">
        <w:rPr>
          <w:rFonts w:ascii="Times New Roman" w:eastAsia="Times New Roman" w:hAnsi="Times New Roman" w:cs="Times New Roman"/>
          <w:sz w:val="22"/>
          <w:szCs w:val="22"/>
        </w:rPr>
        <w:t xml:space="preserve">E-102SN4 </w:t>
      </w:r>
      <w:r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на 2 выхода, который используется при монтаже наружных блоков систем HITACHI серий ES, IVX и Set Free. Производительность подключенных внутренних блоков при этом составляет до </w:t>
      </w:r>
      <w:r w:rsidRPr="00B20A08">
        <w:rPr>
          <w:rFonts w:ascii="Times New Roman" w:eastAsia="Times New Roman" w:hAnsi="Times New Roman" w:cs="Times New Roman"/>
          <w:sz w:val="22"/>
          <w:szCs w:val="22"/>
        </w:rPr>
        <w:t>1</w:t>
      </w:r>
      <w:r w:rsidRPr="003F4820">
        <w:rPr>
          <w:rFonts w:ascii="Times New Roman" w:eastAsia="Times New Roman" w:hAnsi="Times New Roman" w:cs="Times New Roman"/>
          <w:sz w:val="22"/>
          <w:szCs w:val="22"/>
        </w:rPr>
        <w:t>2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л.с.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0654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06543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Pr="00CE3836" w:rsidRDefault="00025E94" w:rsidP="00025E94">
      <w:pPr>
        <w:rPr>
          <w:sz w:val="22"/>
          <w:szCs w:val="22"/>
        </w:rPr>
      </w:pPr>
      <w:r w:rsidRPr="00CE3836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</w:t>
      </w:r>
      <w:r w:rsidRPr="00CE3836">
        <w:rPr>
          <w:sz w:val="22"/>
          <w:szCs w:val="22"/>
        </w:rPr>
        <w:t xml:space="preserve">Патрубок газопровода         </w:t>
      </w:r>
      <w:r>
        <w:rPr>
          <w:sz w:val="22"/>
          <w:szCs w:val="22"/>
        </w:rPr>
        <w:t xml:space="preserve">  </w:t>
      </w:r>
      <w:r w:rsidRPr="00CE3836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     </w:t>
      </w:r>
      <w:r w:rsidRPr="00CE3836">
        <w:rPr>
          <w:sz w:val="22"/>
          <w:szCs w:val="22"/>
        </w:rPr>
        <w:t>Патрубок трубопровода с жидкостью</w:t>
      </w:r>
    </w:p>
    <w:p w:rsidR="00025E94" w:rsidRDefault="00025E94" w:rsidP="00025E94">
      <w:pPr>
        <w:jc w:val="center"/>
        <w:rPr>
          <w:noProof/>
        </w:rPr>
      </w:pPr>
    </w:p>
    <w:p w:rsidR="00025E94" w:rsidRPr="00804B66" w:rsidRDefault="00025E94" w:rsidP="00025E94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5753100" cy="276591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0" t="33089" r="33574" b="14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6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с газопроводом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газопровода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234C34" w:rsidRDefault="00234C34" w:rsidP="00025E9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bookmarkStart w:id="22" w:name="_GoBack"/>
            <w:bookmarkEnd w:id="22"/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343FF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Лента</w:t>
            </w:r>
            <w:r>
              <w:rPr>
                <w:sz w:val="22"/>
                <w:szCs w:val="22"/>
              </w:rPr>
              <w:t xml:space="preserve"> изоляционная, полоска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2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DF7018" w:rsidRDefault="000343FF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</w:tbl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506544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D46538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D3129" w:rsidP="00BB3360">
            <w:pPr>
              <w:spacing w:before="60"/>
              <w:ind w:right="-28"/>
              <w:jc w:val="center"/>
            </w:pPr>
            <w:r w:rsidRPr="009D3129">
              <w:rPr>
                <w:b/>
                <w:sz w:val="22"/>
                <w:szCs w:val="22"/>
              </w:rPr>
              <w:t>E-102SN4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682F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34C3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9D3129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9D3129">
              <w:rPr>
                <w:b/>
                <w:sz w:val="22"/>
                <w:szCs w:val="22"/>
              </w:rPr>
              <w:t>E-102SN4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E94" w:rsidRDefault="00025E94">
      <w:r>
        <w:separator/>
      </w:r>
    </w:p>
  </w:endnote>
  <w:endnote w:type="continuationSeparator" w:id="0">
    <w:p w:rsidR="00025E94" w:rsidRDefault="0002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E94" w:rsidRDefault="00025E9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25E94" w:rsidRDefault="00025E9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25E94" w:rsidRDefault="00025E9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25E94" w:rsidRDefault="00025E9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D35EE4" w:rsidRDefault="00025E9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25E9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E-102SN4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25E94" w:rsidRPr="00B7687E" w:rsidRDefault="00025E9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ED1531" w:rsidRDefault="00025E9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4C3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ED1531" w:rsidRDefault="00025E9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5E94" w:rsidRPr="0058149E" w:rsidRDefault="00025E9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5E94" w:rsidRPr="00927339" w:rsidRDefault="00025E94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025E94" w:rsidRPr="004263C3" w:rsidRDefault="00025E9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63C3">
                                <w:rPr>
                                  <w:b/>
                                  <w:sz w:val="20"/>
                                  <w:szCs w:val="20"/>
                                </w:rPr>
                                <w:t>ТРУБНЫЙ РАЗВЕТВИТЕЛЬ</w:t>
                              </w:r>
                            </w:p>
                            <w:p w:rsidR="004263C3" w:rsidRDefault="004263C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63C3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025E94" w:rsidRPr="004263C3" w:rsidRDefault="00025E9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 w:rsidRPr="004263C3">
                                <w:rPr>
                                  <w:b/>
                                  <w:sz w:val="20"/>
                                  <w:szCs w:val="20"/>
                                </w:rPr>
                                <w:t>E-102SN4</w:t>
                              </w:r>
                            </w:p>
                            <w:p w:rsidR="00025E94" w:rsidRPr="00AF301F" w:rsidRDefault="00025E9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25E94" w:rsidRPr="00613EFB" w:rsidRDefault="00025E9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25E94" w:rsidRPr="00D35EE4" w:rsidRDefault="00025E9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25E9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E-102SN4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25E94" w:rsidRPr="00B7687E" w:rsidRDefault="00025E9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25E94" w:rsidRPr="00ED1531" w:rsidRDefault="00025E9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34C3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25E94" w:rsidRPr="00ED1531" w:rsidRDefault="00025E9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25E94" w:rsidRPr="0058149E" w:rsidRDefault="00025E9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25E94" w:rsidRPr="00927339" w:rsidRDefault="00025E94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025E94" w:rsidRPr="004263C3" w:rsidRDefault="00025E9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63C3">
                          <w:rPr>
                            <w:b/>
                            <w:sz w:val="20"/>
                            <w:szCs w:val="20"/>
                          </w:rPr>
                          <w:t>ТРУБНЫЙ РАЗВЕТВИТЕЛЬ</w:t>
                        </w:r>
                      </w:p>
                      <w:p w:rsidR="004263C3" w:rsidRDefault="004263C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63C3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025E94" w:rsidRPr="004263C3" w:rsidRDefault="00025E9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</w:pPr>
                        <w:r w:rsidRPr="004263C3">
                          <w:rPr>
                            <w:b/>
                            <w:sz w:val="20"/>
                            <w:szCs w:val="20"/>
                          </w:rPr>
                          <w:t>E-102SN4</w:t>
                        </w:r>
                      </w:p>
                      <w:p w:rsidR="00025E94" w:rsidRPr="00AF301F" w:rsidRDefault="00025E9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25E94" w:rsidRPr="00613EFB" w:rsidRDefault="00025E9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AF301F" w:rsidRDefault="00025E9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4C3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D35EE4" w:rsidRDefault="009D3129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D312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E-102SN4</w:t>
                              </w:r>
                              <w:r w:rsidR="00025E94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25E94" w:rsidRPr="00C23BB2" w:rsidRDefault="00025E9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25E94" w:rsidRPr="00EC2FF5" w:rsidRDefault="00025E9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25E94" w:rsidRPr="00AF301F" w:rsidRDefault="00025E9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34C3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25E94" w:rsidRPr="00D35EE4" w:rsidRDefault="009D3129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D312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E-102SN4</w:t>
                        </w:r>
                        <w:r w:rsidR="00025E94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25E94" w:rsidRPr="00C23BB2" w:rsidRDefault="00025E9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25E94" w:rsidRPr="00EC2FF5" w:rsidRDefault="00025E9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AF301F" w:rsidRDefault="00025E9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4C3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EC2FF5" w:rsidRDefault="00025E94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025E9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E-102SN4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25E94" w:rsidRPr="00AF301F" w:rsidRDefault="00025E9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34C3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25E94" w:rsidRPr="00EC2FF5" w:rsidRDefault="00025E94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025E9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E-102SN4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E94" w:rsidRDefault="00025E94">
      <w:r>
        <w:separator/>
      </w:r>
    </w:p>
  </w:footnote>
  <w:footnote w:type="continuationSeparator" w:id="0">
    <w:p w:rsidR="00025E94" w:rsidRDefault="00025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E94" w:rsidRDefault="00025E9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23D67"/>
    <w:rsid w:val="00025E94"/>
    <w:rsid w:val="000343FF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1C77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4C34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45D"/>
    <w:rsid w:val="002A1B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263C3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10588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6538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2117A0EA"/>
  <w15:docId w15:val="{427BB7EA-8647-4FC3-A0BA-DB8D1412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2B094-EE49-4507-92D9-1D7286FD8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C6D65FD0</Template>
  <TotalTime>203</TotalTime>
  <Pages>23</Pages>
  <Words>2626</Words>
  <Characters>14970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54</cp:revision>
  <cp:lastPrinted>2021-03-26T08:29:00Z</cp:lastPrinted>
  <dcterms:created xsi:type="dcterms:W3CDTF">2021-11-23T10:59:00Z</dcterms:created>
  <dcterms:modified xsi:type="dcterms:W3CDTF">2025-06-25T13:17:00Z</dcterms:modified>
</cp:coreProperties>
</file>