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9302A5">
        <w:trPr>
          <w:jc w:val="center"/>
        </w:trPr>
        <w:tc>
          <w:tcPr>
            <w:tcW w:w="7938" w:type="dxa"/>
            <w:shd w:val="clear" w:color="auto" w:fill="auto"/>
          </w:tcPr>
          <w:p w:rsidR="00B16971" w:rsidRDefault="00C81038" w:rsidP="009302A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ЦЕНТРАЛЬНЫЙ КОНТРОЛЛЕР</w:t>
            </w:r>
            <w:r w:rsidR="00C9593A">
              <w:rPr>
                <w:b/>
                <w:szCs w:val="28"/>
              </w:rPr>
              <w:t xml:space="preserve"> </w:t>
            </w:r>
            <w:r w:rsidR="009302A5">
              <w:rPr>
                <w:b/>
                <w:szCs w:val="28"/>
              </w:rPr>
              <w:t xml:space="preserve">С СЕНСОРНЫМ ЦВЕТНЫМ ЖИДКОКРИСТАЛЛИЧЕСКИМ ЭКРАНОМ </w:t>
            </w:r>
            <w:r w:rsidR="00B16971">
              <w:rPr>
                <w:b/>
                <w:szCs w:val="28"/>
              </w:rPr>
              <w:t xml:space="preserve">ПРОМЫШЛЕННОГО НАЗНАЧЕНИЯ </w:t>
            </w:r>
          </w:p>
          <w:p w:rsidR="00D03F3F" w:rsidRPr="007C2003" w:rsidRDefault="009302A5" w:rsidP="009302A5">
            <w:pPr>
              <w:jc w:val="center"/>
              <w:rPr>
                <w:b/>
                <w:szCs w:val="28"/>
              </w:rPr>
            </w:pPr>
            <w:r w:rsidRPr="00211AE0">
              <w:rPr>
                <w:b/>
                <w:szCs w:val="28"/>
              </w:rPr>
              <w:t xml:space="preserve">CSNET </w:t>
            </w:r>
            <w:r w:rsidR="00211AE0" w:rsidRPr="00211AE0">
              <w:rPr>
                <w:b/>
                <w:szCs w:val="28"/>
              </w:rPr>
              <w:t>MANAGER 2 T10</w:t>
            </w:r>
          </w:p>
        </w:tc>
      </w:tr>
      <w:tr w:rsidR="00D03F3F" w:rsidTr="009302A5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439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D03F3F" w:rsidTr="00211AE0">
        <w:trPr>
          <w:jc w:val="center"/>
        </w:trPr>
        <w:tc>
          <w:tcPr>
            <w:tcW w:w="4395" w:type="dxa"/>
            <w:shd w:val="clear" w:color="auto" w:fill="auto"/>
          </w:tcPr>
          <w:p w:rsidR="00D03F3F" w:rsidRPr="007C2003" w:rsidRDefault="00211AE0" w:rsidP="00D03F3F">
            <w:pPr>
              <w:jc w:val="center"/>
              <w:rPr>
                <w:b/>
                <w:szCs w:val="28"/>
              </w:rPr>
            </w:pPr>
            <w:r w:rsidRPr="00211AE0">
              <w:rPr>
                <w:b/>
                <w:szCs w:val="28"/>
              </w:rPr>
              <w:t>CSNET MANAGER 2 T10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11AE0">
        <w:trPr>
          <w:jc w:val="center"/>
        </w:trPr>
        <w:tc>
          <w:tcPr>
            <w:tcW w:w="439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054A54" w:rsidP="00B16971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752B68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C35C3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C35C35">
        <w:rPr>
          <w:b/>
          <w:sz w:val="22"/>
          <w:szCs w:val="22"/>
        </w:rPr>
        <w:t>СОДЕРЖАНИЕ</w:t>
      </w:r>
      <w:r w:rsidR="00231E1B" w:rsidRPr="00C35C35">
        <w:rPr>
          <w:b/>
          <w:sz w:val="22"/>
          <w:szCs w:val="22"/>
        </w:rPr>
        <w:t xml:space="preserve"> </w:t>
      </w:r>
    </w:p>
    <w:p w:rsidR="00C35C35" w:rsidRPr="00C35C3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35C35">
        <w:rPr>
          <w:sz w:val="22"/>
          <w:szCs w:val="22"/>
        </w:rPr>
        <w:fldChar w:fldCharType="begin"/>
      </w:r>
      <w:r w:rsidRPr="00C35C35">
        <w:rPr>
          <w:sz w:val="22"/>
          <w:szCs w:val="22"/>
        </w:rPr>
        <w:instrText xml:space="preserve"> TOC \o "1-3" \h \z \u </w:instrText>
      </w:r>
      <w:r w:rsidRPr="00C35C35">
        <w:rPr>
          <w:sz w:val="22"/>
          <w:szCs w:val="22"/>
        </w:rPr>
        <w:fldChar w:fldCharType="separate"/>
      </w:r>
      <w:hyperlink w:anchor="_Toc129865233" w:history="1">
        <w:r w:rsidR="00C35C35" w:rsidRPr="00C35C35">
          <w:rPr>
            <w:rStyle w:val="ad"/>
            <w:noProof/>
            <w:sz w:val="22"/>
            <w:szCs w:val="22"/>
          </w:rPr>
          <w:t>Введение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_Toc129865233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3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34" w:history="1">
        <w:r w:rsidR="00C35C35" w:rsidRPr="00C35C35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C35C35" w:rsidRPr="00C35C35">
          <w:rPr>
            <w:rStyle w:val="ad"/>
            <w:noProof/>
            <w:sz w:val="22"/>
            <w:szCs w:val="22"/>
          </w:rPr>
          <w:t>Общие св</w:t>
        </w:r>
        <w:r w:rsidR="00C35C35" w:rsidRPr="00C35C35">
          <w:rPr>
            <w:rStyle w:val="ad"/>
            <w:noProof/>
            <w:sz w:val="22"/>
            <w:szCs w:val="22"/>
          </w:rPr>
          <w:t>е</w:t>
        </w:r>
        <w:r w:rsidR="00C35C35" w:rsidRPr="00C35C35">
          <w:rPr>
            <w:rStyle w:val="ad"/>
            <w:noProof/>
            <w:sz w:val="22"/>
            <w:szCs w:val="22"/>
          </w:rPr>
          <w:t>дения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_Toc129865234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4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35" w:history="1">
        <w:r w:rsidR="00C35C35" w:rsidRPr="00C35C35">
          <w:rPr>
            <w:rStyle w:val="ad"/>
            <w:noProof/>
            <w:sz w:val="22"/>
            <w:szCs w:val="22"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C35C35" w:rsidRPr="00C35C35">
          <w:rPr>
            <w:rStyle w:val="ad"/>
            <w:noProof/>
            <w:sz w:val="22"/>
            <w:szCs w:val="22"/>
          </w:rPr>
          <w:t>Основные технические данные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_Toc129865235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5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36" w:history="1">
        <w:r w:rsidR="00C35C35" w:rsidRPr="00C35C3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_Toc129865236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5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37" w:history="1">
        <w:r w:rsidR="00C35C35" w:rsidRPr="00C35C35">
          <w:rPr>
            <w:rStyle w:val="ad"/>
            <w:noProof/>
            <w:sz w:val="22"/>
            <w:szCs w:val="22"/>
          </w:rPr>
          <w:t>2.2</w:t>
        </w:r>
        <w:r w:rsidR="001514A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C35C35" w:rsidRPr="00C35C35">
          <w:rPr>
            <w:rStyle w:val="ad"/>
            <w:noProof/>
            <w:sz w:val="22"/>
            <w:szCs w:val="22"/>
          </w:rPr>
          <w:t>Описание изделия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_Toc129865237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5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38" w:history="1">
        <w:r w:rsidR="00C35C35" w:rsidRPr="00C35C35">
          <w:rPr>
            <w:rStyle w:val="ad"/>
            <w:noProof/>
            <w:sz w:val="22"/>
            <w:szCs w:val="22"/>
          </w:rPr>
          <w:t>2.3 Принцип работы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_Toc129865238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7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39" w:history="1">
        <w:r w:rsidR="00C35C35" w:rsidRPr="00C35C35">
          <w:rPr>
            <w:rStyle w:val="ad"/>
            <w:noProof/>
            <w:sz w:val="22"/>
            <w:szCs w:val="22"/>
          </w:rPr>
          <w:t>2.4 Маркировка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_Toc129865239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7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0" w:history="1">
        <w:r w:rsidR="00C35C35" w:rsidRPr="00C35C35">
          <w:rPr>
            <w:rStyle w:val="ad"/>
            <w:noProof/>
            <w:sz w:val="22"/>
            <w:szCs w:val="22"/>
          </w:rPr>
          <w:t>3. Комплектность поставки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_Toc129865240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8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1" w:history="1">
        <w:r w:rsidR="00C35C35" w:rsidRPr="00C35C35">
          <w:rPr>
            <w:rStyle w:val="ad"/>
            <w:noProof/>
            <w:sz w:val="22"/>
            <w:szCs w:val="22"/>
          </w:rPr>
          <w:t>4. Чертеж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_Toc129865241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8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2" w:history="1">
        <w:r w:rsidR="00C35C35" w:rsidRPr="00C35C35">
          <w:rPr>
            <w:rStyle w:val="ad"/>
            <w:noProof/>
            <w:sz w:val="22"/>
            <w:szCs w:val="22"/>
          </w:rPr>
          <w:t>5. Гара</w:t>
        </w:r>
        <w:r w:rsidR="00C35C35" w:rsidRPr="00C35C35">
          <w:rPr>
            <w:rStyle w:val="ad"/>
            <w:noProof/>
            <w:sz w:val="22"/>
            <w:szCs w:val="22"/>
          </w:rPr>
          <w:t>н</w:t>
        </w:r>
        <w:r w:rsidR="00C35C35" w:rsidRPr="00C35C35">
          <w:rPr>
            <w:rStyle w:val="ad"/>
            <w:noProof/>
            <w:sz w:val="22"/>
            <w:szCs w:val="22"/>
          </w:rPr>
          <w:t>тии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_Toc129865242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9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3" w:history="1">
        <w:r w:rsidR="00C35C35" w:rsidRPr="00C35C3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_Toc129865243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10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4" w:history="1">
        <w:r w:rsidR="00C35C35" w:rsidRPr="00C35C35">
          <w:rPr>
            <w:rStyle w:val="ad"/>
            <w:noProof/>
            <w:sz w:val="22"/>
            <w:szCs w:val="22"/>
          </w:rPr>
          <w:t>7. Свидетельство о приемке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_Toc129865244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11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5" w:history="1">
        <w:r w:rsidR="00C35C35" w:rsidRPr="00C35C35">
          <w:rPr>
            <w:rStyle w:val="ad"/>
            <w:noProof/>
            <w:sz w:val="22"/>
            <w:szCs w:val="22"/>
          </w:rPr>
          <w:t>8. Консервация</w:t>
        </w:r>
        <w:r w:rsidR="00C35C35" w:rsidRPr="00C35C35">
          <w:rPr>
            <w:rStyle w:val="ad"/>
            <w:noProof/>
            <w:sz w:val="22"/>
            <w:szCs w:val="22"/>
            <w:lang w:val="en-US"/>
          </w:rPr>
          <w:t>*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_Toc129865245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12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6" w:history="1">
        <w:r w:rsidR="00C35C35" w:rsidRPr="00C35C35">
          <w:rPr>
            <w:rStyle w:val="ad"/>
            <w:noProof/>
            <w:sz w:val="22"/>
            <w:szCs w:val="22"/>
          </w:rPr>
          <w:t>9. Сведения об утилизации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_Toc129865246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13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7" w:history="1">
        <w:r w:rsidR="00C35C35" w:rsidRPr="00C35C35">
          <w:rPr>
            <w:rStyle w:val="ad"/>
            <w:noProof/>
            <w:sz w:val="22"/>
            <w:szCs w:val="22"/>
          </w:rPr>
          <w:t>10. Требования безопасности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_Toc129865247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13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8" w:history="1">
        <w:r w:rsidR="00C35C35" w:rsidRPr="00C35C35">
          <w:rPr>
            <w:rStyle w:val="ad"/>
            <w:noProof/>
            <w:sz w:val="22"/>
            <w:szCs w:val="22"/>
          </w:rPr>
          <w:t>10.1 Общие требования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_Toc129865248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14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49" w:history="1">
        <w:r w:rsidR="00C35C35" w:rsidRPr="00C35C35">
          <w:rPr>
            <w:rStyle w:val="ad"/>
            <w:noProof/>
            <w:sz w:val="22"/>
            <w:szCs w:val="22"/>
          </w:rPr>
          <w:t>11. Прием и передача изделия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_Toc129865249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15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0" w:history="1">
        <w:r w:rsidR="00C35C35" w:rsidRPr="00C35C35">
          <w:rPr>
            <w:rStyle w:val="ad"/>
            <w:noProof/>
            <w:sz w:val="22"/>
            <w:szCs w:val="22"/>
          </w:rPr>
          <w:t>12. Учет работы изделия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_Toc129865250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16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1" w:history="1">
        <w:r w:rsidR="00C35C35" w:rsidRPr="00C35C3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_Toc129865251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17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2" w:history="1">
        <w:r w:rsidR="00C35C35" w:rsidRPr="00C35C35">
          <w:rPr>
            <w:rStyle w:val="ad"/>
            <w:noProof/>
            <w:sz w:val="22"/>
            <w:szCs w:val="22"/>
          </w:rPr>
          <w:t>14. Работы при эксплуатации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_Toc129865252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18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3" w:history="1">
        <w:r w:rsidR="00C35C35" w:rsidRPr="00C35C35">
          <w:rPr>
            <w:rStyle w:val="ad"/>
            <w:noProof/>
            <w:sz w:val="22"/>
            <w:szCs w:val="22"/>
          </w:rPr>
          <w:t>14.1 Учет выполнения работ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_Toc129865253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18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4" w:history="1">
        <w:r w:rsidR="00C35C35" w:rsidRPr="00C35C3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_Toc129865254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19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5" w:history="1">
        <w:r w:rsidR="00C35C35" w:rsidRPr="00C35C3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_Toc129865255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20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6" w:history="1">
        <w:r w:rsidR="00C35C35" w:rsidRPr="00C35C3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_Toc129865256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21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7" w:history="1">
        <w:r w:rsidR="00C35C35" w:rsidRPr="00C35C3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_Toc129865257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22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8" w:history="1">
        <w:r w:rsidR="00C35C35" w:rsidRPr="00C35C35">
          <w:rPr>
            <w:rStyle w:val="ad"/>
            <w:noProof/>
            <w:sz w:val="22"/>
            <w:szCs w:val="22"/>
          </w:rPr>
          <w:t>16. Хранение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_Toc129865258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22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59" w:history="1">
        <w:r w:rsidR="00C35C35" w:rsidRPr="00C35C35">
          <w:rPr>
            <w:rStyle w:val="ad"/>
            <w:noProof/>
            <w:sz w:val="22"/>
            <w:szCs w:val="22"/>
          </w:rPr>
          <w:t>17. Ремонт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_Toc129865259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23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60" w:history="1">
        <w:r w:rsidR="00C35C35" w:rsidRPr="00C35C35">
          <w:rPr>
            <w:rStyle w:val="ad"/>
            <w:noProof/>
            <w:sz w:val="22"/>
            <w:szCs w:val="22"/>
          </w:rPr>
          <w:t>18. Сведения о рекламациях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_Toc129865260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24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61" w:history="1">
        <w:r w:rsidR="00C35C35" w:rsidRPr="00C35C35">
          <w:rPr>
            <w:rStyle w:val="ad"/>
            <w:noProof/>
            <w:sz w:val="22"/>
            <w:szCs w:val="22"/>
          </w:rPr>
          <w:t>19. Особые отметки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_Toc129865261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25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C35C35" w:rsidRPr="00C35C35" w:rsidRDefault="007465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62" w:history="1">
        <w:r w:rsidR="00C35C35" w:rsidRPr="00C35C3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C35C35" w:rsidRPr="00C35C35">
          <w:rPr>
            <w:noProof/>
            <w:webHidden/>
            <w:sz w:val="22"/>
            <w:szCs w:val="22"/>
          </w:rPr>
          <w:tab/>
        </w:r>
        <w:r w:rsidR="00C35C35" w:rsidRPr="00C35C35">
          <w:rPr>
            <w:noProof/>
            <w:webHidden/>
            <w:sz w:val="22"/>
            <w:szCs w:val="22"/>
          </w:rPr>
          <w:fldChar w:fldCharType="begin"/>
        </w:r>
        <w:r w:rsidR="00C35C35" w:rsidRPr="00C35C35">
          <w:rPr>
            <w:noProof/>
            <w:webHidden/>
            <w:sz w:val="22"/>
            <w:szCs w:val="22"/>
          </w:rPr>
          <w:instrText xml:space="preserve"> PAGEREF _Toc129865262 \h </w:instrText>
        </w:r>
        <w:r w:rsidR="00C35C35" w:rsidRPr="00C35C35">
          <w:rPr>
            <w:noProof/>
            <w:webHidden/>
            <w:sz w:val="22"/>
            <w:szCs w:val="22"/>
          </w:rPr>
        </w:r>
        <w:r w:rsidR="00C35C35" w:rsidRPr="00C35C35">
          <w:rPr>
            <w:noProof/>
            <w:webHidden/>
            <w:sz w:val="22"/>
            <w:szCs w:val="22"/>
          </w:rPr>
          <w:fldChar w:fldCharType="separate"/>
        </w:r>
        <w:r w:rsidR="009561CB">
          <w:rPr>
            <w:noProof/>
            <w:webHidden/>
            <w:sz w:val="22"/>
            <w:szCs w:val="22"/>
          </w:rPr>
          <w:t>26</w:t>
        </w:r>
        <w:r w:rsidR="00C35C35" w:rsidRPr="00C35C3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C35C35">
        <w:rPr>
          <w:sz w:val="22"/>
          <w:szCs w:val="22"/>
        </w:rPr>
        <w:fldChar w:fldCharType="end"/>
      </w:r>
      <w:bookmarkEnd w:id="0"/>
    </w:p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>
      <w:pPr>
        <w:tabs>
          <w:tab w:val="left" w:pos="7725"/>
        </w:tabs>
      </w:pPr>
      <w:r>
        <w:tab/>
      </w:r>
    </w:p>
    <w:p w:rsidR="00810B70" w:rsidRPr="00C81038" w:rsidRDefault="00C81038" w:rsidP="00C81038">
      <w:pPr>
        <w:tabs>
          <w:tab w:val="left" w:pos="7725"/>
        </w:tabs>
        <w:sectPr w:rsidR="00810B70" w:rsidRPr="00C81038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86523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81038">
        <w:rPr>
          <w:sz w:val="22"/>
          <w:szCs w:val="22"/>
        </w:rPr>
        <w:t>центрального контроллера</w:t>
      </w:r>
      <w:r w:rsidR="009A0B2D" w:rsidRPr="009A0B2D">
        <w:rPr>
          <w:sz w:val="22"/>
          <w:szCs w:val="22"/>
        </w:rPr>
        <w:t xml:space="preserve"> </w:t>
      </w:r>
      <w:r w:rsidR="009302A5" w:rsidRPr="009302A5">
        <w:rPr>
          <w:sz w:val="22"/>
          <w:szCs w:val="22"/>
        </w:rPr>
        <w:t>с сенсорным цветным жидкокристаллическим экраном</w:t>
      </w:r>
      <w:r w:rsidR="009302A5" w:rsidRPr="00C028AE">
        <w:rPr>
          <w:sz w:val="22"/>
          <w:szCs w:val="22"/>
        </w:rPr>
        <w:t xml:space="preserve"> </w:t>
      </w:r>
      <w:r w:rsidR="00B16971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86523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377"/>
      </w:tblGrid>
      <w:tr w:rsidR="00200C8E" w:rsidRPr="00CC2C20" w:rsidTr="00B16971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7" w:type="dxa"/>
            <w:vAlign w:val="center"/>
          </w:tcPr>
          <w:p w:rsidR="00200C8E" w:rsidRPr="00C028AE" w:rsidRDefault="00717B7D" w:rsidP="00971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971335">
              <w:rPr>
                <w:sz w:val="22"/>
                <w:szCs w:val="22"/>
              </w:rPr>
              <w:t>ентральный контроллер</w:t>
            </w:r>
            <w:r>
              <w:rPr>
                <w:sz w:val="22"/>
                <w:szCs w:val="22"/>
              </w:rPr>
              <w:t xml:space="preserve"> </w:t>
            </w:r>
            <w:r w:rsidRPr="009302A5">
              <w:rPr>
                <w:sz w:val="22"/>
                <w:szCs w:val="22"/>
              </w:rPr>
              <w:t>с сенсорным цветным жидкокристаллическим экраном</w:t>
            </w:r>
            <w:r w:rsidR="00B16971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B16971">
        <w:trPr>
          <w:trHeight w:val="553"/>
        </w:trPr>
        <w:tc>
          <w:tcPr>
            <w:tcW w:w="268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7" w:type="dxa"/>
            <w:vAlign w:val="center"/>
          </w:tcPr>
          <w:p w:rsidR="00CA105D" w:rsidRPr="00CC2C20" w:rsidRDefault="009A0B2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9A0B2D">
              <w:rPr>
                <w:sz w:val="22"/>
                <w:szCs w:val="22"/>
              </w:rPr>
              <w:t>CSNET MANAGER 2 T10</w:t>
            </w:r>
          </w:p>
        </w:tc>
      </w:tr>
      <w:tr w:rsidR="006A3296" w:rsidRPr="00CC2C20" w:rsidTr="00B16971">
        <w:trPr>
          <w:trHeight w:val="553"/>
        </w:trPr>
        <w:tc>
          <w:tcPr>
            <w:tcW w:w="268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7" w:type="dxa"/>
            <w:vAlign w:val="center"/>
          </w:tcPr>
          <w:p w:rsidR="006A3296" w:rsidRPr="00CA105D" w:rsidRDefault="009A0B2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9A0B2D">
              <w:rPr>
                <w:sz w:val="22"/>
                <w:szCs w:val="22"/>
              </w:rPr>
              <w:t>CSNET MANAGER 2 T10</w:t>
            </w:r>
          </w:p>
        </w:tc>
      </w:tr>
      <w:tr w:rsidR="00B16971" w:rsidRPr="00CC2C20" w:rsidTr="00B16971">
        <w:trPr>
          <w:trHeight w:val="553"/>
        </w:trPr>
        <w:tc>
          <w:tcPr>
            <w:tcW w:w="2688" w:type="dxa"/>
            <w:vAlign w:val="center"/>
          </w:tcPr>
          <w:p w:rsidR="00B16971" w:rsidRPr="00CC2C20" w:rsidRDefault="00B1697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7" w:type="dxa"/>
            <w:vAlign w:val="center"/>
          </w:tcPr>
          <w:p w:rsidR="00B16971" w:rsidRPr="00905218" w:rsidRDefault="00B16971" w:rsidP="00297FD5">
            <w:pPr>
              <w:jc w:val="center"/>
              <w:rPr>
                <w:sz w:val="22"/>
                <w:szCs w:val="22"/>
              </w:rPr>
            </w:pPr>
            <w:r w:rsidRPr="00905218">
              <w:rPr>
                <w:sz w:val="22"/>
                <w:szCs w:val="22"/>
              </w:rPr>
              <w:t>Централизованное управление работой внутренних блоков мультизональной системы кондиционирования</w:t>
            </w:r>
            <w:r>
              <w:rPr>
                <w:sz w:val="22"/>
                <w:szCs w:val="22"/>
              </w:rPr>
              <w:t xml:space="preserve">, </w:t>
            </w:r>
            <w:r w:rsidRPr="00CF3489">
              <w:rPr>
                <w:sz w:val="22"/>
                <w:szCs w:val="22"/>
              </w:rPr>
              <w:t>вентиляционны</w:t>
            </w:r>
            <w:r>
              <w:rPr>
                <w:sz w:val="22"/>
                <w:szCs w:val="22"/>
              </w:rPr>
              <w:t xml:space="preserve">ми установками, тепловыми насосами и </w:t>
            </w:r>
            <w:proofErr w:type="spellStart"/>
            <w:r>
              <w:rPr>
                <w:sz w:val="22"/>
                <w:szCs w:val="22"/>
              </w:rPr>
              <w:t>чиллерами</w:t>
            </w:r>
            <w:proofErr w:type="spellEnd"/>
          </w:p>
        </w:tc>
      </w:tr>
      <w:tr w:rsidR="00200C8E" w:rsidRPr="00CC2C20" w:rsidTr="00B16971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7" w:type="dxa"/>
            <w:vAlign w:val="center"/>
          </w:tcPr>
          <w:p w:rsidR="00200C8E" w:rsidRPr="00CC2C20" w:rsidRDefault="00604B29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16971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7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B16971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7" w:type="dxa"/>
            <w:vAlign w:val="center"/>
          </w:tcPr>
          <w:p w:rsidR="00200C8E" w:rsidRPr="00CC2C20" w:rsidRDefault="003C490E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746581" w:rsidRPr="00CC2C20" w:rsidTr="00B16971">
        <w:trPr>
          <w:trHeight w:val="553"/>
        </w:trPr>
        <w:tc>
          <w:tcPr>
            <w:tcW w:w="2688" w:type="dxa"/>
            <w:vAlign w:val="center"/>
          </w:tcPr>
          <w:p w:rsidR="00746581" w:rsidRDefault="00746581" w:rsidP="0074658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377" w:type="dxa"/>
            <w:vAlign w:val="center"/>
          </w:tcPr>
          <w:p w:rsidR="00746581" w:rsidRDefault="00746581" w:rsidP="0074658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FF7E7D" w:rsidRPr="00CC2C20" w:rsidTr="00B16971">
        <w:trPr>
          <w:trHeight w:val="492"/>
        </w:trPr>
        <w:tc>
          <w:tcPr>
            <w:tcW w:w="268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7" w:type="dxa"/>
            <w:vAlign w:val="center"/>
          </w:tcPr>
          <w:p w:rsidR="00C17D26" w:rsidRDefault="00C17D26" w:rsidP="00C17D2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C17D26" w:rsidRPr="00C47193" w:rsidRDefault="00C17D26" w:rsidP="00C17D2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17D26" w:rsidRDefault="00C17D26" w:rsidP="00C17D26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C47193">
              <w:rPr>
                <w:sz w:val="22"/>
                <w:szCs w:val="22"/>
              </w:rPr>
              <w:t>/2011 «</w:t>
            </w:r>
            <w:r>
              <w:rPr>
                <w:sz w:val="22"/>
                <w:szCs w:val="22"/>
              </w:rPr>
              <w:t>О безопасности низковольтного оборудования</w:t>
            </w:r>
            <w:r w:rsidRPr="00C47193">
              <w:rPr>
                <w:sz w:val="22"/>
                <w:szCs w:val="22"/>
              </w:rPr>
              <w:t>»</w:t>
            </w:r>
          </w:p>
          <w:p w:rsidR="00C17D26" w:rsidRDefault="00C17D26" w:rsidP="00C17D2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17D26" w:rsidRPr="000E3E48" w:rsidRDefault="00C17D26" w:rsidP="00C17D26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75299/23</w:t>
            </w:r>
          </w:p>
          <w:p w:rsidR="00FF7E7D" w:rsidRPr="009A0B2D" w:rsidRDefault="00C17D26" w:rsidP="00C17D26">
            <w:pPr>
              <w:jc w:val="center"/>
              <w:rPr>
                <w:highlight w:val="yellow"/>
              </w:rPr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19.06.2023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C17D26" w:rsidRPr="00746581" w:rsidTr="00B16971">
        <w:trPr>
          <w:trHeight w:val="492"/>
        </w:trPr>
        <w:tc>
          <w:tcPr>
            <w:tcW w:w="2688" w:type="dxa"/>
            <w:vAlign w:val="center"/>
          </w:tcPr>
          <w:p w:rsidR="00C17D26" w:rsidRPr="00CC2C20" w:rsidRDefault="00C17D26" w:rsidP="00C17D2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C17D26" w:rsidRPr="007308F9" w:rsidRDefault="00C17D26" w:rsidP="00C17D2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C17D26" w:rsidRPr="00CC2C20" w:rsidTr="00B16971">
        <w:trPr>
          <w:trHeight w:val="553"/>
        </w:trPr>
        <w:tc>
          <w:tcPr>
            <w:tcW w:w="2688" w:type="dxa"/>
            <w:vAlign w:val="center"/>
          </w:tcPr>
          <w:p w:rsidR="00C17D26" w:rsidRPr="00CC2C20" w:rsidRDefault="00C17D26" w:rsidP="00C17D2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C17D26" w:rsidRPr="0045441B" w:rsidRDefault="00C17D26" w:rsidP="00C17D2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C17D26" w:rsidRPr="00C17D26" w:rsidTr="00B16971">
        <w:trPr>
          <w:trHeight w:val="553"/>
        </w:trPr>
        <w:tc>
          <w:tcPr>
            <w:tcW w:w="2688" w:type="dxa"/>
            <w:vAlign w:val="center"/>
          </w:tcPr>
          <w:p w:rsidR="00C17D26" w:rsidRPr="00CC2C20" w:rsidRDefault="00C17D26" w:rsidP="00C17D2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C17D26" w:rsidRPr="00174D6E" w:rsidRDefault="00C17D26" w:rsidP="00C17D26">
            <w:pPr>
              <w:pStyle w:val="afe"/>
              <w:jc w:val="center"/>
              <w:rPr>
                <w:sz w:val="22"/>
                <w:szCs w:val="22"/>
                <w:lang w:val="en-US"/>
              </w:rPr>
            </w:pPr>
            <w:r w:rsidRPr="00174D6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174D6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C17D26" w:rsidRPr="008A1F66" w:rsidRDefault="00C17D26" w:rsidP="00C17D26">
            <w:pPr>
              <w:pStyle w:val="afe"/>
              <w:jc w:val="center"/>
              <w:rPr>
                <w:lang w:val="en-US"/>
              </w:rPr>
            </w:pPr>
            <w:r w:rsidRPr="00174D6E">
              <w:rPr>
                <w:sz w:val="22"/>
                <w:szCs w:val="22"/>
              </w:rPr>
              <w:t xml:space="preserve">08233 </w:t>
            </w:r>
            <w:proofErr w:type="spellStart"/>
            <w:r w:rsidRPr="00174D6E">
              <w:rPr>
                <w:sz w:val="22"/>
                <w:szCs w:val="22"/>
              </w:rPr>
              <w:t>Vacarisses</w:t>
            </w:r>
            <w:proofErr w:type="spellEnd"/>
            <w:r w:rsidRPr="00174D6E">
              <w:rPr>
                <w:sz w:val="22"/>
                <w:szCs w:val="22"/>
              </w:rPr>
              <w:t xml:space="preserve"> (</w:t>
            </w:r>
            <w:proofErr w:type="spellStart"/>
            <w:r w:rsidRPr="00174D6E">
              <w:rPr>
                <w:sz w:val="22"/>
                <w:szCs w:val="22"/>
              </w:rPr>
              <w:t>Barcelona</w:t>
            </w:r>
            <w:proofErr w:type="spellEnd"/>
            <w:r w:rsidRPr="00174D6E">
              <w:rPr>
                <w:sz w:val="22"/>
                <w:szCs w:val="22"/>
              </w:rPr>
              <w:t xml:space="preserve">) </w:t>
            </w:r>
            <w:proofErr w:type="spellStart"/>
            <w:r w:rsidRPr="00174D6E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C17D26" w:rsidRPr="00CC2C20" w:rsidTr="00B16971">
        <w:trPr>
          <w:trHeight w:val="553"/>
        </w:trPr>
        <w:tc>
          <w:tcPr>
            <w:tcW w:w="2688" w:type="dxa"/>
            <w:vAlign w:val="center"/>
          </w:tcPr>
          <w:p w:rsidR="00C17D26" w:rsidRPr="00CC2C20" w:rsidRDefault="00C17D26" w:rsidP="00C17D2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7" w:type="dxa"/>
            <w:vAlign w:val="center"/>
          </w:tcPr>
          <w:p w:rsidR="00C17D26" w:rsidRPr="009A0B2D" w:rsidRDefault="00C17D26" w:rsidP="00C17D26">
            <w:pPr>
              <w:jc w:val="center"/>
              <w:rPr>
                <w:sz w:val="22"/>
                <w:szCs w:val="22"/>
                <w:highlight w:val="yellow"/>
              </w:rPr>
            </w:pPr>
            <w:r w:rsidRPr="004E4441">
              <w:rPr>
                <w:sz w:val="22"/>
                <w:szCs w:val="22"/>
              </w:rPr>
              <w:t>HITACHI</w:t>
            </w:r>
          </w:p>
        </w:tc>
      </w:tr>
      <w:tr w:rsidR="00C17D26" w:rsidRPr="003923B9" w:rsidTr="00B16971">
        <w:trPr>
          <w:trHeight w:val="2067"/>
        </w:trPr>
        <w:tc>
          <w:tcPr>
            <w:tcW w:w="2688" w:type="dxa"/>
            <w:vAlign w:val="center"/>
          </w:tcPr>
          <w:p w:rsidR="00C17D26" w:rsidRPr="00CC2C20" w:rsidRDefault="00C17D26" w:rsidP="00C17D2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7" w:type="dxa"/>
            <w:vAlign w:val="center"/>
          </w:tcPr>
          <w:p w:rsidR="00C17D26" w:rsidRPr="00FF3A97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17D26" w:rsidRPr="00FF3A97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C17D26" w:rsidRPr="00FF3A97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17D26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17D26" w:rsidRPr="00FF3A97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17D26" w:rsidRPr="00FF3A97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17D26" w:rsidRPr="00FF3A97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17D26" w:rsidRPr="007B5D5B" w:rsidRDefault="00C17D26" w:rsidP="00C17D2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17D26" w:rsidRPr="00350289" w:rsidRDefault="00C17D26" w:rsidP="00C17D2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29865235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986523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418"/>
        <w:gridCol w:w="4677"/>
      </w:tblGrid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1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677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DD0541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418" w:type="dxa"/>
            <w:vAlign w:val="center"/>
          </w:tcPr>
          <w:p w:rsidR="006C1269" w:rsidRPr="006248AC" w:rsidRDefault="00075608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</w:t>
            </w:r>
          </w:p>
        </w:tc>
        <w:tc>
          <w:tcPr>
            <w:tcW w:w="4677" w:type="dxa"/>
            <w:vAlign w:val="center"/>
          </w:tcPr>
          <w:p w:rsidR="006C1269" w:rsidRPr="00A16E13" w:rsidRDefault="00075608" w:rsidP="00C04832">
            <w:pPr>
              <w:jc w:val="center"/>
              <w:rPr>
                <w:sz w:val="22"/>
                <w:szCs w:val="22"/>
              </w:rPr>
            </w:pPr>
            <w:r w:rsidRPr="00075608">
              <w:rPr>
                <w:sz w:val="22"/>
                <w:szCs w:val="22"/>
              </w:rPr>
              <w:t>Адаптер переменного тока: 1 ~ 100 ~ 240 В переменного тока / 50 ~ 60 Гц - Прямое питание от + 12 ~ 24 В постоянного тока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8C35B6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 (выходная мощность 12 В, 5 А)</w:t>
            </w:r>
          </w:p>
        </w:tc>
        <w:tc>
          <w:tcPr>
            <w:tcW w:w="1418" w:type="dxa"/>
            <w:vAlign w:val="center"/>
          </w:tcPr>
          <w:p w:rsidR="008C35B6" w:rsidRDefault="008C35B6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677" w:type="dxa"/>
            <w:vAlign w:val="center"/>
          </w:tcPr>
          <w:p w:rsidR="008C35B6" w:rsidRDefault="008C35B6" w:rsidP="008C3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(адаптер питания)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D10A55" w:rsidP="00C04832">
            <w:pPr>
              <w:rPr>
                <w:sz w:val="22"/>
                <w:szCs w:val="22"/>
              </w:rPr>
            </w:pPr>
            <w:r w:rsidRPr="00D10A55"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418" w:type="dxa"/>
            <w:vAlign w:val="center"/>
          </w:tcPr>
          <w:p w:rsidR="008C35B6" w:rsidRDefault="00D10A55" w:rsidP="00D10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ºC</w:t>
            </w:r>
          </w:p>
        </w:tc>
        <w:tc>
          <w:tcPr>
            <w:tcW w:w="4677" w:type="dxa"/>
            <w:vAlign w:val="center"/>
          </w:tcPr>
          <w:p w:rsidR="008C35B6" w:rsidRDefault="00D10A55" w:rsidP="00D10A55">
            <w:pPr>
              <w:jc w:val="center"/>
              <w:rPr>
                <w:sz w:val="22"/>
                <w:szCs w:val="22"/>
              </w:rPr>
            </w:pPr>
            <w:r w:rsidRPr="00D10A55">
              <w:rPr>
                <w:sz w:val="22"/>
                <w:szCs w:val="22"/>
              </w:rPr>
              <w:t>0~40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5A7F28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в</w:t>
            </w:r>
            <w:r w:rsidRPr="005A7F28">
              <w:rPr>
                <w:sz w:val="22"/>
                <w:szCs w:val="22"/>
              </w:rPr>
              <w:t>лажность</w:t>
            </w:r>
          </w:p>
        </w:tc>
        <w:tc>
          <w:tcPr>
            <w:tcW w:w="1418" w:type="dxa"/>
            <w:vAlign w:val="center"/>
          </w:tcPr>
          <w:p w:rsidR="008C35B6" w:rsidRDefault="005A7F28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677" w:type="dxa"/>
            <w:vAlign w:val="center"/>
          </w:tcPr>
          <w:p w:rsidR="008C35B6" w:rsidRDefault="005A7F28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~ 90, без к</w:t>
            </w:r>
            <w:r w:rsidRPr="005A7F28">
              <w:rPr>
                <w:sz w:val="22"/>
                <w:szCs w:val="22"/>
              </w:rPr>
              <w:t>онденсации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1812B1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(макс. Nº</w:t>
            </w:r>
            <w:r w:rsidRPr="001812B1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8C35B6" w:rsidRDefault="001812B1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1812B1" w:rsidRDefault="001812B1" w:rsidP="001812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CSNET Lite/</w:t>
            </w:r>
            <w:r w:rsidRPr="001812B1">
              <w:rPr>
                <w:sz w:val="22"/>
                <w:szCs w:val="22"/>
                <w:lang w:val="en-US"/>
              </w:rPr>
              <w:t>HC-A64NE</w:t>
            </w:r>
            <w:r>
              <w:rPr>
                <w:sz w:val="22"/>
                <w:szCs w:val="22"/>
                <w:lang w:val="en-US"/>
              </w:rPr>
              <w:t>T/</w:t>
            </w:r>
          </w:p>
          <w:p w:rsidR="001812B1" w:rsidRDefault="001812B1" w:rsidP="001812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PSC-A160WEB/</w:t>
            </w:r>
          </w:p>
          <w:p w:rsidR="001812B1" w:rsidRPr="001812B1" w:rsidRDefault="001812B1" w:rsidP="001812B1">
            <w:pPr>
              <w:jc w:val="center"/>
              <w:rPr>
                <w:sz w:val="22"/>
                <w:szCs w:val="22"/>
                <w:lang w:val="en-US"/>
              </w:rPr>
            </w:pPr>
            <w:r w:rsidRPr="001812B1">
              <w:rPr>
                <w:sz w:val="22"/>
                <w:szCs w:val="22"/>
                <w:lang w:val="en-US"/>
              </w:rPr>
              <w:t xml:space="preserve">CSNET Manager LT </w:t>
            </w:r>
            <w:r w:rsidRPr="001812B1">
              <w:rPr>
                <w:sz w:val="22"/>
                <w:szCs w:val="22"/>
              </w:rPr>
              <w:t>или</w:t>
            </w:r>
            <w:r w:rsidRPr="001812B1">
              <w:rPr>
                <w:sz w:val="22"/>
                <w:szCs w:val="22"/>
                <w:lang w:val="en-US"/>
              </w:rPr>
              <w:t xml:space="preserve"> XT</w:t>
            </w:r>
          </w:p>
          <w:p w:rsidR="008C35B6" w:rsidRDefault="001812B1" w:rsidP="001812B1">
            <w:pPr>
              <w:jc w:val="center"/>
              <w:rPr>
                <w:sz w:val="22"/>
                <w:szCs w:val="22"/>
              </w:rPr>
            </w:pPr>
            <w:r w:rsidRPr="001812B1">
              <w:rPr>
                <w:sz w:val="22"/>
                <w:szCs w:val="22"/>
              </w:rPr>
              <w:t>(16 устройств)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2C456E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vAlign w:val="center"/>
          </w:tcPr>
          <w:p w:rsidR="008C35B6" w:rsidRDefault="002C456E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8C35B6" w:rsidRDefault="002C456E" w:rsidP="00C04832">
            <w:pPr>
              <w:jc w:val="center"/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Связь по протоколу TCP/IP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EA7CB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</w:t>
            </w:r>
          </w:p>
        </w:tc>
        <w:tc>
          <w:tcPr>
            <w:tcW w:w="1418" w:type="dxa"/>
            <w:vAlign w:val="center"/>
          </w:tcPr>
          <w:p w:rsidR="008C35B6" w:rsidRDefault="008C35B6" w:rsidP="00C048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8C35B6" w:rsidRDefault="002C456E" w:rsidP="00C04832">
            <w:pPr>
              <w:jc w:val="center"/>
              <w:rPr>
                <w:sz w:val="22"/>
                <w:szCs w:val="22"/>
              </w:rPr>
            </w:pPr>
            <w:proofErr w:type="spellStart"/>
            <w:r w:rsidRPr="002C456E">
              <w:rPr>
                <w:sz w:val="22"/>
                <w:szCs w:val="22"/>
              </w:rPr>
              <w:t>Ethernet</w:t>
            </w:r>
            <w:proofErr w:type="spellEnd"/>
            <w:r w:rsidRPr="002C456E">
              <w:rPr>
                <w:sz w:val="22"/>
                <w:szCs w:val="22"/>
              </w:rPr>
              <w:t xml:space="preserve"> (RJ45)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418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Default="008250F5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418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Default="008250F5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2C456E" w:rsidRPr="00AD1C4D" w:rsidTr="001C6F15">
        <w:trPr>
          <w:jc w:val="center"/>
        </w:trPr>
        <w:tc>
          <w:tcPr>
            <w:tcW w:w="3539" w:type="dxa"/>
          </w:tcPr>
          <w:p w:rsidR="002C456E" w:rsidRDefault="002C456E" w:rsidP="00C04832">
            <w:pPr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Линия связи</w:t>
            </w:r>
          </w:p>
        </w:tc>
        <w:tc>
          <w:tcPr>
            <w:tcW w:w="1418" w:type="dxa"/>
            <w:vAlign w:val="center"/>
          </w:tcPr>
          <w:p w:rsidR="002C456E" w:rsidRDefault="004D223C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2C456E" w:rsidRDefault="002C456E" w:rsidP="00C04832">
            <w:pPr>
              <w:jc w:val="center"/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2 кабеля с витой парой CAT5 или выше (T568A/T568B)</w:t>
            </w:r>
          </w:p>
        </w:tc>
      </w:tr>
      <w:tr w:rsidR="002C456E" w:rsidRPr="00AD1C4D" w:rsidTr="001C6F15">
        <w:trPr>
          <w:jc w:val="center"/>
        </w:trPr>
        <w:tc>
          <w:tcPr>
            <w:tcW w:w="3539" w:type="dxa"/>
          </w:tcPr>
          <w:p w:rsidR="002C456E" w:rsidRDefault="002C456E" w:rsidP="00C04832">
            <w:pPr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Система связи</w:t>
            </w:r>
          </w:p>
        </w:tc>
        <w:tc>
          <w:tcPr>
            <w:tcW w:w="1418" w:type="dxa"/>
            <w:vAlign w:val="center"/>
          </w:tcPr>
          <w:p w:rsidR="002C456E" w:rsidRDefault="004D223C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2C456E" w:rsidRDefault="002C456E" w:rsidP="00C04832">
            <w:pPr>
              <w:jc w:val="center"/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Полный дуплекс</w:t>
            </w:r>
          </w:p>
        </w:tc>
      </w:tr>
      <w:tr w:rsidR="006B34AB" w:rsidRPr="00AD1C4D" w:rsidTr="001C6F15">
        <w:trPr>
          <w:jc w:val="center"/>
        </w:trPr>
        <w:tc>
          <w:tcPr>
            <w:tcW w:w="3539" w:type="dxa"/>
          </w:tcPr>
          <w:p w:rsidR="006B34AB" w:rsidRPr="002C456E" w:rsidRDefault="006B34AB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  <w:r w:rsidR="00244E4E">
              <w:rPr>
                <w:sz w:val="22"/>
                <w:szCs w:val="22"/>
              </w:rPr>
              <w:t xml:space="preserve"> кабеля</w:t>
            </w:r>
          </w:p>
        </w:tc>
        <w:tc>
          <w:tcPr>
            <w:tcW w:w="1418" w:type="dxa"/>
            <w:vAlign w:val="center"/>
          </w:tcPr>
          <w:p w:rsidR="006B34AB" w:rsidRDefault="004D223C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4677" w:type="dxa"/>
            <w:vAlign w:val="center"/>
          </w:tcPr>
          <w:p w:rsidR="006B34AB" w:rsidRPr="002C456E" w:rsidRDefault="004D223C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100</w:t>
            </w:r>
            <w:r w:rsidR="006B34AB" w:rsidRPr="006B34AB">
              <w:rPr>
                <w:sz w:val="22"/>
                <w:szCs w:val="22"/>
              </w:rPr>
              <w:t xml:space="preserve"> в соответствии с IEEE 802.3</w:t>
            </w:r>
          </w:p>
        </w:tc>
      </w:tr>
      <w:tr w:rsidR="00244E4E" w:rsidRPr="00AD1C4D" w:rsidTr="001C6F15">
        <w:trPr>
          <w:jc w:val="center"/>
        </w:trPr>
        <w:tc>
          <w:tcPr>
            <w:tcW w:w="3539" w:type="dxa"/>
          </w:tcPr>
          <w:p w:rsidR="00244E4E" w:rsidRDefault="00244E4E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внутренних блоков</w:t>
            </w:r>
          </w:p>
        </w:tc>
        <w:tc>
          <w:tcPr>
            <w:tcW w:w="1418" w:type="dxa"/>
            <w:vAlign w:val="center"/>
          </w:tcPr>
          <w:p w:rsidR="00244E4E" w:rsidRDefault="00244E4E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4677" w:type="dxa"/>
            <w:vAlign w:val="center"/>
          </w:tcPr>
          <w:p w:rsidR="00244E4E" w:rsidRPr="006B34AB" w:rsidRDefault="00244E4E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1204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DD0541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18" w:type="dxa"/>
            <w:vAlign w:val="center"/>
          </w:tcPr>
          <w:p w:rsidR="006C1269" w:rsidRPr="00C8053E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Pr="00B85C11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CB294A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677" w:type="dxa"/>
            <w:vAlign w:val="center"/>
          </w:tcPr>
          <w:p w:rsidR="006C1269" w:rsidRDefault="00FE431B" w:rsidP="00CB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255,2х169,4х33,3</w:t>
            </w:r>
          </w:p>
        </w:tc>
      </w:tr>
      <w:tr w:rsidR="006C1269" w:rsidRPr="00AD1C4D" w:rsidTr="001C6F15">
        <w:trPr>
          <w:trHeight w:val="241"/>
          <w:jc w:val="center"/>
        </w:trPr>
        <w:tc>
          <w:tcPr>
            <w:tcW w:w="3539" w:type="dxa"/>
          </w:tcPr>
          <w:p w:rsidR="006C1269" w:rsidRPr="00AD1C4D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18" w:type="dxa"/>
            <w:vAlign w:val="center"/>
          </w:tcPr>
          <w:p w:rsidR="006C1269" w:rsidRPr="007104A1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677" w:type="dxa"/>
            <w:vAlign w:val="center"/>
          </w:tcPr>
          <w:p w:rsidR="006C1269" w:rsidRPr="000D750D" w:rsidRDefault="00A00025" w:rsidP="00C04832">
            <w:pPr>
              <w:jc w:val="center"/>
              <w:rPr>
                <w:sz w:val="22"/>
                <w:szCs w:val="22"/>
                <w:highlight w:val="yellow"/>
              </w:rPr>
            </w:pPr>
            <w:r w:rsidRPr="00FC66EA">
              <w:rPr>
                <w:sz w:val="22"/>
                <w:szCs w:val="22"/>
              </w:rPr>
              <w:t>1,2</w:t>
            </w:r>
          </w:p>
        </w:tc>
      </w:tr>
      <w:tr w:rsidR="004E727E" w:rsidRPr="00AD1C4D" w:rsidTr="00B91792">
        <w:trPr>
          <w:trHeight w:val="241"/>
          <w:jc w:val="center"/>
        </w:trPr>
        <w:tc>
          <w:tcPr>
            <w:tcW w:w="9634" w:type="dxa"/>
            <w:gridSpan w:val="3"/>
          </w:tcPr>
          <w:p w:rsidR="004E727E" w:rsidRPr="004E727E" w:rsidRDefault="004E727E" w:rsidP="00C04832">
            <w:pPr>
              <w:jc w:val="center"/>
              <w:rPr>
                <w:b/>
                <w:sz w:val="22"/>
                <w:szCs w:val="22"/>
              </w:rPr>
            </w:pPr>
            <w:r w:rsidRPr="004E727E">
              <w:rPr>
                <w:b/>
                <w:sz w:val="22"/>
                <w:szCs w:val="22"/>
              </w:rPr>
              <w:t>Дисплей</w:t>
            </w:r>
          </w:p>
        </w:tc>
      </w:tr>
      <w:tr w:rsidR="004E727E" w:rsidRPr="00AD1C4D" w:rsidTr="001C6F15">
        <w:trPr>
          <w:trHeight w:val="241"/>
          <w:jc w:val="center"/>
        </w:trPr>
        <w:tc>
          <w:tcPr>
            <w:tcW w:w="3539" w:type="dxa"/>
          </w:tcPr>
          <w:p w:rsidR="004E727E" w:rsidRDefault="004E727E" w:rsidP="004E727E">
            <w:pPr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Размер ЖК-дисплея</w:t>
            </w:r>
          </w:p>
        </w:tc>
        <w:tc>
          <w:tcPr>
            <w:tcW w:w="1418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4677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10.1", 16:10</w:t>
            </w:r>
          </w:p>
        </w:tc>
      </w:tr>
      <w:tr w:rsidR="004E727E" w:rsidRPr="00AD1C4D" w:rsidTr="001C6F15">
        <w:trPr>
          <w:trHeight w:val="241"/>
          <w:jc w:val="center"/>
        </w:trPr>
        <w:tc>
          <w:tcPr>
            <w:tcW w:w="3539" w:type="dxa"/>
          </w:tcPr>
          <w:p w:rsidR="004E727E" w:rsidRDefault="004E727E" w:rsidP="004E727E">
            <w:pPr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Дисплей</w:t>
            </w:r>
          </w:p>
        </w:tc>
        <w:tc>
          <w:tcPr>
            <w:tcW w:w="1418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WXGA</w:t>
            </w:r>
          </w:p>
        </w:tc>
      </w:tr>
      <w:tr w:rsidR="004E727E" w:rsidRPr="00AD1C4D" w:rsidTr="001C6F15">
        <w:trPr>
          <w:trHeight w:val="241"/>
          <w:jc w:val="center"/>
        </w:trPr>
        <w:tc>
          <w:tcPr>
            <w:tcW w:w="3539" w:type="dxa"/>
          </w:tcPr>
          <w:p w:rsidR="004E727E" w:rsidRDefault="004E727E" w:rsidP="004E727E">
            <w:pPr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Разрешение</w:t>
            </w:r>
          </w:p>
        </w:tc>
        <w:tc>
          <w:tcPr>
            <w:tcW w:w="1418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пиксели</w:t>
            </w:r>
          </w:p>
        </w:tc>
        <w:tc>
          <w:tcPr>
            <w:tcW w:w="4677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1280 x 800</w:t>
            </w:r>
          </w:p>
        </w:tc>
      </w:tr>
      <w:tr w:rsidR="004E727E" w:rsidRPr="00AD1C4D" w:rsidTr="001C6F15">
        <w:trPr>
          <w:trHeight w:val="241"/>
          <w:jc w:val="center"/>
        </w:trPr>
        <w:tc>
          <w:tcPr>
            <w:tcW w:w="3539" w:type="dxa"/>
          </w:tcPr>
          <w:p w:rsidR="004E727E" w:rsidRDefault="004E727E" w:rsidP="004E727E">
            <w:pPr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Коэффициент контрастности</w:t>
            </w:r>
          </w:p>
        </w:tc>
        <w:tc>
          <w:tcPr>
            <w:tcW w:w="1418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800</w:t>
            </w:r>
          </w:p>
        </w:tc>
      </w:tr>
      <w:tr w:rsidR="004E727E" w:rsidRPr="00AD1C4D" w:rsidTr="001C6F15">
        <w:trPr>
          <w:trHeight w:val="241"/>
          <w:jc w:val="center"/>
        </w:trPr>
        <w:tc>
          <w:tcPr>
            <w:tcW w:w="3539" w:type="dxa"/>
          </w:tcPr>
          <w:p w:rsidR="004E727E" w:rsidRDefault="004E727E" w:rsidP="004E727E">
            <w:pPr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Сенсорный экран</w:t>
            </w:r>
          </w:p>
        </w:tc>
        <w:tc>
          <w:tcPr>
            <w:tcW w:w="1418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4E727E" w:rsidRDefault="004E727E" w:rsidP="004E727E">
            <w:pPr>
              <w:jc w:val="center"/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Проективный емкостный</w:t>
            </w:r>
          </w:p>
        </w:tc>
      </w:tr>
    </w:tbl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29865237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88434E" w:rsidRPr="0088434E" w:rsidRDefault="0088434E" w:rsidP="0088434E"/>
    <w:p w:rsidR="002228A5" w:rsidRPr="00B9061C" w:rsidRDefault="00905218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Центральный контроллер </w:t>
      </w:r>
      <w:r w:rsidRPr="009302A5">
        <w:rPr>
          <w:sz w:val="22"/>
          <w:szCs w:val="22"/>
        </w:rPr>
        <w:t>с сенсорным цветным жидкокристаллическим экраном</w:t>
      </w:r>
      <w:r w:rsidRPr="009A0B2D">
        <w:rPr>
          <w:sz w:val="22"/>
          <w:szCs w:val="22"/>
        </w:rPr>
        <w:t xml:space="preserve"> </w:t>
      </w:r>
      <w:r w:rsidR="0025271E" w:rsidRPr="009A0B2D">
        <w:rPr>
          <w:sz w:val="22"/>
          <w:szCs w:val="22"/>
        </w:rPr>
        <w:t>CSNET MANAGER 2 T10</w:t>
      </w:r>
      <w:r w:rsidR="0025271E">
        <w:rPr>
          <w:sz w:val="22"/>
          <w:szCs w:val="22"/>
        </w:rPr>
        <w:t xml:space="preserve"> </w:t>
      </w:r>
      <w:r w:rsidR="00CF3489">
        <w:rPr>
          <w:sz w:val="22"/>
          <w:szCs w:val="22"/>
        </w:rPr>
        <w:t>обеспечивает</w:t>
      </w:r>
      <w:r w:rsidR="002228A5" w:rsidRPr="009E2744">
        <w:rPr>
          <w:sz w:val="22"/>
          <w:szCs w:val="22"/>
        </w:rPr>
        <w:t xml:space="preserve"> </w:t>
      </w:r>
      <w:r w:rsidR="00D366CA">
        <w:rPr>
          <w:sz w:val="22"/>
          <w:szCs w:val="22"/>
        </w:rPr>
        <w:t>централизованно</w:t>
      </w:r>
      <w:r w:rsidR="00CF3489">
        <w:rPr>
          <w:sz w:val="22"/>
          <w:szCs w:val="22"/>
        </w:rPr>
        <w:t>е</w:t>
      </w:r>
      <w:r w:rsidR="00D366CA">
        <w:rPr>
          <w:sz w:val="22"/>
          <w:szCs w:val="22"/>
        </w:rPr>
        <w:t xml:space="preserve"> </w:t>
      </w:r>
      <w:r w:rsidR="00CF3489">
        <w:rPr>
          <w:sz w:val="22"/>
          <w:szCs w:val="22"/>
        </w:rPr>
        <w:t>управление</w:t>
      </w:r>
      <w:r w:rsidR="002228A5" w:rsidRPr="00B9061C">
        <w:rPr>
          <w:sz w:val="22"/>
          <w:szCs w:val="22"/>
        </w:rPr>
        <w:t xml:space="preserve"> всеми типами внутренних блоков мультизональной системы</w:t>
      </w:r>
      <w:r w:rsidR="00CF3489">
        <w:rPr>
          <w:sz w:val="22"/>
          <w:szCs w:val="22"/>
        </w:rPr>
        <w:t>,</w:t>
      </w:r>
      <w:r w:rsidR="00CF3489" w:rsidRPr="00CF3489">
        <w:t xml:space="preserve"> </w:t>
      </w:r>
      <w:r w:rsidR="00CF3489" w:rsidRPr="00CF3489">
        <w:rPr>
          <w:sz w:val="22"/>
          <w:szCs w:val="22"/>
        </w:rPr>
        <w:t>вентиляционны</w:t>
      </w:r>
      <w:r w:rsidR="00CF3489">
        <w:rPr>
          <w:sz w:val="22"/>
          <w:szCs w:val="22"/>
        </w:rPr>
        <w:t xml:space="preserve">ми установками, тепловыми насосами и </w:t>
      </w:r>
      <w:proofErr w:type="spellStart"/>
      <w:r w:rsidR="00CF3489">
        <w:rPr>
          <w:sz w:val="22"/>
          <w:szCs w:val="22"/>
        </w:rPr>
        <w:t>чиллерами</w:t>
      </w:r>
      <w:proofErr w:type="spellEnd"/>
      <w:r w:rsidR="00CF3489">
        <w:rPr>
          <w:sz w:val="22"/>
          <w:szCs w:val="22"/>
        </w:rPr>
        <w:t xml:space="preserve">, а также </w:t>
      </w:r>
      <w:r w:rsidR="002228A5" w:rsidRPr="00B9061C">
        <w:rPr>
          <w:sz w:val="22"/>
          <w:szCs w:val="22"/>
        </w:rPr>
        <w:t>может интегрироваться вместе с системой кондиционирования в систему «умный дом».</w:t>
      </w:r>
    </w:p>
    <w:p w:rsidR="000449AC" w:rsidRPr="000449AC" w:rsidRDefault="00426758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сенсорный интерфейс</w:t>
      </w:r>
      <w:r w:rsidRPr="000449AC">
        <w:rPr>
          <w:sz w:val="22"/>
          <w:szCs w:val="22"/>
        </w:rPr>
        <w:t xml:space="preserve"> 10 дюймов </w:t>
      </w:r>
      <w:r>
        <w:rPr>
          <w:sz w:val="22"/>
          <w:szCs w:val="22"/>
        </w:rPr>
        <w:t xml:space="preserve">и </w:t>
      </w:r>
      <w:r w:rsidR="000449AC" w:rsidRPr="000449AC">
        <w:rPr>
          <w:sz w:val="22"/>
          <w:szCs w:val="22"/>
        </w:rPr>
        <w:t>является хорошим решением, когда в установке нет компьютера с</w:t>
      </w:r>
      <w:r w:rsidR="000967AF">
        <w:rPr>
          <w:sz w:val="22"/>
          <w:szCs w:val="22"/>
        </w:rPr>
        <w:t xml:space="preserve"> </w:t>
      </w:r>
      <w:r w:rsidR="000449AC" w:rsidRPr="000449AC">
        <w:rPr>
          <w:sz w:val="22"/>
          <w:szCs w:val="22"/>
        </w:rPr>
        <w:t>централизованным управлением. В этом случае, с использов</w:t>
      </w:r>
      <w:r>
        <w:rPr>
          <w:sz w:val="22"/>
          <w:szCs w:val="22"/>
        </w:rPr>
        <w:t>анием шлюза H-LINK (HC-A64NET/</w:t>
      </w:r>
      <w:r w:rsidR="000449AC" w:rsidRPr="000449AC">
        <w:rPr>
          <w:sz w:val="22"/>
          <w:szCs w:val="22"/>
        </w:rPr>
        <w:t xml:space="preserve">CSNET </w:t>
      </w:r>
      <w:proofErr w:type="spellStart"/>
      <w:r w:rsidR="000449AC" w:rsidRPr="000449AC">
        <w:rPr>
          <w:sz w:val="22"/>
          <w:szCs w:val="22"/>
        </w:rPr>
        <w:t>Lite</w:t>
      </w:r>
      <w:proofErr w:type="spellEnd"/>
      <w:r w:rsidR="000449AC" w:rsidRPr="000449AC">
        <w:rPr>
          <w:sz w:val="22"/>
          <w:szCs w:val="22"/>
        </w:rPr>
        <w:t>), все параметры установки</w:t>
      </w:r>
      <w:r w:rsidR="000967AF">
        <w:rPr>
          <w:sz w:val="22"/>
          <w:szCs w:val="22"/>
        </w:rPr>
        <w:t xml:space="preserve"> </w:t>
      </w:r>
      <w:r w:rsidR="000449AC" w:rsidRPr="000449AC">
        <w:rPr>
          <w:sz w:val="22"/>
          <w:szCs w:val="22"/>
        </w:rPr>
        <w:t>могут быть легко доступны через сенсорный экран.</w:t>
      </w:r>
    </w:p>
    <w:p w:rsidR="000449AC" w:rsidRPr="000449AC" w:rsidRDefault="00050002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 одному изделию можно подключить до 16 внутренних блоков</w:t>
      </w:r>
      <w:r w:rsidR="000449AC" w:rsidRPr="000449AC">
        <w:rPr>
          <w:sz w:val="22"/>
          <w:szCs w:val="22"/>
        </w:rPr>
        <w:t>, а общее количество управляемых внутренних</w:t>
      </w:r>
      <w:r w:rsidR="000967AF">
        <w:rPr>
          <w:sz w:val="22"/>
          <w:szCs w:val="22"/>
        </w:rPr>
        <w:t xml:space="preserve"> </w:t>
      </w:r>
      <w:r w:rsidR="000449AC" w:rsidRPr="000449AC">
        <w:rPr>
          <w:sz w:val="22"/>
          <w:szCs w:val="22"/>
        </w:rPr>
        <w:t xml:space="preserve">блоков может составлять </w:t>
      </w:r>
      <w:r w:rsidR="0004603D">
        <w:rPr>
          <w:sz w:val="22"/>
          <w:szCs w:val="22"/>
        </w:rPr>
        <w:t>1204</w:t>
      </w:r>
      <w:r w:rsidR="000449AC" w:rsidRPr="000449AC">
        <w:rPr>
          <w:sz w:val="22"/>
          <w:szCs w:val="22"/>
        </w:rPr>
        <w:t xml:space="preserve"> </w:t>
      </w:r>
      <w:r w:rsidRPr="000449AC">
        <w:rPr>
          <w:sz w:val="22"/>
          <w:szCs w:val="22"/>
        </w:rPr>
        <w:t>в разных линиях H-LINK</w:t>
      </w:r>
      <w:r>
        <w:rPr>
          <w:sz w:val="22"/>
          <w:szCs w:val="22"/>
        </w:rPr>
        <w:t>.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В дополнение к большому количеству функций, обычно предлагаемых с помощью систем управления кондициони</w:t>
      </w:r>
      <w:r w:rsidR="00E6667F">
        <w:rPr>
          <w:sz w:val="22"/>
          <w:szCs w:val="22"/>
        </w:rPr>
        <w:t xml:space="preserve">рованием воздуха в здании, изделие </w:t>
      </w:r>
      <w:r w:rsidRPr="000449AC">
        <w:rPr>
          <w:sz w:val="22"/>
          <w:szCs w:val="22"/>
        </w:rPr>
        <w:t>предоставляет дополнитель</w:t>
      </w:r>
      <w:r w:rsidR="000967AF">
        <w:rPr>
          <w:sz w:val="22"/>
          <w:szCs w:val="22"/>
        </w:rPr>
        <w:t>ные функции: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Остановка отопительного вентилят</w:t>
      </w:r>
      <w:r w:rsidR="00E6667F">
        <w:rPr>
          <w:sz w:val="22"/>
          <w:szCs w:val="22"/>
        </w:rPr>
        <w:t>ора во время отключения тепла;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Управление наружным блоком (ночной режим, регул</w:t>
      </w:r>
      <w:r w:rsidR="00E6667F">
        <w:rPr>
          <w:sz w:val="22"/>
          <w:szCs w:val="22"/>
        </w:rPr>
        <w:t>ирование мощности);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Приложение для отеля;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Блокировка</w:t>
      </w:r>
      <w:r w:rsidR="00E6667F">
        <w:rPr>
          <w:sz w:val="22"/>
          <w:szCs w:val="22"/>
        </w:rPr>
        <w:t>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proofErr w:type="spellStart"/>
      <w:r>
        <w:rPr>
          <w:sz w:val="22"/>
          <w:szCs w:val="22"/>
        </w:rPr>
        <w:t>Мультитенантный</w:t>
      </w:r>
      <w:proofErr w:type="spellEnd"/>
      <w:r>
        <w:rPr>
          <w:sz w:val="22"/>
          <w:szCs w:val="22"/>
        </w:rPr>
        <w:t xml:space="preserve"> и</w:t>
      </w:r>
      <w:r w:rsidR="000449AC" w:rsidRPr="000449AC">
        <w:rPr>
          <w:sz w:val="22"/>
          <w:szCs w:val="22"/>
        </w:rPr>
        <w:t>змеритель мощности</w:t>
      </w:r>
      <w:r>
        <w:rPr>
          <w:sz w:val="22"/>
          <w:szCs w:val="22"/>
        </w:rPr>
        <w:t>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Журнал заказов</w:t>
      </w:r>
      <w:r w:rsidR="00E6667F">
        <w:rPr>
          <w:sz w:val="22"/>
          <w:szCs w:val="22"/>
        </w:rPr>
        <w:t>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Возврат;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Календарь ICS;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Индивидуальный т</w:t>
      </w:r>
      <w:r w:rsidR="000449AC" w:rsidRPr="000449AC">
        <w:rPr>
          <w:sz w:val="22"/>
          <w:szCs w:val="22"/>
        </w:rPr>
        <w:t>аймер</w:t>
      </w:r>
      <w:r>
        <w:rPr>
          <w:sz w:val="22"/>
          <w:szCs w:val="22"/>
        </w:rPr>
        <w:t>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Вводимые и выводимые ресурсы</w:t>
      </w:r>
      <w:r w:rsidR="00E6667F">
        <w:rPr>
          <w:sz w:val="22"/>
          <w:szCs w:val="22"/>
        </w:rPr>
        <w:t>;</w:t>
      </w:r>
    </w:p>
    <w:p w:rsidR="00180A65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Веб-сервер</w:t>
      </w:r>
      <w:r w:rsidR="00E6667F">
        <w:rPr>
          <w:sz w:val="22"/>
          <w:szCs w:val="22"/>
        </w:rPr>
        <w:t>.</w:t>
      </w:r>
    </w:p>
    <w:p w:rsidR="00C81038" w:rsidRDefault="00C81038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15659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</w:t>
      </w:r>
      <w:r w:rsidR="00E9318C" w:rsidRPr="009642EF">
        <w:rPr>
          <w:sz w:val="22"/>
          <w:szCs w:val="22"/>
        </w:rPr>
        <w:t xml:space="preserve"> вид изделия представлен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A37768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80863" cy="1898215"/>
            <wp:effectExtent l="0" t="0" r="5715" b="698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798" cy="190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FC038C" w:rsidRDefault="00FC038C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37768" w:rsidRDefault="00A37768" w:rsidP="00A377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Компоненты</w:t>
      </w:r>
      <w:r w:rsidRPr="009642EF">
        <w:rPr>
          <w:sz w:val="22"/>
          <w:szCs w:val="22"/>
        </w:rPr>
        <w:t xml:space="preserve"> изделия представлен</w:t>
      </w:r>
      <w:r>
        <w:rPr>
          <w:sz w:val="22"/>
          <w:szCs w:val="22"/>
        </w:rPr>
        <w:t>ы на рисунке 2</w:t>
      </w:r>
      <w:r w:rsidRPr="009642EF">
        <w:rPr>
          <w:sz w:val="22"/>
          <w:szCs w:val="22"/>
        </w:rPr>
        <w:t>.</w:t>
      </w:r>
    </w:p>
    <w:p w:rsidR="00FC038C" w:rsidRDefault="00FC038C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FC038C" w:rsidRDefault="00FC038C" w:rsidP="00FC03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1280C8D" wp14:editId="78763D49">
            <wp:extent cx="4109720" cy="1520825"/>
            <wp:effectExtent l="0" t="0" r="5080" b="317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8C" w:rsidRDefault="00FC038C" w:rsidP="00FC03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358"/>
      </w:tblGrid>
      <w:tr w:rsidR="00FC038C" w:rsidTr="00410D82">
        <w:tc>
          <w:tcPr>
            <w:tcW w:w="846" w:type="dxa"/>
            <w:vAlign w:val="center"/>
          </w:tcPr>
          <w:p w:rsidR="00FC038C" w:rsidRPr="00734568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3456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358" w:type="dxa"/>
            <w:vAlign w:val="center"/>
          </w:tcPr>
          <w:p w:rsidR="00FC038C" w:rsidRPr="00734568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34568">
              <w:rPr>
                <w:b/>
                <w:sz w:val="20"/>
                <w:szCs w:val="20"/>
              </w:rPr>
              <w:t>Описание</w:t>
            </w:r>
          </w:p>
        </w:tc>
      </w:tr>
      <w:tr w:rsidR="00FC038C" w:rsidTr="00410D82">
        <w:tc>
          <w:tcPr>
            <w:tcW w:w="846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358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Выключатель включения / выключения питания</w:t>
            </w:r>
          </w:p>
        </w:tc>
      </w:tr>
      <w:tr w:rsidR="00FC038C" w:rsidTr="00410D82">
        <w:tc>
          <w:tcPr>
            <w:tcW w:w="846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358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Аудиовыход (не используется)</w:t>
            </w:r>
          </w:p>
        </w:tc>
      </w:tr>
      <w:tr w:rsidR="00FC038C" w:rsidTr="00410D82">
        <w:tc>
          <w:tcPr>
            <w:tcW w:w="846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58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Выхода HDMI (не используется)</w:t>
            </w:r>
          </w:p>
        </w:tc>
      </w:tr>
      <w:tr w:rsidR="00FC038C" w:rsidTr="00410D82">
        <w:trPr>
          <w:trHeight w:val="242"/>
        </w:trPr>
        <w:tc>
          <w:tcPr>
            <w:tcW w:w="846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58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2 слота USB 2.0</w:t>
            </w:r>
          </w:p>
        </w:tc>
      </w:tr>
      <w:tr w:rsidR="00FC038C" w:rsidTr="00410D82">
        <w:trPr>
          <w:trHeight w:val="303"/>
        </w:trPr>
        <w:tc>
          <w:tcPr>
            <w:tcW w:w="846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58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 xml:space="preserve">RJ45 </w:t>
            </w:r>
            <w:proofErr w:type="spellStart"/>
            <w:r w:rsidRPr="00734568">
              <w:rPr>
                <w:sz w:val="20"/>
                <w:szCs w:val="20"/>
              </w:rPr>
              <w:t>Ethernet</w:t>
            </w:r>
            <w:proofErr w:type="spellEnd"/>
            <w:r w:rsidRPr="00734568">
              <w:rPr>
                <w:sz w:val="20"/>
                <w:szCs w:val="20"/>
              </w:rPr>
              <w:t xml:space="preserve"> для подключения по протоколу TCP/IP</w:t>
            </w:r>
          </w:p>
        </w:tc>
      </w:tr>
      <w:tr w:rsidR="00FC038C" w:rsidTr="00410D82">
        <w:tc>
          <w:tcPr>
            <w:tcW w:w="846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358" w:type="dxa"/>
            <w:vAlign w:val="center"/>
          </w:tcPr>
          <w:p w:rsidR="00FC038C" w:rsidRDefault="00FC038C" w:rsidP="00410D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Внешний источник питания</w:t>
            </w:r>
          </w:p>
        </w:tc>
      </w:tr>
    </w:tbl>
    <w:p w:rsidR="00FC038C" w:rsidRDefault="00FC038C" w:rsidP="00FC03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FC038C" w:rsidRDefault="00FC038C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37768" w:rsidRDefault="00A37768" w:rsidP="00A3776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2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29865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514AE" w:rsidRDefault="001514AE" w:rsidP="001514A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Центральный контроллер представляет собой </w:t>
      </w:r>
      <w:r w:rsidRPr="00CA5880">
        <w:rPr>
          <w:sz w:val="22"/>
          <w:szCs w:val="22"/>
        </w:rPr>
        <w:t>устройство, состоящее из одного или нескольких соединенных между собой электронных модулей, содержащих разъемы для подачи на контроллер питания и подключения внешних входных и выходных электрических линий, позволяющих контрол</w:t>
      </w:r>
      <w:r>
        <w:rPr>
          <w:sz w:val="22"/>
          <w:szCs w:val="22"/>
        </w:rPr>
        <w:t xml:space="preserve">леру взаимодействовать с внешними устройствами. </w:t>
      </w:r>
    </w:p>
    <w:p w:rsidR="001514AE" w:rsidRDefault="001514AE" w:rsidP="001514A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5880">
        <w:rPr>
          <w:sz w:val="22"/>
          <w:szCs w:val="22"/>
        </w:rPr>
        <w:t xml:space="preserve">Входные цепи образованы набором датчиков (аналоговых или цифровых), переключающих устройств, смарт-систем. В центральном блоке расположены: процессор, обрабатывающий команды, модуль памяти и средства коммуникации. Выходные цепи отвечают за передачу сигнала на </w:t>
      </w:r>
      <w:r>
        <w:rPr>
          <w:sz w:val="22"/>
          <w:szCs w:val="22"/>
        </w:rPr>
        <w:t>внешние устройства.</w:t>
      </w:r>
    </w:p>
    <w:p w:rsidR="001514AE" w:rsidRDefault="001514AE" w:rsidP="001514A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 команды задаются нажатием на соответствующие значки и кнопки на сенсорном экране.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Схема </w:t>
      </w:r>
      <w:r w:rsidR="00243ACD">
        <w:rPr>
          <w:sz w:val="22"/>
          <w:szCs w:val="22"/>
        </w:rPr>
        <w:t xml:space="preserve">подключения </w:t>
      </w:r>
      <w:r w:rsidR="00746411" w:rsidRPr="009A0B2D">
        <w:rPr>
          <w:sz w:val="22"/>
          <w:szCs w:val="22"/>
        </w:rPr>
        <w:t>CSNET MANAGER 2 T10</w:t>
      </w:r>
      <w:r w:rsidR="00C35C35">
        <w:rPr>
          <w:sz w:val="22"/>
          <w:szCs w:val="22"/>
        </w:rPr>
        <w:t xml:space="preserve"> представлена на рисунке 3</w:t>
      </w:r>
      <w:r>
        <w:rPr>
          <w:sz w:val="22"/>
          <w:szCs w:val="22"/>
        </w:rPr>
        <w:t>.</w:t>
      </w:r>
    </w:p>
    <w:p w:rsidR="00821DED" w:rsidRDefault="00821DED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Pr="005417FE" w:rsidRDefault="008A6430" w:rsidP="002228A5">
      <w:pPr>
        <w:jc w:val="center"/>
      </w:pPr>
      <w:r>
        <w:rPr>
          <w:noProof/>
        </w:rPr>
        <w:drawing>
          <wp:inline distT="0" distB="0" distL="0" distR="0">
            <wp:extent cx="5848350" cy="20859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C35C3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CA7D84" w:rsidRPr="00350275" w:rsidRDefault="00CA7D8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C35C35" w:rsidRDefault="00C35C35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35C35" w:rsidRDefault="00C35C35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3"/>
      <w:bookmarkStart w:id="14" w:name="_Ref86067266"/>
      <w:bookmarkStart w:id="15" w:name="_Toc129865239"/>
      <w:bookmarkStart w:id="16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21053" w:rsidRPr="00421053">
        <w:rPr>
          <w:rFonts w:ascii="Times New Roman" w:hAnsi="Times New Roman"/>
          <w:b w:val="0"/>
          <w:sz w:val="22"/>
          <w:szCs w:val="22"/>
        </w:rPr>
        <w:t>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3"/>
      <w:bookmarkEnd w:id="14"/>
      <w:bookmarkEnd w:id="15"/>
    </w:p>
    <w:bookmarkEnd w:id="16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35C35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35C35">
        <w:rPr>
          <w:sz w:val="20"/>
          <w:szCs w:val="20"/>
        </w:rPr>
        <w:t>4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1514AE" w:rsidRDefault="001514AE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298652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1985"/>
      </w:tblGrid>
      <w:tr w:rsidR="00387E65" w:rsidRPr="00F312E9" w:rsidTr="00410D82">
        <w:trPr>
          <w:trHeight w:val="324"/>
          <w:tblHeader/>
          <w:jc w:val="center"/>
        </w:trPr>
        <w:tc>
          <w:tcPr>
            <w:tcW w:w="6799" w:type="dxa"/>
            <w:shd w:val="clear" w:color="auto" w:fill="auto"/>
            <w:vAlign w:val="center"/>
            <w:hideMark/>
          </w:tcPr>
          <w:p w:rsidR="00387E65" w:rsidRPr="00F312E9" w:rsidRDefault="00387E65" w:rsidP="00410D8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7E65" w:rsidRPr="00F312E9" w:rsidRDefault="00387E65" w:rsidP="00410D8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87E65" w:rsidRPr="00F312E9" w:rsidTr="00410D82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87E65" w:rsidRPr="00F33892" w:rsidRDefault="00387E65" w:rsidP="00410D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контроллер </w:t>
            </w:r>
            <w:r w:rsidRPr="009302A5">
              <w:rPr>
                <w:sz w:val="22"/>
                <w:szCs w:val="22"/>
              </w:rPr>
              <w:t>с сенсорным цветным жидкокристаллическим экраном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7E65" w:rsidRPr="00F33892" w:rsidRDefault="00387E65" w:rsidP="00410D82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387E65" w:rsidRPr="00F312E9" w:rsidTr="00574422">
        <w:trPr>
          <w:trHeight w:val="411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87E65" w:rsidRPr="006B04F8" w:rsidRDefault="00387E65" w:rsidP="00410D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Адаптер питания</w:t>
            </w:r>
            <w:r>
              <w:rPr>
                <w:sz w:val="22"/>
                <w:szCs w:val="22"/>
              </w:rPr>
              <w:t xml:space="preserve"> (</w:t>
            </w:r>
            <w:r w:rsidRPr="00961FAA">
              <w:rPr>
                <w:sz w:val="22"/>
                <w:szCs w:val="22"/>
              </w:rPr>
              <w:t>12 В постоянного тока, 5,0 А (максимум)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7E65" w:rsidRDefault="00387E65" w:rsidP="00410D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87E65" w:rsidRPr="00F312E9" w:rsidTr="00574422">
        <w:trPr>
          <w:trHeight w:val="391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87E65" w:rsidRDefault="00387E65" w:rsidP="00410D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 xml:space="preserve">Кабель </w:t>
            </w:r>
            <w:proofErr w:type="spellStart"/>
            <w:r w:rsidRPr="00961FAA">
              <w:rPr>
                <w:sz w:val="22"/>
                <w:szCs w:val="22"/>
              </w:rPr>
              <w:t>Ethernet</w:t>
            </w:r>
            <w:proofErr w:type="spellEnd"/>
            <w:r>
              <w:rPr>
                <w:sz w:val="22"/>
                <w:szCs w:val="22"/>
              </w:rPr>
              <w:t xml:space="preserve"> д</w:t>
            </w:r>
            <w:r w:rsidRPr="00961FAA">
              <w:rPr>
                <w:sz w:val="22"/>
                <w:szCs w:val="22"/>
              </w:rPr>
              <w:t>ля подключения к ПК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7E65" w:rsidRDefault="00387E65" w:rsidP="00410D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87E65" w:rsidRPr="00F312E9" w:rsidTr="00574422">
        <w:trPr>
          <w:trHeight w:val="385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87E65" w:rsidRDefault="00387E65" w:rsidP="00410D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Память USB-накопителя</w:t>
            </w:r>
            <w:r>
              <w:rPr>
                <w:sz w:val="22"/>
                <w:szCs w:val="22"/>
              </w:rPr>
              <w:t>, ч</w:t>
            </w:r>
            <w:r w:rsidRPr="00961FAA">
              <w:rPr>
                <w:sz w:val="22"/>
                <w:szCs w:val="22"/>
              </w:rPr>
              <w:t>тобы настроить устройство шлюза.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7E65" w:rsidRDefault="00387E65" w:rsidP="00410D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87E65" w:rsidRPr="00F312E9" w:rsidTr="00574422">
        <w:trPr>
          <w:trHeight w:val="379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87E65" w:rsidRDefault="00387E65" w:rsidP="00410D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7E65" w:rsidRDefault="00387E65" w:rsidP="00410D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74422" w:rsidRDefault="0057442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5"/>
      <w:bookmarkStart w:id="20" w:name="_Toc129865241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4. Чертеж</w:t>
      </w:r>
      <w:bookmarkEnd w:id="19"/>
      <w:bookmarkEnd w:id="20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574422" w:rsidRDefault="00574422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663D12" w:rsidRPr="00F54F3D" w:rsidRDefault="00663D12" w:rsidP="00663D12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96934" cy="4099388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391" cy="410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D12" w:rsidRDefault="00663D12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2986524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746581">
        <w:rPr>
          <w:sz w:val="22"/>
          <w:szCs w:val="22"/>
        </w:rPr>
        <w:t xml:space="preserve"> нему срок гарантии составляет 3</w:t>
      </w:r>
      <w:r w:rsidR="003C490E">
        <w:rPr>
          <w:sz w:val="22"/>
          <w:szCs w:val="22"/>
        </w:rPr>
        <w:t xml:space="preserve"> (</w:t>
      </w:r>
      <w:r w:rsidR="00746581">
        <w:rPr>
          <w:sz w:val="22"/>
          <w:szCs w:val="22"/>
        </w:rPr>
        <w:t>Три</w:t>
      </w:r>
      <w:r w:rsidR="003C490E">
        <w:rPr>
          <w:sz w:val="22"/>
          <w:szCs w:val="22"/>
        </w:rPr>
        <w:t>) год</w:t>
      </w:r>
      <w:r w:rsidR="0074658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(Три) к</w:t>
      </w:r>
      <w:bookmarkStart w:id="25" w:name="_GoBack"/>
      <w:bookmarkEnd w:id="25"/>
      <w:r w:rsidRPr="006A78AA">
        <w:rPr>
          <w:sz w:val="22"/>
          <w:szCs w:val="22"/>
        </w:rPr>
        <w:t xml:space="preserve">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2986524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  <w:gridCol w:w="3831"/>
        <w:gridCol w:w="236"/>
      </w:tblGrid>
      <w:tr w:rsidR="00EA6703" w:rsidTr="003D044C">
        <w:trPr>
          <w:jc w:val="center"/>
        </w:trPr>
        <w:tc>
          <w:tcPr>
            <w:tcW w:w="4503" w:type="dxa"/>
            <w:vAlign w:val="center"/>
          </w:tcPr>
          <w:p w:rsidR="00EA6703" w:rsidRPr="00913753" w:rsidRDefault="003D044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контроллер </w:t>
            </w:r>
            <w:r w:rsidRPr="009302A5">
              <w:rPr>
                <w:sz w:val="22"/>
                <w:szCs w:val="22"/>
              </w:rPr>
              <w:t>с сенсорным цветным жидкокристаллическим экраном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D044C" w:rsidP="00297FD5">
            <w:pPr>
              <w:pStyle w:val="afc"/>
              <w:spacing w:before="60"/>
              <w:ind w:right="-28"/>
            </w:pPr>
            <w:r w:rsidRPr="003D044C">
              <w:rPr>
                <w:sz w:val="22"/>
                <w:szCs w:val="22"/>
              </w:rPr>
              <w:t>CSNET MANAGER 2 T10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D044C">
        <w:trPr>
          <w:jc w:val="center"/>
        </w:trPr>
        <w:tc>
          <w:tcPr>
            <w:tcW w:w="450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706893" w:rsidRDefault="00EA6703" w:rsidP="00706893">
      <w:pPr>
        <w:pStyle w:val="afc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706893" w:rsidRPr="00AC1DB4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706893">
      <w:pPr>
        <w:pStyle w:val="afc"/>
        <w:spacing w:before="60"/>
        <w:ind w:right="-1" w:firstLine="567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="00706893" w:rsidRPr="00746581">
        <w:rPr>
          <w:sz w:val="22"/>
          <w:szCs w:val="22"/>
        </w:rPr>
        <w:t xml:space="preserve">                                              </w:t>
      </w:r>
      <w:r w:rsidRPr="0074658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2986524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  <w:gridCol w:w="3641"/>
        <w:gridCol w:w="426"/>
      </w:tblGrid>
      <w:tr w:rsidR="00EA6703" w:rsidRPr="004E0417" w:rsidTr="003D044C">
        <w:trPr>
          <w:jc w:val="center"/>
        </w:trPr>
        <w:tc>
          <w:tcPr>
            <w:tcW w:w="4503" w:type="dxa"/>
            <w:vAlign w:val="center"/>
          </w:tcPr>
          <w:p w:rsidR="00EA6703" w:rsidRPr="00477988" w:rsidRDefault="003D044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контроллер </w:t>
            </w:r>
            <w:r w:rsidRPr="009302A5">
              <w:rPr>
                <w:sz w:val="22"/>
                <w:szCs w:val="22"/>
              </w:rPr>
              <w:t>с сенсорным цветным жидкокристаллическим экраном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3D044C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3D044C">
              <w:rPr>
                <w:sz w:val="22"/>
                <w:szCs w:val="22"/>
              </w:rPr>
              <w:t>CSNET MANAGER 2 T10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D044C">
        <w:trPr>
          <w:jc w:val="center"/>
        </w:trPr>
        <w:tc>
          <w:tcPr>
            <w:tcW w:w="450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E0C16" w:rsidRDefault="000E0C1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2986524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2986524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2986524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кондиционер может работать неправильно или может возникнуть неисправность из-за шума источника питания.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2986524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6067343"/>
      <w:bookmarkStart w:id="42" w:name="_Toc12986524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8"/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bookmarkStart w:id="46" w:name="_Toc12986525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bookmarkStart w:id="50" w:name="_Toc12986525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12986525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1"/>
      <w:bookmarkEnd w:id="52"/>
      <w:bookmarkEnd w:id="53"/>
      <w:bookmarkEnd w:id="5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2986525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2986525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2986525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4" w:name="_Ref75275894"/>
      <w:bookmarkStart w:id="65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12986525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4"/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3"/>
      <w:bookmarkStart w:id="68" w:name="_Ref86067424"/>
      <w:bookmarkStart w:id="69" w:name="_Toc12986525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7"/>
      <w:bookmarkEnd w:id="68"/>
      <w:bookmarkEnd w:id="69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Ref86067431"/>
      <w:bookmarkStart w:id="72" w:name="_Toc129865258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0"/>
      <w:bookmarkEnd w:id="71"/>
      <w:bookmarkEnd w:id="72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3" w:name="_Toc489886385"/>
      <w:bookmarkStart w:id="74" w:name="_Ref75275917"/>
      <w:bookmarkStart w:id="75" w:name="_Toc85529596"/>
      <w:bookmarkStart w:id="76" w:name="_Ref86067806"/>
      <w:bookmarkStart w:id="77" w:name="_Toc12986525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2986526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2986526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Ref86067819"/>
      <w:bookmarkStart w:id="86" w:name="_Toc12986526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  <w:bookmarkEnd w:id="86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2D2" w:rsidRDefault="00B172D2">
      <w:r>
        <w:separator/>
      </w:r>
    </w:p>
  </w:endnote>
  <w:endnote w:type="continuationSeparator" w:id="0">
    <w:p w:rsidR="00B172D2" w:rsidRDefault="00B17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72D2" w:rsidRDefault="00B172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172D2" w:rsidRDefault="00B172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172D2" w:rsidRDefault="00B172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172D2" w:rsidRDefault="00B172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D35EE4" w:rsidRDefault="009A0B2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A0B2D">
                                <w:rPr>
                                  <w:b/>
                                  <w:sz w:val="22"/>
                                  <w:szCs w:val="22"/>
                                </w:rPr>
                                <w:t>CSNET MANAGER 2 T10</w:t>
                              </w:r>
                              <w:r w:rsidR="00B172D2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172D2" w:rsidRPr="00B7687E" w:rsidRDefault="00B172D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ED1531" w:rsidRDefault="00B172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658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ED1531" w:rsidRDefault="00B172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Pr="0044615F" w:rsidRDefault="0070689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6971" w:rsidRPr="00B16971" w:rsidRDefault="009302A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1697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ЦЕНТРАЛЬНЫЙ КОНТРОЛЛЕР С СЕНСОРНЫМ ЦВЕТНЫМ ЖИДКОКРИСТАЛЛИЧЕСКИМ ЭКРАНОМ </w:t>
                              </w:r>
                              <w:r w:rsidR="00B16971" w:rsidRPr="00B1697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</w:p>
                            <w:p w:rsidR="00B172D2" w:rsidRPr="00B16971" w:rsidRDefault="009A0B2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16971">
                                <w:rPr>
                                  <w:b/>
                                  <w:sz w:val="18"/>
                                  <w:szCs w:val="18"/>
                                </w:rPr>
                                <w:t>CSNET MANAGER 2 T10</w:t>
                              </w:r>
                            </w:p>
                            <w:p w:rsidR="00B172D2" w:rsidRPr="00AF301F" w:rsidRDefault="00B172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172D2" w:rsidRPr="00613EFB" w:rsidRDefault="00B172D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172D2" w:rsidRPr="00D35EE4" w:rsidRDefault="009A0B2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A0B2D">
                          <w:rPr>
                            <w:b/>
                            <w:sz w:val="22"/>
                            <w:szCs w:val="22"/>
                          </w:rPr>
                          <w:t>CSNET MANAGER 2 T10</w:t>
                        </w:r>
                        <w:r w:rsidR="00B172D2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172D2" w:rsidRPr="00B7687E" w:rsidRDefault="00B172D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172D2" w:rsidRPr="00ED1531" w:rsidRDefault="00B172D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4658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172D2" w:rsidRPr="00ED1531" w:rsidRDefault="00B172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172D2" w:rsidRPr="0044615F" w:rsidRDefault="0070689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16971" w:rsidRPr="00B16971" w:rsidRDefault="009302A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16971">
                          <w:rPr>
                            <w:b/>
                            <w:sz w:val="18"/>
                            <w:szCs w:val="18"/>
                          </w:rPr>
                          <w:t xml:space="preserve">ЦЕНТРАЛЬНЫЙ КОНТРОЛЛЕР С СЕНСОРНЫМ ЦВЕТНЫМ ЖИДКОКРИСТАЛЛИЧЕСКИМ ЭКРАНОМ </w:t>
                        </w:r>
                        <w:r w:rsidR="00B16971" w:rsidRPr="00B16971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</w:p>
                      <w:p w:rsidR="00B172D2" w:rsidRPr="00B16971" w:rsidRDefault="009A0B2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16971">
                          <w:rPr>
                            <w:b/>
                            <w:sz w:val="18"/>
                            <w:szCs w:val="18"/>
                          </w:rPr>
                          <w:t>CSNET MANAGER 2 T10</w:t>
                        </w:r>
                      </w:p>
                      <w:p w:rsidR="00B172D2" w:rsidRPr="00AF301F" w:rsidRDefault="00B172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172D2" w:rsidRPr="00613EFB" w:rsidRDefault="00B172D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B172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65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9A0B2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9A0B2D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CSNET MANAGER 2 T10</w:t>
                              </w:r>
                              <w:r w:rsidR="00B172D2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B172D2" w:rsidRPr="00C23BB2" w:rsidRDefault="00B172D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172D2" w:rsidRPr="00EC2FF5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172D2" w:rsidRPr="00AF301F" w:rsidRDefault="00B172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465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172D2" w:rsidRPr="00AF301F" w:rsidRDefault="009A0B2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9A0B2D">
                          <w:rPr>
                            <w:b/>
                            <w:caps/>
                            <w:sz w:val="22"/>
                            <w:szCs w:val="22"/>
                          </w:rPr>
                          <w:t>CSNET MANAGER 2 T10</w:t>
                        </w:r>
                        <w:r w:rsidR="00B172D2"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B172D2" w:rsidRPr="00C23BB2" w:rsidRDefault="00B172D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172D2" w:rsidRPr="00EC2FF5" w:rsidRDefault="00B172D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B172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65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9A0B2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9A0B2D">
                                <w:rPr>
                                  <w:b/>
                                  <w:sz w:val="22"/>
                                  <w:szCs w:val="22"/>
                                </w:rPr>
                                <w:t>CSNET MANAGER 2 T10</w:t>
                              </w:r>
                              <w:r w:rsidR="00B172D2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B172D2" w:rsidRPr="00EC2FF5" w:rsidRDefault="00B172D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172D2" w:rsidRPr="00AF301F" w:rsidRDefault="00B172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465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172D2" w:rsidRPr="00AF301F" w:rsidRDefault="009A0B2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9A0B2D">
                          <w:rPr>
                            <w:b/>
                            <w:sz w:val="22"/>
                            <w:szCs w:val="22"/>
                          </w:rPr>
                          <w:t>CSNET MANAGER 2 T10</w:t>
                        </w:r>
                        <w:r w:rsidR="00B172D2"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B172D2" w:rsidRPr="00EC2FF5" w:rsidRDefault="00B172D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2D2" w:rsidRDefault="00B172D2">
      <w:r>
        <w:separator/>
      </w:r>
    </w:p>
  </w:footnote>
  <w:footnote w:type="continuationSeparator" w:id="0">
    <w:p w:rsidR="00B172D2" w:rsidRDefault="00B17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72D2" w:rsidRDefault="00B172D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567"/>
    <w:rsid w:val="00021FB1"/>
    <w:rsid w:val="00022022"/>
    <w:rsid w:val="00025ACA"/>
    <w:rsid w:val="00037425"/>
    <w:rsid w:val="0003744F"/>
    <w:rsid w:val="00037EC9"/>
    <w:rsid w:val="000449AC"/>
    <w:rsid w:val="0004603D"/>
    <w:rsid w:val="0004615A"/>
    <w:rsid w:val="00050002"/>
    <w:rsid w:val="000508DC"/>
    <w:rsid w:val="00054A54"/>
    <w:rsid w:val="00057BCD"/>
    <w:rsid w:val="00057CBB"/>
    <w:rsid w:val="00073C25"/>
    <w:rsid w:val="00075608"/>
    <w:rsid w:val="000779F8"/>
    <w:rsid w:val="000814C8"/>
    <w:rsid w:val="00086101"/>
    <w:rsid w:val="0009526F"/>
    <w:rsid w:val="000960E3"/>
    <w:rsid w:val="000967AF"/>
    <w:rsid w:val="000B2A0A"/>
    <w:rsid w:val="000B2DCC"/>
    <w:rsid w:val="000B7CBA"/>
    <w:rsid w:val="000C090A"/>
    <w:rsid w:val="000C74A2"/>
    <w:rsid w:val="000D11B2"/>
    <w:rsid w:val="000D3915"/>
    <w:rsid w:val="000D5EF4"/>
    <w:rsid w:val="000D750D"/>
    <w:rsid w:val="000E0C16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7EE8"/>
    <w:rsid w:val="001329B4"/>
    <w:rsid w:val="00135C40"/>
    <w:rsid w:val="00146A9B"/>
    <w:rsid w:val="00146E84"/>
    <w:rsid w:val="00150576"/>
    <w:rsid w:val="001514AE"/>
    <w:rsid w:val="00154925"/>
    <w:rsid w:val="00156591"/>
    <w:rsid w:val="00162102"/>
    <w:rsid w:val="00163C45"/>
    <w:rsid w:val="00165C84"/>
    <w:rsid w:val="00165ED7"/>
    <w:rsid w:val="00171036"/>
    <w:rsid w:val="00180A65"/>
    <w:rsid w:val="00180D0F"/>
    <w:rsid w:val="001812B1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C6F15"/>
    <w:rsid w:val="001D56EC"/>
    <w:rsid w:val="001D6B00"/>
    <w:rsid w:val="001E2E2E"/>
    <w:rsid w:val="001E45FC"/>
    <w:rsid w:val="001F506C"/>
    <w:rsid w:val="001F7544"/>
    <w:rsid w:val="00200C8E"/>
    <w:rsid w:val="00201938"/>
    <w:rsid w:val="002069B3"/>
    <w:rsid w:val="00207C91"/>
    <w:rsid w:val="00211AE0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3ACD"/>
    <w:rsid w:val="002440F3"/>
    <w:rsid w:val="002446F6"/>
    <w:rsid w:val="00244B04"/>
    <w:rsid w:val="00244E4E"/>
    <w:rsid w:val="0025271E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C456E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87E65"/>
    <w:rsid w:val="003923B9"/>
    <w:rsid w:val="003938E7"/>
    <w:rsid w:val="003944D0"/>
    <w:rsid w:val="00395D19"/>
    <w:rsid w:val="003964AD"/>
    <w:rsid w:val="003A76ED"/>
    <w:rsid w:val="003B1143"/>
    <w:rsid w:val="003B296F"/>
    <w:rsid w:val="003B50CA"/>
    <w:rsid w:val="003C490E"/>
    <w:rsid w:val="003D044C"/>
    <w:rsid w:val="003D1C42"/>
    <w:rsid w:val="003D3429"/>
    <w:rsid w:val="003E3AD4"/>
    <w:rsid w:val="003E5752"/>
    <w:rsid w:val="003E6FA8"/>
    <w:rsid w:val="003F28A1"/>
    <w:rsid w:val="003F43C3"/>
    <w:rsid w:val="003F49B1"/>
    <w:rsid w:val="003F5867"/>
    <w:rsid w:val="003F5A32"/>
    <w:rsid w:val="004106D7"/>
    <w:rsid w:val="00411D88"/>
    <w:rsid w:val="0041370B"/>
    <w:rsid w:val="004158E2"/>
    <w:rsid w:val="00421053"/>
    <w:rsid w:val="00425392"/>
    <w:rsid w:val="00426758"/>
    <w:rsid w:val="00432162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223C"/>
    <w:rsid w:val="004D255A"/>
    <w:rsid w:val="004D4718"/>
    <w:rsid w:val="004D5533"/>
    <w:rsid w:val="004E54FE"/>
    <w:rsid w:val="004E674F"/>
    <w:rsid w:val="004E727E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70C5E"/>
    <w:rsid w:val="0057394A"/>
    <w:rsid w:val="00574422"/>
    <w:rsid w:val="0058149E"/>
    <w:rsid w:val="00584062"/>
    <w:rsid w:val="00590895"/>
    <w:rsid w:val="0059121A"/>
    <w:rsid w:val="00592BC8"/>
    <w:rsid w:val="005A7F28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601691"/>
    <w:rsid w:val="00603489"/>
    <w:rsid w:val="0060423E"/>
    <w:rsid w:val="00604B29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6098"/>
    <w:rsid w:val="00663893"/>
    <w:rsid w:val="00663BA6"/>
    <w:rsid w:val="00663D12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4AB"/>
    <w:rsid w:val="006B3F2C"/>
    <w:rsid w:val="006B682F"/>
    <w:rsid w:val="006C09D0"/>
    <w:rsid w:val="006C1269"/>
    <w:rsid w:val="006C1D9C"/>
    <w:rsid w:val="006C5FE6"/>
    <w:rsid w:val="006D19F8"/>
    <w:rsid w:val="006D1C51"/>
    <w:rsid w:val="006D3227"/>
    <w:rsid w:val="006D3295"/>
    <w:rsid w:val="006D3A5C"/>
    <w:rsid w:val="006D4B18"/>
    <w:rsid w:val="006D6A03"/>
    <w:rsid w:val="006E30DA"/>
    <w:rsid w:val="006E54B4"/>
    <w:rsid w:val="006E631E"/>
    <w:rsid w:val="006F27A7"/>
    <w:rsid w:val="006F412D"/>
    <w:rsid w:val="007046DB"/>
    <w:rsid w:val="0070650B"/>
    <w:rsid w:val="00706893"/>
    <w:rsid w:val="007106E4"/>
    <w:rsid w:val="00714593"/>
    <w:rsid w:val="00717239"/>
    <w:rsid w:val="00717B7D"/>
    <w:rsid w:val="00717C03"/>
    <w:rsid w:val="00726CCA"/>
    <w:rsid w:val="0073406F"/>
    <w:rsid w:val="00740801"/>
    <w:rsid w:val="00741368"/>
    <w:rsid w:val="00745BD9"/>
    <w:rsid w:val="00746411"/>
    <w:rsid w:val="00746581"/>
    <w:rsid w:val="00746812"/>
    <w:rsid w:val="00751720"/>
    <w:rsid w:val="00751FA7"/>
    <w:rsid w:val="00752B68"/>
    <w:rsid w:val="00774F94"/>
    <w:rsid w:val="00776934"/>
    <w:rsid w:val="0078177F"/>
    <w:rsid w:val="00784476"/>
    <w:rsid w:val="007877E0"/>
    <w:rsid w:val="00792172"/>
    <w:rsid w:val="007A02B1"/>
    <w:rsid w:val="007A19DD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1DED"/>
    <w:rsid w:val="00823A83"/>
    <w:rsid w:val="008250F5"/>
    <w:rsid w:val="00827955"/>
    <w:rsid w:val="00830725"/>
    <w:rsid w:val="008361D5"/>
    <w:rsid w:val="00840FAB"/>
    <w:rsid w:val="00842788"/>
    <w:rsid w:val="00842C8C"/>
    <w:rsid w:val="00846B02"/>
    <w:rsid w:val="00850DCA"/>
    <w:rsid w:val="00851CB0"/>
    <w:rsid w:val="0085316F"/>
    <w:rsid w:val="008569DB"/>
    <w:rsid w:val="00857034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A6430"/>
    <w:rsid w:val="008B18EA"/>
    <w:rsid w:val="008B3B40"/>
    <w:rsid w:val="008C35B6"/>
    <w:rsid w:val="008D09DC"/>
    <w:rsid w:val="008E0B73"/>
    <w:rsid w:val="008F7D55"/>
    <w:rsid w:val="00901519"/>
    <w:rsid w:val="00905218"/>
    <w:rsid w:val="00913F03"/>
    <w:rsid w:val="009148F2"/>
    <w:rsid w:val="00916D6F"/>
    <w:rsid w:val="00922280"/>
    <w:rsid w:val="0092475E"/>
    <w:rsid w:val="009302A5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561CB"/>
    <w:rsid w:val="0096270C"/>
    <w:rsid w:val="009642EF"/>
    <w:rsid w:val="00964847"/>
    <w:rsid w:val="00970E58"/>
    <w:rsid w:val="00971335"/>
    <w:rsid w:val="0097670D"/>
    <w:rsid w:val="00984D44"/>
    <w:rsid w:val="00985AEE"/>
    <w:rsid w:val="00985B81"/>
    <w:rsid w:val="00994D83"/>
    <w:rsid w:val="00996DE6"/>
    <w:rsid w:val="009A0B2D"/>
    <w:rsid w:val="009A192C"/>
    <w:rsid w:val="009A1FA5"/>
    <w:rsid w:val="009A40E9"/>
    <w:rsid w:val="009B1EC5"/>
    <w:rsid w:val="009B236D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00025"/>
    <w:rsid w:val="00A13DEC"/>
    <w:rsid w:val="00A13ED0"/>
    <w:rsid w:val="00A17EAC"/>
    <w:rsid w:val="00A20C9D"/>
    <w:rsid w:val="00A220A4"/>
    <w:rsid w:val="00A22CCA"/>
    <w:rsid w:val="00A22D2C"/>
    <w:rsid w:val="00A24708"/>
    <w:rsid w:val="00A25375"/>
    <w:rsid w:val="00A37768"/>
    <w:rsid w:val="00A40E51"/>
    <w:rsid w:val="00A41DE7"/>
    <w:rsid w:val="00A45D7D"/>
    <w:rsid w:val="00A5063A"/>
    <w:rsid w:val="00A56FE4"/>
    <w:rsid w:val="00A63AC1"/>
    <w:rsid w:val="00A65549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B3055"/>
    <w:rsid w:val="00AC57D5"/>
    <w:rsid w:val="00AD1917"/>
    <w:rsid w:val="00AD6D0F"/>
    <w:rsid w:val="00AE188B"/>
    <w:rsid w:val="00AE207B"/>
    <w:rsid w:val="00AE3233"/>
    <w:rsid w:val="00AE6B5D"/>
    <w:rsid w:val="00AF1F03"/>
    <w:rsid w:val="00AF301F"/>
    <w:rsid w:val="00B02213"/>
    <w:rsid w:val="00B02AA8"/>
    <w:rsid w:val="00B03E4E"/>
    <w:rsid w:val="00B134D3"/>
    <w:rsid w:val="00B14F7A"/>
    <w:rsid w:val="00B16971"/>
    <w:rsid w:val="00B172D2"/>
    <w:rsid w:val="00B17BF6"/>
    <w:rsid w:val="00B2430D"/>
    <w:rsid w:val="00B263D1"/>
    <w:rsid w:val="00B45619"/>
    <w:rsid w:val="00B5502A"/>
    <w:rsid w:val="00B5670A"/>
    <w:rsid w:val="00B60A1E"/>
    <w:rsid w:val="00B65EF5"/>
    <w:rsid w:val="00B713E6"/>
    <w:rsid w:val="00B73FAA"/>
    <w:rsid w:val="00B757EC"/>
    <w:rsid w:val="00B853CA"/>
    <w:rsid w:val="00B9061C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17D26"/>
    <w:rsid w:val="00C241C9"/>
    <w:rsid w:val="00C24FF1"/>
    <w:rsid w:val="00C2699D"/>
    <w:rsid w:val="00C339A2"/>
    <w:rsid w:val="00C343C7"/>
    <w:rsid w:val="00C35C35"/>
    <w:rsid w:val="00C419C1"/>
    <w:rsid w:val="00C46B34"/>
    <w:rsid w:val="00C47193"/>
    <w:rsid w:val="00C47F87"/>
    <w:rsid w:val="00C510BE"/>
    <w:rsid w:val="00C612CD"/>
    <w:rsid w:val="00C66856"/>
    <w:rsid w:val="00C76CC9"/>
    <w:rsid w:val="00C81038"/>
    <w:rsid w:val="00C817E2"/>
    <w:rsid w:val="00C85720"/>
    <w:rsid w:val="00C871B1"/>
    <w:rsid w:val="00C87F09"/>
    <w:rsid w:val="00C9260D"/>
    <w:rsid w:val="00C9593A"/>
    <w:rsid w:val="00CA105D"/>
    <w:rsid w:val="00CA63D0"/>
    <w:rsid w:val="00CA7D84"/>
    <w:rsid w:val="00CB294A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CF3489"/>
    <w:rsid w:val="00D00B1D"/>
    <w:rsid w:val="00D02C8E"/>
    <w:rsid w:val="00D03CA1"/>
    <w:rsid w:val="00D03F3F"/>
    <w:rsid w:val="00D0629F"/>
    <w:rsid w:val="00D07290"/>
    <w:rsid w:val="00D10A55"/>
    <w:rsid w:val="00D125CE"/>
    <w:rsid w:val="00D304F2"/>
    <w:rsid w:val="00D31D52"/>
    <w:rsid w:val="00D357F4"/>
    <w:rsid w:val="00D35EE4"/>
    <w:rsid w:val="00D36011"/>
    <w:rsid w:val="00D366CA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33A"/>
    <w:rsid w:val="00D87874"/>
    <w:rsid w:val="00D96268"/>
    <w:rsid w:val="00D9673D"/>
    <w:rsid w:val="00D97C02"/>
    <w:rsid w:val="00DA1873"/>
    <w:rsid w:val="00DA1947"/>
    <w:rsid w:val="00DA234E"/>
    <w:rsid w:val="00DA4E1F"/>
    <w:rsid w:val="00DC42C5"/>
    <w:rsid w:val="00DC56ED"/>
    <w:rsid w:val="00DC74CA"/>
    <w:rsid w:val="00DD2A86"/>
    <w:rsid w:val="00DD474C"/>
    <w:rsid w:val="00DE500D"/>
    <w:rsid w:val="00DE609A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53D3"/>
    <w:rsid w:val="00E4007F"/>
    <w:rsid w:val="00E50936"/>
    <w:rsid w:val="00E515AE"/>
    <w:rsid w:val="00E646AB"/>
    <w:rsid w:val="00E6667F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703"/>
    <w:rsid w:val="00EA7CB9"/>
    <w:rsid w:val="00EB0EC2"/>
    <w:rsid w:val="00EB25BE"/>
    <w:rsid w:val="00EC78F9"/>
    <w:rsid w:val="00EC79A8"/>
    <w:rsid w:val="00EE40B5"/>
    <w:rsid w:val="00EF2518"/>
    <w:rsid w:val="00EF32F9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38C"/>
    <w:rsid w:val="00FC044F"/>
    <w:rsid w:val="00FC13B2"/>
    <w:rsid w:val="00FC66EA"/>
    <w:rsid w:val="00FC694B"/>
    <w:rsid w:val="00FC6D6C"/>
    <w:rsid w:val="00FD298C"/>
    <w:rsid w:val="00FD4280"/>
    <w:rsid w:val="00FD64C5"/>
    <w:rsid w:val="00FE08C8"/>
    <w:rsid w:val="00FE0CD2"/>
    <w:rsid w:val="00FE0EEB"/>
    <w:rsid w:val="00FE431B"/>
    <w:rsid w:val="00FE481F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0D7E2A9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styleId="afe">
    <w:name w:val="No Spacing"/>
    <w:uiPriority w:val="1"/>
    <w:qFormat/>
    <w:rsid w:val="00C17D2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C2442-D1E0-4554-8149-447BAF9C3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5FE35521</Template>
  <TotalTime>154</TotalTime>
  <Pages>26</Pages>
  <Words>3590</Words>
  <Characters>20464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69</cp:revision>
  <cp:lastPrinted>2021-03-26T08:29:00Z</cp:lastPrinted>
  <dcterms:created xsi:type="dcterms:W3CDTF">2022-08-02T12:03:00Z</dcterms:created>
  <dcterms:modified xsi:type="dcterms:W3CDTF">2024-05-24T13:26:00Z</dcterms:modified>
</cp:coreProperties>
</file>