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358BA" w:rsidP="00B02AA8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93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938"/>
      </w:tblGrid>
      <w:tr w:rsidR="00D03F3F" w:rsidTr="009302A5">
        <w:trPr>
          <w:jc w:val="center"/>
        </w:trPr>
        <w:tc>
          <w:tcPr>
            <w:tcW w:w="7938" w:type="dxa"/>
            <w:shd w:val="clear" w:color="auto" w:fill="auto"/>
          </w:tcPr>
          <w:p w:rsidR="00D03F3F" w:rsidRPr="007C2003" w:rsidRDefault="00DF21FB" w:rsidP="009302A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СИСТЕМА ДИСПЕТЧЕРИЗАЦИИ ПРОМЫШЛЕННОГО НАЗНАЧЕНИЯ</w:t>
            </w:r>
            <w:r w:rsidR="009302A5">
              <w:rPr>
                <w:b/>
                <w:szCs w:val="28"/>
              </w:rPr>
              <w:t xml:space="preserve"> </w:t>
            </w:r>
            <w:r w:rsidRPr="00DF21FB">
              <w:rPr>
                <w:b/>
                <w:szCs w:val="28"/>
              </w:rPr>
              <w:t>CSNET LITE</w:t>
            </w:r>
          </w:p>
        </w:tc>
      </w:tr>
      <w:tr w:rsidR="00D03F3F" w:rsidTr="009302A5">
        <w:trPr>
          <w:jc w:val="center"/>
        </w:trPr>
        <w:tc>
          <w:tcPr>
            <w:tcW w:w="793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19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D03F3F" w:rsidTr="00907C50">
        <w:trPr>
          <w:jc w:val="center"/>
        </w:trPr>
        <w:tc>
          <w:tcPr>
            <w:tcW w:w="3119" w:type="dxa"/>
            <w:shd w:val="clear" w:color="auto" w:fill="auto"/>
          </w:tcPr>
          <w:p w:rsidR="00D03F3F" w:rsidRPr="007C2003" w:rsidRDefault="00DF21FB" w:rsidP="00D03F3F">
            <w:pPr>
              <w:jc w:val="center"/>
              <w:rPr>
                <w:b/>
                <w:szCs w:val="28"/>
              </w:rPr>
            </w:pPr>
            <w:r w:rsidRPr="00DF21FB">
              <w:rPr>
                <w:b/>
                <w:szCs w:val="28"/>
              </w:rPr>
              <w:t>CSNET LITE</w:t>
            </w:r>
            <w:r w:rsidR="00FF7E7D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907C50">
        <w:trPr>
          <w:jc w:val="center"/>
        </w:trPr>
        <w:tc>
          <w:tcPr>
            <w:tcW w:w="3119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0967AF" w:rsidRDefault="000967AF" w:rsidP="00D03F3F">
      <w:pPr>
        <w:jc w:val="center"/>
        <w:rPr>
          <w:szCs w:val="28"/>
        </w:rPr>
      </w:pPr>
    </w:p>
    <w:p w:rsidR="000967AF" w:rsidRDefault="000967AF" w:rsidP="00D03F3F">
      <w:pPr>
        <w:jc w:val="center"/>
        <w:rPr>
          <w:szCs w:val="28"/>
        </w:rPr>
      </w:pPr>
    </w:p>
    <w:p w:rsidR="000967AF" w:rsidRDefault="000967AF" w:rsidP="00D03F3F">
      <w:pPr>
        <w:jc w:val="center"/>
        <w:rPr>
          <w:szCs w:val="28"/>
        </w:rPr>
      </w:pPr>
    </w:p>
    <w:p w:rsidR="000967AF" w:rsidRDefault="000967AF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054A54" w:rsidP="00D03F3F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762055">
        <w:rPr>
          <w:sz w:val="22"/>
          <w:szCs w:val="22"/>
        </w:rPr>
        <w:t>6</w:t>
      </w:r>
      <w:bookmarkStart w:id="0" w:name="_GoBack"/>
      <w:bookmarkEnd w:id="0"/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</w:p>
    <w:p w:rsidR="009358BA" w:rsidRDefault="009358BA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D52127" w:rsidRPr="004B401F" w:rsidRDefault="00D52127" w:rsidP="00D03F3F">
      <w:pPr>
        <w:jc w:val="center"/>
        <w:rPr>
          <w:sz w:val="22"/>
          <w:szCs w:val="22"/>
        </w:rPr>
      </w:pPr>
    </w:p>
    <w:p w:rsidR="00054A54" w:rsidRPr="004B401F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1" w:name="_Toc85529564"/>
      <w:r w:rsidRPr="004B401F">
        <w:rPr>
          <w:b/>
          <w:sz w:val="22"/>
          <w:szCs w:val="22"/>
        </w:rPr>
        <w:t>СОДЕРЖАНИЕ</w:t>
      </w:r>
      <w:r w:rsidR="00231E1B" w:rsidRPr="004B401F">
        <w:rPr>
          <w:b/>
          <w:sz w:val="22"/>
          <w:szCs w:val="22"/>
        </w:rPr>
        <w:t xml:space="preserve"> </w:t>
      </w:r>
    </w:p>
    <w:p w:rsidR="004B401F" w:rsidRPr="004B401F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4B401F">
        <w:rPr>
          <w:sz w:val="22"/>
          <w:szCs w:val="22"/>
        </w:rPr>
        <w:fldChar w:fldCharType="begin"/>
      </w:r>
      <w:r w:rsidRPr="004B401F">
        <w:rPr>
          <w:sz w:val="22"/>
          <w:szCs w:val="22"/>
        </w:rPr>
        <w:instrText xml:space="preserve"> TOC \o "1-3" \h \z \u </w:instrText>
      </w:r>
      <w:r w:rsidRPr="004B401F">
        <w:rPr>
          <w:sz w:val="22"/>
          <w:szCs w:val="22"/>
        </w:rPr>
        <w:fldChar w:fldCharType="separate"/>
      </w:r>
      <w:hyperlink w:anchor="_Toc129943257" w:history="1">
        <w:r w:rsidR="004B401F" w:rsidRPr="004B401F">
          <w:rPr>
            <w:rStyle w:val="ad"/>
            <w:noProof/>
            <w:sz w:val="22"/>
            <w:szCs w:val="22"/>
          </w:rPr>
          <w:t>Введение</w:t>
        </w:r>
        <w:r w:rsidR="004B401F" w:rsidRPr="004B401F">
          <w:rPr>
            <w:noProof/>
            <w:webHidden/>
            <w:sz w:val="22"/>
            <w:szCs w:val="22"/>
          </w:rPr>
          <w:tab/>
        </w:r>
        <w:r w:rsidR="004B401F" w:rsidRPr="004B401F">
          <w:rPr>
            <w:noProof/>
            <w:webHidden/>
            <w:sz w:val="22"/>
            <w:szCs w:val="22"/>
          </w:rPr>
          <w:fldChar w:fldCharType="begin"/>
        </w:r>
        <w:r w:rsidR="004B401F" w:rsidRPr="004B401F">
          <w:rPr>
            <w:noProof/>
            <w:webHidden/>
            <w:sz w:val="22"/>
            <w:szCs w:val="22"/>
          </w:rPr>
          <w:instrText xml:space="preserve"> PAGEREF _Toc129943257 \h </w:instrText>
        </w:r>
        <w:r w:rsidR="004B401F" w:rsidRPr="004B401F">
          <w:rPr>
            <w:noProof/>
            <w:webHidden/>
            <w:sz w:val="22"/>
            <w:szCs w:val="22"/>
          </w:rPr>
        </w:r>
        <w:r w:rsidR="004B401F" w:rsidRPr="004B401F">
          <w:rPr>
            <w:noProof/>
            <w:webHidden/>
            <w:sz w:val="22"/>
            <w:szCs w:val="22"/>
          </w:rPr>
          <w:fldChar w:fldCharType="separate"/>
        </w:r>
        <w:r w:rsidR="00D12F16">
          <w:rPr>
            <w:noProof/>
            <w:webHidden/>
            <w:sz w:val="22"/>
            <w:szCs w:val="22"/>
          </w:rPr>
          <w:t>3</w:t>
        </w:r>
        <w:r w:rsidR="004B401F" w:rsidRPr="004B401F">
          <w:rPr>
            <w:noProof/>
            <w:webHidden/>
            <w:sz w:val="22"/>
            <w:szCs w:val="22"/>
          </w:rPr>
          <w:fldChar w:fldCharType="end"/>
        </w:r>
      </w:hyperlink>
    </w:p>
    <w:p w:rsidR="004B401F" w:rsidRPr="004B401F" w:rsidRDefault="00762055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943258" w:history="1">
        <w:r w:rsidR="004B401F" w:rsidRPr="004B401F">
          <w:rPr>
            <w:rStyle w:val="ad"/>
            <w:noProof/>
            <w:sz w:val="22"/>
            <w:szCs w:val="22"/>
          </w:rPr>
          <w:t>1.</w:t>
        </w:r>
        <w:r w:rsidR="001C3E2E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4B401F" w:rsidRPr="004B401F">
          <w:rPr>
            <w:rStyle w:val="ad"/>
            <w:noProof/>
            <w:sz w:val="22"/>
            <w:szCs w:val="22"/>
          </w:rPr>
          <w:t>Общие сведения</w:t>
        </w:r>
        <w:r w:rsidR="004B401F" w:rsidRPr="004B401F">
          <w:rPr>
            <w:noProof/>
            <w:webHidden/>
            <w:sz w:val="22"/>
            <w:szCs w:val="22"/>
          </w:rPr>
          <w:tab/>
        </w:r>
        <w:r w:rsidR="004B401F" w:rsidRPr="004B401F">
          <w:rPr>
            <w:noProof/>
            <w:webHidden/>
            <w:sz w:val="22"/>
            <w:szCs w:val="22"/>
          </w:rPr>
          <w:fldChar w:fldCharType="begin"/>
        </w:r>
        <w:r w:rsidR="004B401F" w:rsidRPr="004B401F">
          <w:rPr>
            <w:noProof/>
            <w:webHidden/>
            <w:sz w:val="22"/>
            <w:szCs w:val="22"/>
          </w:rPr>
          <w:instrText xml:space="preserve"> PAGEREF _Toc129943258 \h </w:instrText>
        </w:r>
        <w:r w:rsidR="004B401F" w:rsidRPr="004B401F">
          <w:rPr>
            <w:noProof/>
            <w:webHidden/>
            <w:sz w:val="22"/>
            <w:szCs w:val="22"/>
          </w:rPr>
        </w:r>
        <w:r w:rsidR="004B401F" w:rsidRPr="004B401F">
          <w:rPr>
            <w:noProof/>
            <w:webHidden/>
            <w:sz w:val="22"/>
            <w:szCs w:val="22"/>
          </w:rPr>
          <w:fldChar w:fldCharType="separate"/>
        </w:r>
        <w:r w:rsidR="00D12F16">
          <w:rPr>
            <w:noProof/>
            <w:webHidden/>
            <w:sz w:val="22"/>
            <w:szCs w:val="22"/>
          </w:rPr>
          <w:t>4</w:t>
        </w:r>
        <w:r w:rsidR="004B401F" w:rsidRPr="004B401F">
          <w:rPr>
            <w:noProof/>
            <w:webHidden/>
            <w:sz w:val="22"/>
            <w:szCs w:val="22"/>
          </w:rPr>
          <w:fldChar w:fldCharType="end"/>
        </w:r>
      </w:hyperlink>
    </w:p>
    <w:p w:rsidR="004B401F" w:rsidRPr="004B401F" w:rsidRDefault="00762055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943259" w:history="1">
        <w:r w:rsidR="004B401F" w:rsidRPr="004B401F">
          <w:rPr>
            <w:rStyle w:val="ad"/>
            <w:noProof/>
            <w:sz w:val="22"/>
            <w:szCs w:val="22"/>
          </w:rPr>
          <w:t>2.</w:t>
        </w:r>
        <w:r w:rsidR="001C3E2E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4B401F" w:rsidRPr="004B401F">
          <w:rPr>
            <w:rStyle w:val="ad"/>
            <w:noProof/>
            <w:sz w:val="22"/>
            <w:szCs w:val="22"/>
          </w:rPr>
          <w:t>Основные технические данные</w:t>
        </w:r>
        <w:r w:rsidR="004B401F" w:rsidRPr="004B401F">
          <w:rPr>
            <w:noProof/>
            <w:webHidden/>
            <w:sz w:val="22"/>
            <w:szCs w:val="22"/>
          </w:rPr>
          <w:tab/>
        </w:r>
        <w:r w:rsidR="004B401F" w:rsidRPr="004B401F">
          <w:rPr>
            <w:noProof/>
            <w:webHidden/>
            <w:sz w:val="22"/>
            <w:szCs w:val="22"/>
          </w:rPr>
          <w:fldChar w:fldCharType="begin"/>
        </w:r>
        <w:r w:rsidR="004B401F" w:rsidRPr="004B401F">
          <w:rPr>
            <w:noProof/>
            <w:webHidden/>
            <w:sz w:val="22"/>
            <w:szCs w:val="22"/>
          </w:rPr>
          <w:instrText xml:space="preserve"> PAGEREF _Toc129943259 \h </w:instrText>
        </w:r>
        <w:r w:rsidR="004B401F" w:rsidRPr="004B401F">
          <w:rPr>
            <w:noProof/>
            <w:webHidden/>
            <w:sz w:val="22"/>
            <w:szCs w:val="22"/>
          </w:rPr>
        </w:r>
        <w:r w:rsidR="004B401F" w:rsidRPr="004B401F">
          <w:rPr>
            <w:noProof/>
            <w:webHidden/>
            <w:sz w:val="22"/>
            <w:szCs w:val="22"/>
          </w:rPr>
          <w:fldChar w:fldCharType="separate"/>
        </w:r>
        <w:r w:rsidR="00D12F16">
          <w:rPr>
            <w:noProof/>
            <w:webHidden/>
            <w:sz w:val="22"/>
            <w:szCs w:val="22"/>
          </w:rPr>
          <w:t>5</w:t>
        </w:r>
        <w:r w:rsidR="004B401F" w:rsidRPr="004B401F">
          <w:rPr>
            <w:noProof/>
            <w:webHidden/>
            <w:sz w:val="22"/>
            <w:szCs w:val="22"/>
          </w:rPr>
          <w:fldChar w:fldCharType="end"/>
        </w:r>
      </w:hyperlink>
    </w:p>
    <w:p w:rsidR="004B401F" w:rsidRPr="004B401F" w:rsidRDefault="0076205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943260" w:history="1">
        <w:r w:rsidR="004B401F" w:rsidRPr="004B401F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4B401F" w:rsidRPr="004B401F">
          <w:rPr>
            <w:noProof/>
            <w:webHidden/>
            <w:sz w:val="22"/>
            <w:szCs w:val="22"/>
          </w:rPr>
          <w:tab/>
        </w:r>
        <w:r w:rsidR="004B401F" w:rsidRPr="004B401F">
          <w:rPr>
            <w:noProof/>
            <w:webHidden/>
            <w:sz w:val="22"/>
            <w:szCs w:val="22"/>
          </w:rPr>
          <w:fldChar w:fldCharType="begin"/>
        </w:r>
        <w:r w:rsidR="004B401F" w:rsidRPr="004B401F">
          <w:rPr>
            <w:noProof/>
            <w:webHidden/>
            <w:sz w:val="22"/>
            <w:szCs w:val="22"/>
          </w:rPr>
          <w:instrText xml:space="preserve"> PAGEREF _Toc129943260 \h </w:instrText>
        </w:r>
        <w:r w:rsidR="004B401F" w:rsidRPr="004B401F">
          <w:rPr>
            <w:noProof/>
            <w:webHidden/>
            <w:sz w:val="22"/>
            <w:szCs w:val="22"/>
          </w:rPr>
        </w:r>
        <w:r w:rsidR="004B401F" w:rsidRPr="004B401F">
          <w:rPr>
            <w:noProof/>
            <w:webHidden/>
            <w:sz w:val="22"/>
            <w:szCs w:val="22"/>
          </w:rPr>
          <w:fldChar w:fldCharType="separate"/>
        </w:r>
        <w:r w:rsidR="00D12F16">
          <w:rPr>
            <w:noProof/>
            <w:webHidden/>
            <w:sz w:val="22"/>
            <w:szCs w:val="22"/>
          </w:rPr>
          <w:t>5</w:t>
        </w:r>
        <w:r w:rsidR="004B401F" w:rsidRPr="004B401F">
          <w:rPr>
            <w:noProof/>
            <w:webHidden/>
            <w:sz w:val="22"/>
            <w:szCs w:val="22"/>
          </w:rPr>
          <w:fldChar w:fldCharType="end"/>
        </w:r>
      </w:hyperlink>
    </w:p>
    <w:p w:rsidR="004B401F" w:rsidRPr="004B401F" w:rsidRDefault="00762055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943261" w:history="1">
        <w:r w:rsidR="004B401F" w:rsidRPr="004B401F">
          <w:rPr>
            <w:rStyle w:val="ad"/>
            <w:noProof/>
            <w:sz w:val="22"/>
            <w:szCs w:val="22"/>
          </w:rPr>
          <w:t>2.2</w:t>
        </w:r>
        <w:r w:rsidR="001C3E2E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4B401F" w:rsidRPr="004B401F">
          <w:rPr>
            <w:rStyle w:val="ad"/>
            <w:noProof/>
            <w:sz w:val="22"/>
            <w:szCs w:val="22"/>
          </w:rPr>
          <w:t>Описание изделия</w:t>
        </w:r>
        <w:r w:rsidR="004B401F" w:rsidRPr="004B401F">
          <w:rPr>
            <w:noProof/>
            <w:webHidden/>
            <w:sz w:val="22"/>
            <w:szCs w:val="22"/>
          </w:rPr>
          <w:tab/>
        </w:r>
        <w:r w:rsidR="004B401F" w:rsidRPr="004B401F">
          <w:rPr>
            <w:noProof/>
            <w:webHidden/>
            <w:sz w:val="22"/>
            <w:szCs w:val="22"/>
          </w:rPr>
          <w:fldChar w:fldCharType="begin"/>
        </w:r>
        <w:r w:rsidR="004B401F" w:rsidRPr="004B401F">
          <w:rPr>
            <w:noProof/>
            <w:webHidden/>
            <w:sz w:val="22"/>
            <w:szCs w:val="22"/>
          </w:rPr>
          <w:instrText xml:space="preserve"> PAGEREF _Toc129943261 \h </w:instrText>
        </w:r>
        <w:r w:rsidR="004B401F" w:rsidRPr="004B401F">
          <w:rPr>
            <w:noProof/>
            <w:webHidden/>
            <w:sz w:val="22"/>
            <w:szCs w:val="22"/>
          </w:rPr>
        </w:r>
        <w:r w:rsidR="004B401F" w:rsidRPr="004B401F">
          <w:rPr>
            <w:noProof/>
            <w:webHidden/>
            <w:sz w:val="22"/>
            <w:szCs w:val="22"/>
          </w:rPr>
          <w:fldChar w:fldCharType="separate"/>
        </w:r>
        <w:r w:rsidR="00D12F16">
          <w:rPr>
            <w:noProof/>
            <w:webHidden/>
            <w:sz w:val="22"/>
            <w:szCs w:val="22"/>
          </w:rPr>
          <w:t>5</w:t>
        </w:r>
        <w:r w:rsidR="004B401F" w:rsidRPr="004B401F">
          <w:rPr>
            <w:noProof/>
            <w:webHidden/>
            <w:sz w:val="22"/>
            <w:szCs w:val="22"/>
          </w:rPr>
          <w:fldChar w:fldCharType="end"/>
        </w:r>
      </w:hyperlink>
    </w:p>
    <w:p w:rsidR="004B401F" w:rsidRPr="004B401F" w:rsidRDefault="0076205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943262" w:history="1">
        <w:r w:rsidR="004B401F" w:rsidRPr="004B401F">
          <w:rPr>
            <w:rStyle w:val="ad"/>
            <w:noProof/>
            <w:sz w:val="22"/>
            <w:szCs w:val="22"/>
          </w:rPr>
          <w:t>2.3 Принцип работы</w:t>
        </w:r>
        <w:r w:rsidR="004B401F" w:rsidRPr="004B401F">
          <w:rPr>
            <w:noProof/>
            <w:webHidden/>
            <w:sz w:val="22"/>
            <w:szCs w:val="22"/>
          </w:rPr>
          <w:tab/>
        </w:r>
        <w:r w:rsidR="004B401F" w:rsidRPr="004B401F">
          <w:rPr>
            <w:noProof/>
            <w:webHidden/>
            <w:sz w:val="22"/>
            <w:szCs w:val="22"/>
          </w:rPr>
          <w:fldChar w:fldCharType="begin"/>
        </w:r>
        <w:r w:rsidR="004B401F" w:rsidRPr="004B401F">
          <w:rPr>
            <w:noProof/>
            <w:webHidden/>
            <w:sz w:val="22"/>
            <w:szCs w:val="22"/>
          </w:rPr>
          <w:instrText xml:space="preserve"> PAGEREF _Toc129943262 \h </w:instrText>
        </w:r>
        <w:r w:rsidR="004B401F" w:rsidRPr="004B401F">
          <w:rPr>
            <w:noProof/>
            <w:webHidden/>
            <w:sz w:val="22"/>
            <w:szCs w:val="22"/>
          </w:rPr>
        </w:r>
        <w:r w:rsidR="004B401F" w:rsidRPr="004B401F">
          <w:rPr>
            <w:noProof/>
            <w:webHidden/>
            <w:sz w:val="22"/>
            <w:szCs w:val="22"/>
          </w:rPr>
          <w:fldChar w:fldCharType="separate"/>
        </w:r>
        <w:r w:rsidR="00D12F16">
          <w:rPr>
            <w:noProof/>
            <w:webHidden/>
            <w:sz w:val="22"/>
            <w:szCs w:val="22"/>
          </w:rPr>
          <w:t>6</w:t>
        </w:r>
        <w:r w:rsidR="004B401F" w:rsidRPr="004B401F">
          <w:rPr>
            <w:noProof/>
            <w:webHidden/>
            <w:sz w:val="22"/>
            <w:szCs w:val="22"/>
          </w:rPr>
          <w:fldChar w:fldCharType="end"/>
        </w:r>
      </w:hyperlink>
    </w:p>
    <w:p w:rsidR="004B401F" w:rsidRPr="004B401F" w:rsidRDefault="0076205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943263" w:history="1">
        <w:r w:rsidR="004B401F" w:rsidRPr="004B401F">
          <w:rPr>
            <w:rStyle w:val="ad"/>
            <w:noProof/>
            <w:sz w:val="22"/>
            <w:szCs w:val="22"/>
          </w:rPr>
          <w:t>2.4 Маркировка</w:t>
        </w:r>
        <w:r w:rsidR="004B401F" w:rsidRPr="004B401F">
          <w:rPr>
            <w:noProof/>
            <w:webHidden/>
            <w:sz w:val="22"/>
            <w:szCs w:val="22"/>
          </w:rPr>
          <w:tab/>
        </w:r>
        <w:r w:rsidR="004B401F" w:rsidRPr="004B401F">
          <w:rPr>
            <w:noProof/>
            <w:webHidden/>
            <w:sz w:val="22"/>
            <w:szCs w:val="22"/>
          </w:rPr>
          <w:fldChar w:fldCharType="begin"/>
        </w:r>
        <w:r w:rsidR="004B401F" w:rsidRPr="004B401F">
          <w:rPr>
            <w:noProof/>
            <w:webHidden/>
            <w:sz w:val="22"/>
            <w:szCs w:val="22"/>
          </w:rPr>
          <w:instrText xml:space="preserve"> PAGEREF _Toc129943263 \h </w:instrText>
        </w:r>
        <w:r w:rsidR="004B401F" w:rsidRPr="004B401F">
          <w:rPr>
            <w:noProof/>
            <w:webHidden/>
            <w:sz w:val="22"/>
            <w:szCs w:val="22"/>
          </w:rPr>
        </w:r>
        <w:r w:rsidR="004B401F" w:rsidRPr="004B401F">
          <w:rPr>
            <w:noProof/>
            <w:webHidden/>
            <w:sz w:val="22"/>
            <w:szCs w:val="22"/>
          </w:rPr>
          <w:fldChar w:fldCharType="separate"/>
        </w:r>
        <w:r w:rsidR="00D12F16">
          <w:rPr>
            <w:noProof/>
            <w:webHidden/>
            <w:sz w:val="22"/>
            <w:szCs w:val="22"/>
          </w:rPr>
          <w:t>7</w:t>
        </w:r>
        <w:r w:rsidR="004B401F" w:rsidRPr="004B401F">
          <w:rPr>
            <w:noProof/>
            <w:webHidden/>
            <w:sz w:val="22"/>
            <w:szCs w:val="22"/>
          </w:rPr>
          <w:fldChar w:fldCharType="end"/>
        </w:r>
      </w:hyperlink>
    </w:p>
    <w:p w:rsidR="004B401F" w:rsidRPr="004B401F" w:rsidRDefault="0076205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943264" w:history="1">
        <w:r w:rsidR="004B401F" w:rsidRPr="004B401F">
          <w:rPr>
            <w:rStyle w:val="ad"/>
            <w:noProof/>
            <w:sz w:val="22"/>
            <w:szCs w:val="22"/>
          </w:rPr>
          <w:t>3. Комплектность поставки</w:t>
        </w:r>
        <w:r w:rsidR="004B401F" w:rsidRPr="004B401F">
          <w:rPr>
            <w:noProof/>
            <w:webHidden/>
            <w:sz w:val="22"/>
            <w:szCs w:val="22"/>
          </w:rPr>
          <w:tab/>
        </w:r>
        <w:r w:rsidR="004B401F" w:rsidRPr="004B401F">
          <w:rPr>
            <w:noProof/>
            <w:webHidden/>
            <w:sz w:val="22"/>
            <w:szCs w:val="22"/>
          </w:rPr>
          <w:fldChar w:fldCharType="begin"/>
        </w:r>
        <w:r w:rsidR="004B401F" w:rsidRPr="004B401F">
          <w:rPr>
            <w:noProof/>
            <w:webHidden/>
            <w:sz w:val="22"/>
            <w:szCs w:val="22"/>
          </w:rPr>
          <w:instrText xml:space="preserve"> PAGEREF _Toc129943264 \h </w:instrText>
        </w:r>
        <w:r w:rsidR="004B401F" w:rsidRPr="004B401F">
          <w:rPr>
            <w:noProof/>
            <w:webHidden/>
            <w:sz w:val="22"/>
            <w:szCs w:val="22"/>
          </w:rPr>
        </w:r>
        <w:r w:rsidR="004B401F" w:rsidRPr="004B401F">
          <w:rPr>
            <w:noProof/>
            <w:webHidden/>
            <w:sz w:val="22"/>
            <w:szCs w:val="22"/>
          </w:rPr>
          <w:fldChar w:fldCharType="separate"/>
        </w:r>
        <w:r w:rsidR="00D12F16">
          <w:rPr>
            <w:noProof/>
            <w:webHidden/>
            <w:sz w:val="22"/>
            <w:szCs w:val="22"/>
          </w:rPr>
          <w:t>8</w:t>
        </w:r>
        <w:r w:rsidR="004B401F" w:rsidRPr="004B401F">
          <w:rPr>
            <w:noProof/>
            <w:webHidden/>
            <w:sz w:val="22"/>
            <w:szCs w:val="22"/>
          </w:rPr>
          <w:fldChar w:fldCharType="end"/>
        </w:r>
      </w:hyperlink>
    </w:p>
    <w:p w:rsidR="004B401F" w:rsidRPr="004B401F" w:rsidRDefault="0076205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943265" w:history="1">
        <w:r w:rsidR="004B401F" w:rsidRPr="004B401F">
          <w:rPr>
            <w:rStyle w:val="ad"/>
            <w:noProof/>
            <w:sz w:val="22"/>
            <w:szCs w:val="22"/>
          </w:rPr>
          <w:t>4. Чертеж</w:t>
        </w:r>
        <w:r w:rsidR="004B401F" w:rsidRPr="004B401F">
          <w:rPr>
            <w:noProof/>
            <w:webHidden/>
            <w:sz w:val="22"/>
            <w:szCs w:val="22"/>
          </w:rPr>
          <w:tab/>
        </w:r>
        <w:r w:rsidR="004B401F" w:rsidRPr="004B401F">
          <w:rPr>
            <w:noProof/>
            <w:webHidden/>
            <w:sz w:val="22"/>
            <w:szCs w:val="22"/>
          </w:rPr>
          <w:fldChar w:fldCharType="begin"/>
        </w:r>
        <w:r w:rsidR="004B401F" w:rsidRPr="004B401F">
          <w:rPr>
            <w:noProof/>
            <w:webHidden/>
            <w:sz w:val="22"/>
            <w:szCs w:val="22"/>
          </w:rPr>
          <w:instrText xml:space="preserve"> PAGEREF _Toc129943265 \h </w:instrText>
        </w:r>
        <w:r w:rsidR="004B401F" w:rsidRPr="004B401F">
          <w:rPr>
            <w:noProof/>
            <w:webHidden/>
            <w:sz w:val="22"/>
            <w:szCs w:val="22"/>
          </w:rPr>
        </w:r>
        <w:r w:rsidR="004B401F" w:rsidRPr="004B401F">
          <w:rPr>
            <w:noProof/>
            <w:webHidden/>
            <w:sz w:val="22"/>
            <w:szCs w:val="22"/>
          </w:rPr>
          <w:fldChar w:fldCharType="separate"/>
        </w:r>
        <w:r w:rsidR="00D12F16">
          <w:rPr>
            <w:noProof/>
            <w:webHidden/>
            <w:sz w:val="22"/>
            <w:szCs w:val="22"/>
          </w:rPr>
          <w:t>8</w:t>
        </w:r>
        <w:r w:rsidR="004B401F" w:rsidRPr="004B401F">
          <w:rPr>
            <w:noProof/>
            <w:webHidden/>
            <w:sz w:val="22"/>
            <w:szCs w:val="22"/>
          </w:rPr>
          <w:fldChar w:fldCharType="end"/>
        </w:r>
      </w:hyperlink>
    </w:p>
    <w:p w:rsidR="004B401F" w:rsidRPr="004B401F" w:rsidRDefault="0076205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943266" w:history="1">
        <w:r w:rsidR="004B401F" w:rsidRPr="004B401F">
          <w:rPr>
            <w:rStyle w:val="ad"/>
            <w:noProof/>
            <w:sz w:val="22"/>
            <w:szCs w:val="22"/>
          </w:rPr>
          <w:t>5. Гарантии</w:t>
        </w:r>
        <w:r w:rsidR="004B401F" w:rsidRPr="004B401F">
          <w:rPr>
            <w:noProof/>
            <w:webHidden/>
            <w:sz w:val="22"/>
            <w:szCs w:val="22"/>
          </w:rPr>
          <w:tab/>
        </w:r>
        <w:r w:rsidR="004B401F" w:rsidRPr="004B401F">
          <w:rPr>
            <w:noProof/>
            <w:webHidden/>
            <w:sz w:val="22"/>
            <w:szCs w:val="22"/>
          </w:rPr>
          <w:fldChar w:fldCharType="begin"/>
        </w:r>
        <w:r w:rsidR="004B401F" w:rsidRPr="004B401F">
          <w:rPr>
            <w:noProof/>
            <w:webHidden/>
            <w:sz w:val="22"/>
            <w:szCs w:val="22"/>
          </w:rPr>
          <w:instrText xml:space="preserve"> PAGEREF _Toc129943266 \h </w:instrText>
        </w:r>
        <w:r w:rsidR="004B401F" w:rsidRPr="004B401F">
          <w:rPr>
            <w:noProof/>
            <w:webHidden/>
            <w:sz w:val="22"/>
            <w:szCs w:val="22"/>
          </w:rPr>
        </w:r>
        <w:r w:rsidR="004B401F" w:rsidRPr="004B401F">
          <w:rPr>
            <w:noProof/>
            <w:webHidden/>
            <w:sz w:val="22"/>
            <w:szCs w:val="22"/>
          </w:rPr>
          <w:fldChar w:fldCharType="separate"/>
        </w:r>
        <w:r w:rsidR="00D12F16">
          <w:rPr>
            <w:noProof/>
            <w:webHidden/>
            <w:sz w:val="22"/>
            <w:szCs w:val="22"/>
          </w:rPr>
          <w:t>9</w:t>
        </w:r>
        <w:r w:rsidR="004B401F" w:rsidRPr="004B401F">
          <w:rPr>
            <w:noProof/>
            <w:webHidden/>
            <w:sz w:val="22"/>
            <w:szCs w:val="22"/>
          </w:rPr>
          <w:fldChar w:fldCharType="end"/>
        </w:r>
      </w:hyperlink>
    </w:p>
    <w:p w:rsidR="004B401F" w:rsidRPr="004B401F" w:rsidRDefault="0076205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943267" w:history="1">
        <w:r w:rsidR="004B401F" w:rsidRPr="004B401F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4B401F" w:rsidRPr="004B401F">
          <w:rPr>
            <w:noProof/>
            <w:webHidden/>
            <w:sz w:val="22"/>
            <w:szCs w:val="22"/>
          </w:rPr>
          <w:tab/>
        </w:r>
        <w:r w:rsidR="004B401F" w:rsidRPr="004B401F">
          <w:rPr>
            <w:noProof/>
            <w:webHidden/>
            <w:sz w:val="22"/>
            <w:szCs w:val="22"/>
          </w:rPr>
          <w:fldChar w:fldCharType="begin"/>
        </w:r>
        <w:r w:rsidR="004B401F" w:rsidRPr="004B401F">
          <w:rPr>
            <w:noProof/>
            <w:webHidden/>
            <w:sz w:val="22"/>
            <w:szCs w:val="22"/>
          </w:rPr>
          <w:instrText xml:space="preserve"> PAGEREF _Toc129943267 \h </w:instrText>
        </w:r>
        <w:r w:rsidR="004B401F" w:rsidRPr="004B401F">
          <w:rPr>
            <w:noProof/>
            <w:webHidden/>
            <w:sz w:val="22"/>
            <w:szCs w:val="22"/>
          </w:rPr>
        </w:r>
        <w:r w:rsidR="004B401F" w:rsidRPr="004B401F">
          <w:rPr>
            <w:noProof/>
            <w:webHidden/>
            <w:sz w:val="22"/>
            <w:szCs w:val="22"/>
          </w:rPr>
          <w:fldChar w:fldCharType="separate"/>
        </w:r>
        <w:r w:rsidR="00D12F16">
          <w:rPr>
            <w:noProof/>
            <w:webHidden/>
            <w:sz w:val="22"/>
            <w:szCs w:val="22"/>
          </w:rPr>
          <w:t>10</w:t>
        </w:r>
        <w:r w:rsidR="004B401F" w:rsidRPr="004B401F">
          <w:rPr>
            <w:noProof/>
            <w:webHidden/>
            <w:sz w:val="22"/>
            <w:szCs w:val="22"/>
          </w:rPr>
          <w:fldChar w:fldCharType="end"/>
        </w:r>
      </w:hyperlink>
    </w:p>
    <w:p w:rsidR="004B401F" w:rsidRPr="004B401F" w:rsidRDefault="0076205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943268" w:history="1">
        <w:r w:rsidR="004B401F" w:rsidRPr="004B401F">
          <w:rPr>
            <w:rStyle w:val="ad"/>
            <w:noProof/>
            <w:sz w:val="22"/>
            <w:szCs w:val="22"/>
          </w:rPr>
          <w:t>7. Свидетельство о приемке</w:t>
        </w:r>
        <w:r w:rsidR="004B401F" w:rsidRPr="004B401F">
          <w:rPr>
            <w:noProof/>
            <w:webHidden/>
            <w:sz w:val="22"/>
            <w:szCs w:val="22"/>
          </w:rPr>
          <w:tab/>
        </w:r>
        <w:r w:rsidR="004B401F" w:rsidRPr="004B401F">
          <w:rPr>
            <w:noProof/>
            <w:webHidden/>
            <w:sz w:val="22"/>
            <w:szCs w:val="22"/>
          </w:rPr>
          <w:fldChar w:fldCharType="begin"/>
        </w:r>
        <w:r w:rsidR="004B401F" w:rsidRPr="004B401F">
          <w:rPr>
            <w:noProof/>
            <w:webHidden/>
            <w:sz w:val="22"/>
            <w:szCs w:val="22"/>
          </w:rPr>
          <w:instrText xml:space="preserve"> PAGEREF _Toc129943268 \h </w:instrText>
        </w:r>
        <w:r w:rsidR="004B401F" w:rsidRPr="004B401F">
          <w:rPr>
            <w:noProof/>
            <w:webHidden/>
            <w:sz w:val="22"/>
            <w:szCs w:val="22"/>
          </w:rPr>
        </w:r>
        <w:r w:rsidR="004B401F" w:rsidRPr="004B401F">
          <w:rPr>
            <w:noProof/>
            <w:webHidden/>
            <w:sz w:val="22"/>
            <w:szCs w:val="22"/>
          </w:rPr>
          <w:fldChar w:fldCharType="separate"/>
        </w:r>
        <w:r w:rsidR="00D12F16">
          <w:rPr>
            <w:noProof/>
            <w:webHidden/>
            <w:sz w:val="22"/>
            <w:szCs w:val="22"/>
          </w:rPr>
          <w:t>10</w:t>
        </w:r>
        <w:r w:rsidR="004B401F" w:rsidRPr="004B401F">
          <w:rPr>
            <w:noProof/>
            <w:webHidden/>
            <w:sz w:val="22"/>
            <w:szCs w:val="22"/>
          </w:rPr>
          <w:fldChar w:fldCharType="end"/>
        </w:r>
      </w:hyperlink>
    </w:p>
    <w:p w:rsidR="004B401F" w:rsidRPr="004B401F" w:rsidRDefault="0076205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943269" w:history="1">
        <w:r w:rsidR="004B401F" w:rsidRPr="004B401F">
          <w:rPr>
            <w:rStyle w:val="ad"/>
            <w:noProof/>
            <w:sz w:val="22"/>
            <w:szCs w:val="22"/>
          </w:rPr>
          <w:t>8. Консервация</w:t>
        </w:r>
        <w:r w:rsidR="004B401F" w:rsidRPr="004B401F">
          <w:rPr>
            <w:rStyle w:val="ad"/>
            <w:noProof/>
            <w:sz w:val="22"/>
            <w:szCs w:val="22"/>
            <w:lang w:val="en-US"/>
          </w:rPr>
          <w:t>*</w:t>
        </w:r>
        <w:r w:rsidR="004B401F" w:rsidRPr="004B401F">
          <w:rPr>
            <w:noProof/>
            <w:webHidden/>
            <w:sz w:val="22"/>
            <w:szCs w:val="22"/>
          </w:rPr>
          <w:tab/>
        </w:r>
        <w:r w:rsidR="004B401F" w:rsidRPr="004B401F">
          <w:rPr>
            <w:noProof/>
            <w:webHidden/>
            <w:sz w:val="22"/>
            <w:szCs w:val="22"/>
          </w:rPr>
          <w:fldChar w:fldCharType="begin"/>
        </w:r>
        <w:r w:rsidR="004B401F" w:rsidRPr="004B401F">
          <w:rPr>
            <w:noProof/>
            <w:webHidden/>
            <w:sz w:val="22"/>
            <w:szCs w:val="22"/>
          </w:rPr>
          <w:instrText xml:space="preserve"> PAGEREF _Toc129943269 \h </w:instrText>
        </w:r>
        <w:r w:rsidR="004B401F" w:rsidRPr="004B401F">
          <w:rPr>
            <w:noProof/>
            <w:webHidden/>
            <w:sz w:val="22"/>
            <w:szCs w:val="22"/>
          </w:rPr>
        </w:r>
        <w:r w:rsidR="004B401F" w:rsidRPr="004B401F">
          <w:rPr>
            <w:noProof/>
            <w:webHidden/>
            <w:sz w:val="22"/>
            <w:szCs w:val="22"/>
          </w:rPr>
          <w:fldChar w:fldCharType="separate"/>
        </w:r>
        <w:r w:rsidR="00D12F16">
          <w:rPr>
            <w:noProof/>
            <w:webHidden/>
            <w:sz w:val="22"/>
            <w:szCs w:val="22"/>
          </w:rPr>
          <w:t>12</w:t>
        </w:r>
        <w:r w:rsidR="004B401F" w:rsidRPr="004B401F">
          <w:rPr>
            <w:noProof/>
            <w:webHidden/>
            <w:sz w:val="22"/>
            <w:szCs w:val="22"/>
          </w:rPr>
          <w:fldChar w:fldCharType="end"/>
        </w:r>
      </w:hyperlink>
    </w:p>
    <w:p w:rsidR="004B401F" w:rsidRPr="004B401F" w:rsidRDefault="0076205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943270" w:history="1">
        <w:r w:rsidR="004B401F" w:rsidRPr="004B401F">
          <w:rPr>
            <w:rStyle w:val="ad"/>
            <w:noProof/>
            <w:sz w:val="22"/>
            <w:szCs w:val="22"/>
          </w:rPr>
          <w:t>9. Сведения об утилизации</w:t>
        </w:r>
        <w:r w:rsidR="004B401F" w:rsidRPr="004B401F">
          <w:rPr>
            <w:noProof/>
            <w:webHidden/>
            <w:sz w:val="22"/>
            <w:szCs w:val="22"/>
          </w:rPr>
          <w:tab/>
        </w:r>
        <w:r w:rsidR="004B401F" w:rsidRPr="004B401F">
          <w:rPr>
            <w:noProof/>
            <w:webHidden/>
            <w:sz w:val="22"/>
            <w:szCs w:val="22"/>
          </w:rPr>
          <w:fldChar w:fldCharType="begin"/>
        </w:r>
        <w:r w:rsidR="004B401F" w:rsidRPr="004B401F">
          <w:rPr>
            <w:noProof/>
            <w:webHidden/>
            <w:sz w:val="22"/>
            <w:szCs w:val="22"/>
          </w:rPr>
          <w:instrText xml:space="preserve"> PAGEREF _Toc129943270 \h </w:instrText>
        </w:r>
        <w:r w:rsidR="004B401F" w:rsidRPr="004B401F">
          <w:rPr>
            <w:noProof/>
            <w:webHidden/>
            <w:sz w:val="22"/>
            <w:szCs w:val="22"/>
          </w:rPr>
        </w:r>
        <w:r w:rsidR="004B401F" w:rsidRPr="004B401F">
          <w:rPr>
            <w:noProof/>
            <w:webHidden/>
            <w:sz w:val="22"/>
            <w:szCs w:val="22"/>
          </w:rPr>
          <w:fldChar w:fldCharType="separate"/>
        </w:r>
        <w:r w:rsidR="00D12F16">
          <w:rPr>
            <w:noProof/>
            <w:webHidden/>
            <w:sz w:val="22"/>
            <w:szCs w:val="22"/>
          </w:rPr>
          <w:t>13</w:t>
        </w:r>
        <w:r w:rsidR="004B401F" w:rsidRPr="004B401F">
          <w:rPr>
            <w:noProof/>
            <w:webHidden/>
            <w:sz w:val="22"/>
            <w:szCs w:val="22"/>
          </w:rPr>
          <w:fldChar w:fldCharType="end"/>
        </w:r>
      </w:hyperlink>
    </w:p>
    <w:p w:rsidR="004B401F" w:rsidRPr="004B401F" w:rsidRDefault="0076205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943271" w:history="1">
        <w:r w:rsidR="004B401F" w:rsidRPr="004B401F">
          <w:rPr>
            <w:rStyle w:val="ad"/>
            <w:noProof/>
            <w:sz w:val="22"/>
            <w:szCs w:val="22"/>
          </w:rPr>
          <w:t>10. Требования безопасности</w:t>
        </w:r>
        <w:r w:rsidR="004B401F" w:rsidRPr="004B401F">
          <w:rPr>
            <w:noProof/>
            <w:webHidden/>
            <w:sz w:val="22"/>
            <w:szCs w:val="22"/>
          </w:rPr>
          <w:tab/>
        </w:r>
        <w:r w:rsidR="004B401F" w:rsidRPr="004B401F">
          <w:rPr>
            <w:noProof/>
            <w:webHidden/>
            <w:sz w:val="22"/>
            <w:szCs w:val="22"/>
          </w:rPr>
          <w:fldChar w:fldCharType="begin"/>
        </w:r>
        <w:r w:rsidR="004B401F" w:rsidRPr="004B401F">
          <w:rPr>
            <w:noProof/>
            <w:webHidden/>
            <w:sz w:val="22"/>
            <w:szCs w:val="22"/>
          </w:rPr>
          <w:instrText xml:space="preserve"> PAGEREF _Toc129943271 \h </w:instrText>
        </w:r>
        <w:r w:rsidR="004B401F" w:rsidRPr="004B401F">
          <w:rPr>
            <w:noProof/>
            <w:webHidden/>
            <w:sz w:val="22"/>
            <w:szCs w:val="22"/>
          </w:rPr>
        </w:r>
        <w:r w:rsidR="004B401F" w:rsidRPr="004B401F">
          <w:rPr>
            <w:noProof/>
            <w:webHidden/>
            <w:sz w:val="22"/>
            <w:szCs w:val="22"/>
          </w:rPr>
          <w:fldChar w:fldCharType="separate"/>
        </w:r>
        <w:r w:rsidR="00D12F16">
          <w:rPr>
            <w:noProof/>
            <w:webHidden/>
            <w:sz w:val="22"/>
            <w:szCs w:val="22"/>
          </w:rPr>
          <w:t>13</w:t>
        </w:r>
        <w:r w:rsidR="004B401F" w:rsidRPr="004B401F">
          <w:rPr>
            <w:noProof/>
            <w:webHidden/>
            <w:sz w:val="22"/>
            <w:szCs w:val="22"/>
          </w:rPr>
          <w:fldChar w:fldCharType="end"/>
        </w:r>
      </w:hyperlink>
    </w:p>
    <w:p w:rsidR="004B401F" w:rsidRPr="004B401F" w:rsidRDefault="0076205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943272" w:history="1">
        <w:r w:rsidR="004B401F" w:rsidRPr="004B401F">
          <w:rPr>
            <w:rStyle w:val="ad"/>
            <w:noProof/>
            <w:sz w:val="22"/>
            <w:szCs w:val="22"/>
          </w:rPr>
          <w:t>10.1 Общие требования</w:t>
        </w:r>
        <w:r w:rsidR="004B401F" w:rsidRPr="004B401F">
          <w:rPr>
            <w:noProof/>
            <w:webHidden/>
            <w:sz w:val="22"/>
            <w:szCs w:val="22"/>
          </w:rPr>
          <w:tab/>
        </w:r>
        <w:r w:rsidR="004B401F" w:rsidRPr="004B401F">
          <w:rPr>
            <w:noProof/>
            <w:webHidden/>
            <w:sz w:val="22"/>
            <w:szCs w:val="22"/>
          </w:rPr>
          <w:fldChar w:fldCharType="begin"/>
        </w:r>
        <w:r w:rsidR="004B401F" w:rsidRPr="004B401F">
          <w:rPr>
            <w:noProof/>
            <w:webHidden/>
            <w:sz w:val="22"/>
            <w:szCs w:val="22"/>
          </w:rPr>
          <w:instrText xml:space="preserve"> PAGEREF _Toc129943272 \h </w:instrText>
        </w:r>
        <w:r w:rsidR="004B401F" w:rsidRPr="004B401F">
          <w:rPr>
            <w:noProof/>
            <w:webHidden/>
            <w:sz w:val="22"/>
            <w:szCs w:val="22"/>
          </w:rPr>
        </w:r>
        <w:r w:rsidR="004B401F" w:rsidRPr="004B401F">
          <w:rPr>
            <w:noProof/>
            <w:webHidden/>
            <w:sz w:val="22"/>
            <w:szCs w:val="22"/>
          </w:rPr>
          <w:fldChar w:fldCharType="separate"/>
        </w:r>
        <w:r w:rsidR="00D12F16">
          <w:rPr>
            <w:noProof/>
            <w:webHidden/>
            <w:sz w:val="22"/>
            <w:szCs w:val="22"/>
          </w:rPr>
          <w:t>13</w:t>
        </w:r>
        <w:r w:rsidR="004B401F" w:rsidRPr="004B401F">
          <w:rPr>
            <w:noProof/>
            <w:webHidden/>
            <w:sz w:val="22"/>
            <w:szCs w:val="22"/>
          </w:rPr>
          <w:fldChar w:fldCharType="end"/>
        </w:r>
      </w:hyperlink>
    </w:p>
    <w:p w:rsidR="004B401F" w:rsidRPr="004B401F" w:rsidRDefault="0076205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943273" w:history="1">
        <w:r w:rsidR="004B401F" w:rsidRPr="004B401F">
          <w:rPr>
            <w:rStyle w:val="ad"/>
            <w:noProof/>
            <w:sz w:val="22"/>
            <w:szCs w:val="22"/>
          </w:rPr>
          <w:t>11. Прием и передача изделия</w:t>
        </w:r>
        <w:r w:rsidR="004B401F" w:rsidRPr="004B401F">
          <w:rPr>
            <w:noProof/>
            <w:webHidden/>
            <w:sz w:val="22"/>
            <w:szCs w:val="22"/>
          </w:rPr>
          <w:tab/>
        </w:r>
        <w:r w:rsidR="004B401F" w:rsidRPr="004B401F">
          <w:rPr>
            <w:noProof/>
            <w:webHidden/>
            <w:sz w:val="22"/>
            <w:szCs w:val="22"/>
          </w:rPr>
          <w:fldChar w:fldCharType="begin"/>
        </w:r>
        <w:r w:rsidR="004B401F" w:rsidRPr="004B401F">
          <w:rPr>
            <w:noProof/>
            <w:webHidden/>
            <w:sz w:val="22"/>
            <w:szCs w:val="22"/>
          </w:rPr>
          <w:instrText xml:space="preserve"> PAGEREF _Toc129943273 \h </w:instrText>
        </w:r>
        <w:r w:rsidR="004B401F" w:rsidRPr="004B401F">
          <w:rPr>
            <w:noProof/>
            <w:webHidden/>
            <w:sz w:val="22"/>
            <w:szCs w:val="22"/>
          </w:rPr>
        </w:r>
        <w:r w:rsidR="004B401F" w:rsidRPr="004B401F">
          <w:rPr>
            <w:noProof/>
            <w:webHidden/>
            <w:sz w:val="22"/>
            <w:szCs w:val="22"/>
          </w:rPr>
          <w:fldChar w:fldCharType="separate"/>
        </w:r>
        <w:r w:rsidR="00D12F16">
          <w:rPr>
            <w:noProof/>
            <w:webHidden/>
            <w:sz w:val="22"/>
            <w:szCs w:val="22"/>
          </w:rPr>
          <w:t>14</w:t>
        </w:r>
        <w:r w:rsidR="004B401F" w:rsidRPr="004B401F">
          <w:rPr>
            <w:noProof/>
            <w:webHidden/>
            <w:sz w:val="22"/>
            <w:szCs w:val="22"/>
          </w:rPr>
          <w:fldChar w:fldCharType="end"/>
        </w:r>
      </w:hyperlink>
    </w:p>
    <w:p w:rsidR="004B401F" w:rsidRPr="004B401F" w:rsidRDefault="0076205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943274" w:history="1">
        <w:r w:rsidR="004B401F" w:rsidRPr="004B401F">
          <w:rPr>
            <w:rStyle w:val="ad"/>
            <w:noProof/>
            <w:sz w:val="22"/>
            <w:szCs w:val="22"/>
          </w:rPr>
          <w:t>12. Учет работы изделия</w:t>
        </w:r>
        <w:r w:rsidR="004B401F" w:rsidRPr="004B401F">
          <w:rPr>
            <w:noProof/>
            <w:webHidden/>
            <w:sz w:val="22"/>
            <w:szCs w:val="22"/>
          </w:rPr>
          <w:tab/>
        </w:r>
        <w:r w:rsidR="004B401F" w:rsidRPr="004B401F">
          <w:rPr>
            <w:noProof/>
            <w:webHidden/>
            <w:sz w:val="22"/>
            <w:szCs w:val="22"/>
          </w:rPr>
          <w:fldChar w:fldCharType="begin"/>
        </w:r>
        <w:r w:rsidR="004B401F" w:rsidRPr="004B401F">
          <w:rPr>
            <w:noProof/>
            <w:webHidden/>
            <w:sz w:val="22"/>
            <w:szCs w:val="22"/>
          </w:rPr>
          <w:instrText xml:space="preserve"> PAGEREF _Toc129943274 \h </w:instrText>
        </w:r>
        <w:r w:rsidR="004B401F" w:rsidRPr="004B401F">
          <w:rPr>
            <w:noProof/>
            <w:webHidden/>
            <w:sz w:val="22"/>
            <w:szCs w:val="22"/>
          </w:rPr>
        </w:r>
        <w:r w:rsidR="004B401F" w:rsidRPr="004B401F">
          <w:rPr>
            <w:noProof/>
            <w:webHidden/>
            <w:sz w:val="22"/>
            <w:szCs w:val="22"/>
          </w:rPr>
          <w:fldChar w:fldCharType="separate"/>
        </w:r>
        <w:r w:rsidR="00D12F16">
          <w:rPr>
            <w:noProof/>
            <w:webHidden/>
            <w:sz w:val="22"/>
            <w:szCs w:val="22"/>
          </w:rPr>
          <w:t>15</w:t>
        </w:r>
        <w:r w:rsidR="004B401F" w:rsidRPr="004B401F">
          <w:rPr>
            <w:noProof/>
            <w:webHidden/>
            <w:sz w:val="22"/>
            <w:szCs w:val="22"/>
          </w:rPr>
          <w:fldChar w:fldCharType="end"/>
        </w:r>
      </w:hyperlink>
    </w:p>
    <w:p w:rsidR="004B401F" w:rsidRPr="004B401F" w:rsidRDefault="0076205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943275" w:history="1">
        <w:r w:rsidR="004B401F" w:rsidRPr="004B401F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4B401F" w:rsidRPr="004B401F">
          <w:rPr>
            <w:noProof/>
            <w:webHidden/>
            <w:sz w:val="22"/>
            <w:szCs w:val="22"/>
          </w:rPr>
          <w:tab/>
        </w:r>
        <w:r w:rsidR="004B401F" w:rsidRPr="004B401F">
          <w:rPr>
            <w:noProof/>
            <w:webHidden/>
            <w:sz w:val="22"/>
            <w:szCs w:val="22"/>
          </w:rPr>
          <w:fldChar w:fldCharType="begin"/>
        </w:r>
        <w:r w:rsidR="004B401F" w:rsidRPr="004B401F">
          <w:rPr>
            <w:noProof/>
            <w:webHidden/>
            <w:sz w:val="22"/>
            <w:szCs w:val="22"/>
          </w:rPr>
          <w:instrText xml:space="preserve"> PAGEREF _Toc129943275 \h </w:instrText>
        </w:r>
        <w:r w:rsidR="004B401F" w:rsidRPr="004B401F">
          <w:rPr>
            <w:noProof/>
            <w:webHidden/>
            <w:sz w:val="22"/>
            <w:szCs w:val="22"/>
          </w:rPr>
        </w:r>
        <w:r w:rsidR="004B401F" w:rsidRPr="004B401F">
          <w:rPr>
            <w:noProof/>
            <w:webHidden/>
            <w:sz w:val="22"/>
            <w:szCs w:val="22"/>
          </w:rPr>
          <w:fldChar w:fldCharType="separate"/>
        </w:r>
        <w:r w:rsidR="00D12F16">
          <w:rPr>
            <w:noProof/>
            <w:webHidden/>
            <w:sz w:val="22"/>
            <w:szCs w:val="22"/>
          </w:rPr>
          <w:t>16</w:t>
        </w:r>
        <w:r w:rsidR="004B401F" w:rsidRPr="004B401F">
          <w:rPr>
            <w:noProof/>
            <w:webHidden/>
            <w:sz w:val="22"/>
            <w:szCs w:val="22"/>
          </w:rPr>
          <w:fldChar w:fldCharType="end"/>
        </w:r>
      </w:hyperlink>
    </w:p>
    <w:p w:rsidR="004B401F" w:rsidRPr="004B401F" w:rsidRDefault="0076205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943276" w:history="1">
        <w:r w:rsidR="004B401F" w:rsidRPr="004B401F">
          <w:rPr>
            <w:rStyle w:val="ad"/>
            <w:noProof/>
            <w:sz w:val="22"/>
            <w:szCs w:val="22"/>
          </w:rPr>
          <w:t>14. Работы при эксплуатации</w:t>
        </w:r>
        <w:r w:rsidR="004B401F" w:rsidRPr="004B401F">
          <w:rPr>
            <w:noProof/>
            <w:webHidden/>
            <w:sz w:val="22"/>
            <w:szCs w:val="22"/>
          </w:rPr>
          <w:tab/>
        </w:r>
        <w:r w:rsidR="004B401F" w:rsidRPr="004B401F">
          <w:rPr>
            <w:noProof/>
            <w:webHidden/>
            <w:sz w:val="22"/>
            <w:szCs w:val="22"/>
          </w:rPr>
          <w:fldChar w:fldCharType="begin"/>
        </w:r>
        <w:r w:rsidR="004B401F" w:rsidRPr="004B401F">
          <w:rPr>
            <w:noProof/>
            <w:webHidden/>
            <w:sz w:val="22"/>
            <w:szCs w:val="22"/>
          </w:rPr>
          <w:instrText xml:space="preserve"> PAGEREF _Toc129943276 \h </w:instrText>
        </w:r>
        <w:r w:rsidR="004B401F" w:rsidRPr="004B401F">
          <w:rPr>
            <w:noProof/>
            <w:webHidden/>
            <w:sz w:val="22"/>
            <w:szCs w:val="22"/>
          </w:rPr>
        </w:r>
        <w:r w:rsidR="004B401F" w:rsidRPr="004B401F">
          <w:rPr>
            <w:noProof/>
            <w:webHidden/>
            <w:sz w:val="22"/>
            <w:szCs w:val="22"/>
          </w:rPr>
          <w:fldChar w:fldCharType="separate"/>
        </w:r>
        <w:r w:rsidR="00D12F16">
          <w:rPr>
            <w:noProof/>
            <w:webHidden/>
            <w:sz w:val="22"/>
            <w:szCs w:val="22"/>
          </w:rPr>
          <w:t>17</w:t>
        </w:r>
        <w:r w:rsidR="004B401F" w:rsidRPr="004B401F">
          <w:rPr>
            <w:noProof/>
            <w:webHidden/>
            <w:sz w:val="22"/>
            <w:szCs w:val="22"/>
          </w:rPr>
          <w:fldChar w:fldCharType="end"/>
        </w:r>
      </w:hyperlink>
    </w:p>
    <w:p w:rsidR="004B401F" w:rsidRPr="004B401F" w:rsidRDefault="0076205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943277" w:history="1">
        <w:r w:rsidR="004B401F" w:rsidRPr="004B401F">
          <w:rPr>
            <w:rStyle w:val="ad"/>
            <w:noProof/>
            <w:sz w:val="22"/>
            <w:szCs w:val="22"/>
          </w:rPr>
          <w:t>14.1 Учет выполнения работ</w:t>
        </w:r>
        <w:r w:rsidR="004B401F" w:rsidRPr="004B401F">
          <w:rPr>
            <w:noProof/>
            <w:webHidden/>
            <w:sz w:val="22"/>
            <w:szCs w:val="22"/>
          </w:rPr>
          <w:tab/>
        </w:r>
        <w:r w:rsidR="004B401F" w:rsidRPr="004B401F">
          <w:rPr>
            <w:noProof/>
            <w:webHidden/>
            <w:sz w:val="22"/>
            <w:szCs w:val="22"/>
          </w:rPr>
          <w:fldChar w:fldCharType="begin"/>
        </w:r>
        <w:r w:rsidR="004B401F" w:rsidRPr="004B401F">
          <w:rPr>
            <w:noProof/>
            <w:webHidden/>
            <w:sz w:val="22"/>
            <w:szCs w:val="22"/>
          </w:rPr>
          <w:instrText xml:space="preserve"> PAGEREF _Toc129943277 \h </w:instrText>
        </w:r>
        <w:r w:rsidR="004B401F" w:rsidRPr="004B401F">
          <w:rPr>
            <w:noProof/>
            <w:webHidden/>
            <w:sz w:val="22"/>
            <w:szCs w:val="22"/>
          </w:rPr>
        </w:r>
        <w:r w:rsidR="004B401F" w:rsidRPr="004B401F">
          <w:rPr>
            <w:noProof/>
            <w:webHidden/>
            <w:sz w:val="22"/>
            <w:szCs w:val="22"/>
          </w:rPr>
          <w:fldChar w:fldCharType="separate"/>
        </w:r>
        <w:r w:rsidR="00D12F16">
          <w:rPr>
            <w:noProof/>
            <w:webHidden/>
            <w:sz w:val="22"/>
            <w:szCs w:val="22"/>
          </w:rPr>
          <w:t>17</w:t>
        </w:r>
        <w:r w:rsidR="004B401F" w:rsidRPr="004B401F">
          <w:rPr>
            <w:noProof/>
            <w:webHidden/>
            <w:sz w:val="22"/>
            <w:szCs w:val="22"/>
          </w:rPr>
          <w:fldChar w:fldCharType="end"/>
        </w:r>
      </w:hyperlink>
    </w:p>
    <w:p w:rsidR="004B401F" w:rsidRPr="004B401F" w:rsidRDefault="0076205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943278" w:history="1">
        <w:r w:rsidR="004B401F" w:rsidRPr="004B401F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4B401F" w:rsidRPr="004B401F">
          <w:rPr>
            <w:noProof/>
            <w:webHidden/>
            <w:sz w:val="22"/>
            <w:szCs w:val="22"/>
          </w:rPr>
          <w:tab/>
        </w:r>
        <w:r w:rsidR="004B401F" w:rsidRPr="004B401F">
          <w:rPr>
            <w:noProof/>
            <w:webHidden/>
            <w:sz w:val="22"/>
            <w:szCs w:val="22"/>
          </w:rPr>
          <w:fldChar w:fldCharType="begin"/>
        </w:r>
        <w:r w:rsidR="004B401F" w:rsidRPr="004B401F">
          <w:rPr>
            <w:noProof/>
            <w:webHidden/>
            <w:sz w:val="22"/>
            <w:szCs w:val="22"/>
          </w:rPr>
          <w:instrText xml:space="preserve"> PAGEREF _Toc129943278 \h </w:instrText>
        </w:r>
        <w:r w:rsidR="004B401F" w:rsidRPr="004B401F">
          <w:rPr>
            <w:noProof/>
            <w:webHidden/>
            <w:sz w:val="22"/>
            <w:szCs w:val="22"/>
          </w:rPr>
        </w:r>
        <w:r w:rsidR="004B401F" w:rsidRPr="004B401F">
          <w:rPr>
            <w:noProof/>
            <w:webHidden/>
            <w:sz w:val="22"/>
            <w:szCs w:val="22"/>
          </w:rPr>
          <w:fldChar w:fldCharType="separate"/>
        </w:r>
        <w:r w:rsidR="00D12F16">
          <w:rPr>
            <w:noProof/>
            <w:webHidden/>
            <w:sz w:val="22"/>
            <w:szCs w:val="22"/>
          </w:rPr>
          <w:t>18</w:t>
        </w:r>
        <w:r w:rsidR="004B401F" w:rsidRPr="004B401F">
          <w:rPr>
            <w:noProof/>
            <w:webHidden/>
            <w:sz w:val="22"/>
            <w:szCs w:val="22"/>
          </w:rPr>
          <w:fldChar w:fldCharType="end"/>
        </w:r>
      </w:hyperlink>
    </w:p>
    <w:p w:rsidR="004B401F" w:rsidRPr="004B401F" w:rsidRDefault="0076205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943279" w:history="1">
        <w:r w:rsidR="004B401F" w:rsidRPr="004B401F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4B401F" w:rsidRPr="004B401F">
          <w:rPr>
            <w:noProof/>
            <w:webHidden/>
            <w:sz w:val="22"/>
            <w:szCs w:val="22"/>
          </w:rPr>
          <w:tab/>
        </w:r>
        <w:r w:rsidR="004B401F" w:rsidRPr="004B401F">
          <w:rPr>
            <w:noProof/>
            <w:webHidden/>
            <w:sz w:val="22"/>
            <w:szCs w:val="22"/>
          </w:rPr>
          <w:fldChar w:fldCharType="begin"/>
        </w:r>
        <w:r w:rsidR="004B401F" w:rsidRPr="004B401F">
          <w:rPr>
            <w:noProof/>
            <w:webHidden/>
            <w:sz w:val="22"/>
            <w:szCs w:val="22"/>
          </w:rPr>
          <w:instrText xml:space="preserve"> PAGEREF _Toc129943279 \h </w:instrText>
        </w:r>
        <w:r w:rsidR="004B401F" w:rsidRPr="004B401F">
          <w:rPr>
            <w:noProof/>
            <w:webHidden/>
            <w:sz w:val="22"/>
            <w:szCs w:val="22"/>
          </w:rPr>
        </w:r>
        <w:r w:rsidR="004B401F" w:rsidRPr="004B401F">
          <w:rPr>
            <w:noProof/>
            <w:webHidden/>
            <w:sz w:val="22"/>
            <w:szCs w:val="22"/>
          </w:rPr>
          <w:fldChar w:fldCharType="separate"/>
        </w:r>
        <w:r w:rsidR="00D12F16">
          <w:rPr>
            <w:noProof/>
            <w:webHidden/>
            <w:sz w:val="22"/>
            <w:szCs w:val="22"/>
          </w:rPr>
          <w:t>19</w:t>
        </w:r>
        <w:r w:rsidR="004B401F" w:rsidRPr="004B401F">
          <w:rPr>
            <w:noProof/>
            <w:webHidden/>
            <w:sz w:val="22"/>
            <w:szCs w:val="22"/>
          </w:rPr>
          <w:fldChar w:fldCharType="end"/>
        </w:r>
      </w:hyperlink>
    </w:p>
    <w:p w:rsidR="004B401F" w:rsidRPr="004B401F" w:rsidRDefault="0076205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943280" w:history="1">
        <w:r w:rsidR="004B401F" w:rsidRPr="004B401F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4B401F" w:rsidRPr="004B401F">
          <w:rPr>
            <w:noProof/>
            <w:webHidden/>
            <w:sz w:val="22"/>
            <w:szCs w:val="22"/>
          </w:rPr>
          <w:tab/>
        </w:r>
        <w:r w:rsidR="004B401F" w:rsidRPr="004B401F">
          <w:rPr>
            <w:noProof/>
            <w:webHidden/>
            <w:sz w:val="22"/>
            <w:szCs w:val="22"/>
          </w:rPr>
          <w:fldChar w:fldCharType="begin"/>
        </w:r>
        <w:r w:rsidR="004B401F" w:rsidRPr="004B401F">
          <w:rPr>
            <w:noProof/>
            <w:webHidden/>
            <w:sz w:val="22"/>
            <w:szCs w:val="22"/>
          </w:rPr>
          <w:instrText xml:space="preserve"> PAGEREF _Toc129943280 \h </w:instrText>
        </w:r>
        <w:r w:rsidR="004B401F" w:rsidRPr="004B401F">
          <w:rPr>
            <w:noProof/>
            <w:webHidden/>
            <w:sz w:val="22"/>
            <w:szCs w:val="22"/>
          </w:rPr>
        </w:r>
        <w:r w:rsidR="004B401F" w:rsidRPr="004B401F">
          <w:rPr>
            <w:noProof/>
            <w:webHidden/>
            <w:sz w:val="22"/>
            <w:szCs w:val="22"/>
          </w:rPr>
          <w:fldChar w:fldCharType="separate"/>
        </w:r>
        <w:r w:rsidR="00D12F16">
          <w:rPr>
            <w:noProof/>
            <w:webHidden/>
            <w:sz w:val="22"/>
            <w:szCs w:val="22"/>
          </w:rPr>
          <w:t>20</w:t>
        </w:r>
        <w:r w:rsidR="004B401F" w:rsidRPr="004B401F">
          <w:rPr>
            <w:noProof/>
            <w:webHidden/>
            <w:sz w:val="22"/>
            <w:szCs w:val="22"/>
          </w:rPr>
          <w:fldChar w:fldCharType="end"/>
        </w:r>
      </w:hyperlink>
    </w:p>
    <w:p w:rsidR="004B401F" w:rsidRPr="004B401F" w:rsidRDefault="0076205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943281" w:history="1">
        <w:r w:rsidR="004B401F" w:rsidRPr="004B401F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4B401F" w:rsidRPr="004B401F">
          <w:rPr>
            <w:noProof/>
            <w:webHidden/>
            <w:sz w:val="22"/>
            <w:szCs w:val="22"/>
          </w:rPr>
          <w:tab/>
        </w:r>
        <w:r w:rsidR="004B401F" w:rsidRPr="004B401F">
          <w:rPr>
            <w:noProof/>
            <w:webHidden/>
            <w:sz w:val="22"/>
            <w:szCs w:val="22"/>
          </w:rPr>
          <w:fldChar w:fldCharType="begin"/>
        </w:r>
        <w:r w:rsidR="004B401F" w:rsidRPr="004B401F">
          <w:rPr>
            <w:noProof/>
            <w:webHidden/>
            <w:sz w:val="22"/>
            <w:szCs w:val="22"/>
          </w:rPr>
          <w:instrText xml:space="preserve"> PAGEREF _Toc129943281 \h </w:instrText>
        </w:r>
        <w:r w:rsidR="004B401F" w:rsidRPr="004B401F">
          <w:rPr>
            <w:noProof/>
            <w:webHidden/>
            <w:sz w:val="22"/>
            <w:szCs w:val="22"/>
          </w:rPr>
        </w:r>
        <w:r w:rsidR="004B401F" w:rsidRPr="004B401F">
          <w:rPr>
            <w:noProof/>
            <w:webHidden/>
            <w:sz w:val="22"/>
            <w:szCs w:val="22"/>
          </w:rPr>
          <w:fldChar w:fldCharType="separate"/>
        </w:r>
        <w:r w:rsidR="00D12F16">
          <w:rPr>
            <w:noProof/>
            <w:webHidden/>
            <w:sz w:val="22"/>
            <w:szCs w:val="22"/>
          </w:rPr>
          <w:t>21</w:t>
        </w:r>
        <w:r w:rsidR="004B401F" w:rsidRPr="004B401F">
          <w:rPr>
            <w:noProof/>
            <w:webHidden/>
            <w:sz w:val="22"/>
            <w:szCs w:val="22"/>
          </w:rPr>
          <w:fldChar w:fldCharType="end"/>
        </w:r>
      </w:hyperlink>
    </w:p>
    <w:p w:rsidR="004B401F" w:rsidRPr="004B401F" w:rsidRDefault="0076205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943282" w:history="1">
        <w:r w:rsidR="004B401F" w:rsidRPr="004B401F">
          <w:rPr>
            <w:rStyle w:val="ad"/>
            <w:noProof/>
            <w:sz w:val="22"/>
            <w:szCs w:val="22"/>
          </w:rPr>
          <w:t>16. Хранение</w:t>
        </w:r>
        <w:r w:rsidR="004B401F" w:rsidRPr="004B401F">
          <w:rPr>
            <w:noProof/>
            <w:webHidden/>
            <w:sz w:val="22"/>
            <w:szCs w:val="22"/>
          </w:rPr>
          <w:tab/>
        </w:r>
        <w:r w:rsidR="004B401F" w:rsidRPr="004B401F">
          <w:rPr>
            <w:noProof/>
            <w:webHidden/>
            <w:sz w:val="22"/>
            <w:szCs w:val="22"/>
          </w:rPr>
          <w:fldChar w:fldCharType="begin"/>
        </w:r>
        <w:r w:rsidR="004B401F" w:rsidRPr="004B401F">
          <w:rPr>
            <w:noProof/>
            <w:webHidden/>
            <w:sz w:val="22"/>
            <w:szCs w:val="22"/>
          </w:rPr>
          <w:instrText xml:space="preserve"> PAGEREF _Toc129943282 \h </w:instrText>
        </w:r>
        <w:r w:rsidR="004B401F" w:rsidRPr="004B401F">
          <w:rPr>
            <w:noProof/>
            <w:webHidden/>
            <w:sz w:val="22"/>
            <w:szCs w:val="22"/>
          </w:rPr>
        </w:r>
        <w:r w:rsidR="004B401F" w:rsidRPr="004B401F">
          <w:rPr>
            <w:noProof/>
            <w:webHidden/>
            <w:sz w:val="22"/>
            <w:szCs w:val="22"/>
          </w:rPr>
          <w:fldChar w:fldCharType="separate"/>
        </w:r>
        <w:r w:rsidR="00D12F16">
          <w:rPr>
            <w:noProof/>
            <w:webHidden/>
            <w:sz w:val="22"/>
            <w:szCs w:val="22"/>
          </w:rPr>
          <w:t>21</w:t>
        </w:r>
        <w:r w:rsidR="004B401F" w:rsidRPr="004B401F">
          <w:rPr>
            <w:noProof/>
            <w:webHidden/>
            <w:sz w:val="22"/>
            <w:szCs w:val="22"/>
          </w:rPr>
          <w:fldChar w:fldCharType="end"/>
        </w:r>
      </w:hyperlink>
    </w:p>
    <w:p w:rsidR="004B401F" w:rsidRPr="004B401F" w:rsidRDefault="0076205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943283" w:history="1">
        <w:r w:rsidR="004B401F" w:rsidRPr="004B401F">
          <w:rPr>
            <w:rStyle w:val="ad"/>
            <w:noProof/>
            <w:sz w:val="22"/>
            <w:szCs w:val="22"/>
          </w:rPr>
          <w:t>17. Ремонт</w:t>
        </w:r>
        <w:r w:rsidR="004B401F" w:rsidRPr="004B401F">
          <w:rPr>
            <w:noProof/>
            <w:webHidden/>
            <w:sz w:val="22"/>
            <w:szCs w:val="22"/>
          </w:rPr>
          <w:tab/>
        </w:r>
        <w:r w:rsidR="004B401F" w:rsidRPr="004B401F">
          <w:rPr>
            <w:noProof/>
            <w:webHidden/>
            <w:sz w:val="22"/>
            <w:szCs w:val="22"/>
          </w:rPr>
          <w:fldChar w:fldCharType="begin"/>
        </w:r>
        <w:r w:rsidR="004B401F" w:rsidRPr="004B401F">
          <w:rPr>
            <w:noProof/>
            <w:webHidden/>
            <w:sz w:val="22"/>
            <w:szCs w:val="22"/>
          </w:rPr>
          <w:instrText xml:space="preserve"> PAGEREF _Toc129943283 \h </w:instrText>
        </w:r>
        <w:r w:rsidR="004B401F" w:rsidRPr="004B401F">
          <w:rPr>
            <w:noProof/>
            <w:webHidden/>
            <w:sz w:val="22"/>
            <w:szCs w:val="22"/>
          </w:rPr>
        </w:r>
        <w:r w:rsidR="004B401F" w:rsidRPr="004B401F">
          <w:rPr>
            <w:noProof/>
            <w:webHidden/>
            <w:sz w:val="22"/>
            <w:szCs w:val="22"/>
          </w:rPr>
          <w:fldChar w:fldCharType="separate"/>
        </w:r>
        <w:r w:rsidR="00D12F16">
          <w:rPr>
            <w:noProof/>
            <w:webHidden/>
            <w:sz w:val="22"/>
            <w:szCs w:val="22"/>
          </w:rPr>
          <w:t>22</w:t>
        </w:r>
        <w:r w:rsidR="004B401F" w:rsidRPr="004B401F">
          <w:rPr>
            <w:noProof/>
            <w:webHidden/>
            <w:sz w:val="22"/>
            <w:szCs w:val="22"/>
          </w:rPr>
          <w:fldChar w:fldCharType="end"/>
        </w:r>
      </w:hyperlink>
    </w:p>
    <w:p w:rsidR="004B401F" w:rsidRPr="004B401F" w:rsidRDefault="0076205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943284" w:history="1">
        <w:r w:rsidR="004B401F" w:rsidRPr="004B401F">
          <w:rPr>
            <w:rStyle w:val="ad"/>
            <w:noProof/>
            <w:sz w:val="22"/>
            <w:szCs w:val="22"/>
          </w:rPr>
          <w:t>18. Сведения о рекламациях</w:t>
        </w:r>
        <w:r w:rsidR="004B401F" w:rsidRPr="004B401F">
          <w:rPr>
            <w:noProof/>
            <w:webHidden/>
            <w:sz w:val="22"/>
            <w:szCs w:val="22"/>
          </w:rPr>
          <w:tab/>
        </w:r>
        <w:r w:rsidR="004B401F" w:rsidRPr="004B401F">
          <w:rPr>
            <w:noProof/>
            <w:webHidden/>
            <w:sz w:val="22"/>
            <w:szCs w:val="22"/>
          </w:rPr>
          <w:fldChar w:fldCharType="begin"/>
        </w:r>
        <w:r w:rsidR="004B401F" w:rsidRPr="004B401F">
          <w:rPr>
            <w:noProof/>
            <w:webHidden/>
            <w:sz w:val="22"/>
            <w:szCs w:val="22"/>
          </w:rPr>
          <w:instrText xml:space="preserve"> PAGEREF _Toc129943284 \h </w:instrText>
        </w:r>
        <w:r w:rsidR="004B401F" w:rsidRPr="004B401F">
          <w:rPr>
            <w:noProof/>
            <w:webHidden/>
            <w:sz w:val="22"/>
            <w:szCs w:val="22"/>
          </w:rPr>
        </w:r>
        <w:r w:rsidR="004B401F" w:rsidRPr="004B401F">
          <w:rPr>
            <w:noProof/>
            <w:webHidden/>
            <w:sz w:val="22"/>
            <w:szCs w:val="22"/>
          </w:rPr>
          <w:fldChar w:fldCharType="separate"/>
        </w:r>
        <w:r w:rsidR="00D12F16">
          <w:rPr>
            <w:noProof/>
            <w:webHidden/>
            <w:sz w:val="22"/>
            <w:szCs w:val="22"/>
          </w:rPr>
          <w:t>23</w:t>
        </w:r>
        <w:r w:rsidR="004B401F" w:rsidRPr="004B401F">
          <w:rPr>
            <w:noProof/>
            <w:webHidden/>
            <w:sz w:val="22"/>
            <w:szCs w:val="22"/>
          </w:rPr>
          <w:fldChar w:fldCharType="end"/>
        </w:r>
      </w:hyperlink>
    </w:p>
    <w:p w:rsidR="004B401F" w:rsidRPr="004B401F" w:rsidRDefault="0076205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943285" w:history="1">
        <w:r w:rsidR="004B401F" w:rsidRPr="004B401F">
          <w:rPr>
            <w:rStyle w:val="ad"/>
            <w:noProof/>
            <w:sz w:val="22"/>
            <w:szCs w:val="22"/>
          </w:rPr>
          <w:t>19. Особые отметки</w:t>
        </w:r>
        <w:r w:rsidR="004B401F" w:rsidRPr="004B401F">
          <w:rPr>
            <w:noProof/>
            <w:webHidden/>
            <w:sz w:val="22"/>
            <w:szCs w:val="22"/>
          </w:rPr>
          <w:tab/>
        </w:r>
        <w:r w:rsidR="004B401F" w:rsidRPr="004B401F">
          <w:rPr>
            <w:noProof/>
            <w:webHidden/>
            <w:sz w:val="22"/>
            <w:szCs w:val="22"/>
          </w:rPr>
          <w:fldChar w:fldCharType="begin"/>
        </w:r>
        <w:r w:rsidR="004B401F" w:rsidRPr="004B401F">
          <w:rPr>
            <w:noProof/>
            <w:webHidden/>
            <w:sz w:val="22"/>
            <w:szCs w:val="22"/>
          </w:rPr>
          <w:instrText xml:space="preserve"> PAGEREF _Toc129943285 \h </w:instrText>
        </w:r>
        <w:r w:rsidR="004B401F" w:rsidRPr="004B401F">
          <w:rPr>
            <w:noProof/>
            <w:webHidden/>
            <w:sz w:val="22"/>
            <w:szCs w:val="22"/>
          </w:rPr>
        </w:r>
        <w:r w:rsidR="004B401F" w:rsidRPr="004B401F">
          <w:rPr>
            <w:noProof/>
            <w:webHidden/>
            <w:sz w:val="22"/>
            <w:szCs w:val="22"/>
          </w:rPr>
          <w:fldChar w:fldCharType="separate"/>
        </w:r>
        <w:r w:rsidR="00D12F16">
          <w:rPr>
            <w:noProof/>
            <w:webHidden/>
            <w:sz w:val="22"/>
            <w:szCs w:val="22"/>
          </w:rPr>
          <w:t>24</w:t>
        </w:r>
        <w:r w:rsidR="004B401F" w:rsidRPr="004B401F">
          <w:rPr>
            <w:noProof/>
            <w:webHidden/>
            <w:sz w:val="22"/>
            <w:szCs w:val="22"/>
          </w:rPr>
          <w:fldChar w:fldCharType="end"/>
        </w:r>
      </w:hyperlink>
    </w:p>
    <w:p w:rsidR="004B401F" w:rsidRPr="004B401F" w:rsidRDefault="0076205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943286" w:history="1">
        <w:r w:rsidR="004B401F" w:rsidRPr="004B401F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4B401F" w:rsidRPr="004B401F">
          <w:rPr>
            <w:noProof/>
            <w:webHidden/>
            <w:sz w:val="22"/>
            <w:szCs w:val="22"/>
          </w:rPr>
          <w:tab/>
        </w:r>
        <w:r w:rsidR="004B401F" w:rsidRPr="004B401F">
          <w:rPr>
            <w:noProof/>
            <w:webHidden/>
            <w:sz w:val="22"/>
            <w:szCs w:val="22"/>
          </w:rPr>
          <w:fldChar w:fldCharType="begin"/>
        </w:r>
        <w:r w:rsidR="004B401F" w:rsidRPr="004B401F">
          <w:rPr>
            <w:noProof/>
            <w:webHidden/>
            <w:sz w:val="22"/>
            <w:szCs w:val="22"/>
          </w:rPr>
          <w:instrText xml:space="preserve"> PAGEREF _Toc129943286 \h </w:instrText>
        </w:r>
        <w:r w:rsidR="004B401F" w:rsidRPr="004B401F">
          <w:rPr>
            <w:noProof/>
            <w:webHidden/>
            <w:sz w:val="22"/>
            <w:szCs w:val="22"/>
          </w:rPr>
        </w:r>
        <w:r w:rsidR="004B401F" w:rsidRPr="004B401F">
          <w:rPr>
            <w:noProof/>
            <w:webHidden/>
            <w:sz w:val="22"/>
            <w:szCs w:val="22"/>
          </w:rPr>
          <w:fldChar w:fldCharType="separate"/>
        </w:r>
        <w:r w:rsidR="00D12F16">
          <w:rPr>
            <w:noProof/>
            <w:webHidden/>
            <w:sz w:val="22"/>
            <w:szCs w:val="22"/>
          </w:rPr>
          <w:t>25</w:t>
        </w:r>
        <w:r w:rsidR="004B401F" w:rsidRPr="004B401F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1C64E4" w:rsidRDefault="00810B70" w:rsidP="007D4E6B">
      <w:pPr>
        <w:pStyle w:val="21"/>
        <w:rPr>
          <w:color w:val="FF0000"/>
          <w:sz w:val="22"/>
          <w:szCs w:val="22"/>
        </w:rPr>
      </w:pPr>
      <w:r w:rsidRPr="004B401F">
        <w:rPr>
          <w:sz w:val="22"/>
          <w:szCs w:val="22"/>
        </w:rPr>
        <w:fldChar w:fldCharType="end"/>
      </w:r>
      <w:bookmarkEnd w:id="1"/>
    </w:p>
    <w:p w:rsidR="00C81038" w:rsidRPr="00C81038" w:rsidRDefault="00C81038" w:rsidP="00C81038"/>
    <w:p w:rsidR="00C81038" w:rsidRPr="00C81038" w:rsidRDefault="00C81038" w:rsidP="00C81038"/>
    <w:p w:rsidR="00C81038" w:rsidRPr="00C81038" w:rsidRDefault="00C81038" w:rsidP="00C81038"/>
    <w:p w:rsidR="00C81038" w:rsidRPr="00C81038" w:rsidRDefault="00C81038" w:rsidP="00C81038"/>
    <w:p w:rsidR="00C81038" w:rsidRPr="00C81038" w:rsidRDefault="00C81038" w:rsidP="00C81038">
      <w:pPr>
        <w:tabs>
          <w:tab w:val="left" w:pos="7725"/>
        </w:tabs>
      </w:pPr>
      <w:r>
        <w:tab/>
      </w:r>
    </w:p>
    <w:p w:rsidR="00810B70" w:rsidRPr="00C81038" w:rsidRDefault="00C81038" w:rsidP="00C81038">
      <w:pPr>
        <w:tabs>
          <w:tab w:val="left" w:pos="7725"/>
        </w:tabs>
        <w:sectPr w:rsidR="00810B70" w:rsidRPr="00C81038" w:rsidSect="00F96F2D">
          <w:footerReference w:type="default" r:id="rId14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2" w:name="_Toc85529565"/>
      <w:bookmarkStart w:id="3" w:name="_Toc129943257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DF21FB">
        <w:rPr>
          <w:sz w:val="22"/>
          <w:szCs w:val="22"/>
        </w:rPr>
        <w:t>системы диспетчеризации промышленного назначения</w:t>
      </w:r>
      <w:r w:rsidR="00DF21FB" w:rsidRPr="00C028AE">
        <w:rPr>
          <w:sz w:val="22"/>
          <w:szCs w:val="22"/>
        </w:rPr>
        <w:t xml:space="preserve">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0DDE8A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_Toc85529566"/>
      <w:bookmarkStart w:id="5" w:name="_Toc129943258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</w:p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E353D3" w:rsidRPr="00E353D3" w:rsidRDefault="00E353D3" w:rsidP="00200C8E">
      <w:pPr>
        <w:spacing w:line="360" w:lineRule="auto"/>
        <w:ind w:firstLine="709"/>
        <w:jc w:val="both"/>
        <w:rPr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E353D3" w:rsidRPr="003F28A1" w:rsidRDefault="00E353D3" w:rsidP="00200C8E">
      <w:pPr>
        <w:jc w:val="center"/>
        <w:rPr>
          <w:noProof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6"/>
        <w:gridCol w:w="7088"/>
      </w:tblGrid>
      <w:tr w:rsidR="00200C8E" w:rsidRPr="00CC2C20" w:rsidTr="00C9593A">
        <w:trPr>
          <w:trHeight w:val="553"/>
        </w:trPr>
        <w:tc>
          <w:tcPr>
            <w:tcW w:w="2116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088" w:type="dxa"/>
            <w:vAlign w:val="center"/>
          </w:tcPr>
          <w:p w:rsidR="00200C8E" w:rsidRPr="00C028AE" w:rsidRDefault="00DF21FB" w:rsidP="009713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Система диспетчеризации промышленного назначения</w:t>
            </w:r>
          </w:p>
        </w:tc>
      </w:tr>
      <w:tr w:rsidR="00CA105D" w:rsidRPr="00CC2C20" w:rsidTr="00C9593A">
        <w:trPr>
          <w:trHeight w:val="553"/>
        </w:trPr>
        <w:tc>
          <w:tcPr>
            <w:tcW w:w="2116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088" w:type="dxa"/>
            <w:vAlign w:val="center"/>
          </w:tcPr>
          <w:p w:rsidR="00CA105D" w:rsidRPr="00CC2C20" w:rsidRDefault="00DF21FB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DF21FB">
              <w:rPr>
                <w:sz w:val="22"/>
                <w:szCs w:val="22"/>
              </w:rPr>
              <w:t>CSNET LITE</w:t>
            </w:r>
          </w:p>
        </w:tc>
      </w:tr>
      <w:tr w:rsidR="006A3296" w:rsidRPr="00CC2C20" w:rsidTr="00C9593A">
        <w:trPr>
          <w:trHeight w:val="553"/>
        </w:trPr>
        <w:tc>
          <w:tcPr>
            <w:tcW w:w="2116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088" w:type="dxa"/>
            <w:vAlign w:val="center"/>
          </w:tcPr>
          <w:p w:rsidR="006A3296" w:rsidRPr="00CA105D" w:rsidRDefault="00DF21FB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DF21FB">
              <w:rPr>
                <w:sz w:val="22"/>
                <w:szCs w:val="22"/>
              </w:rPr>
              <w:t>CSNET LITE</w:t>
            </w:r>
          </w:p>
        </w:tc>
      </w:tr>
      <w:tr w:rsidR="00111482" w:rsidRPr="00CC2C20" w:rsidTr="00C9593A">
        <w:trPr>
          <w:trHeight w:val="553"/>
        </w:trPr>
        <w:tc>
          <w:tcPr>
            <w:tcW w:w="2116" w:type="dxa"/>
            <w:vAlign w:val="center"/>
          </w:tcPr>
          <w:p w:rsidR="00111482" w:rsidRPr="00CC2C20" w:rsidRDefault="00111482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088" w:type="dxa"/>
            <w:vAlign w:val="center"/>
          </w:tcPr>
          <w:p w:rsidR="00111482" w:rsidRPr="004F229F" w:rsidRDefault="00111482" w:rsidP="00297FD5">
            <w:pPr>
              <w:jc w:val="center"/>
              <w:rPr>
                <w:sz w:val="22"/>
                <w:szCs w:val="22"/>
              </w:rPr>
            </w:pPr>
            <w:r w:rsidRPr="004F229F">
              <w:rPr>
                <w:sz w:val="22"/>
                <w:szCs w:val="22"/>
              </w:rPr>
              <w:t>Централизованное управление, используемое для связи с устройствами по протоколу H-LINK. Способен управлять 64 устройствами через веб-сервер.</w:t>
            </w:r>
          </w:p>
        </w:tc>
      </w:tr>
      <w:tr w:rsidR="00200C8E" w:rsidRPr="00CC2C20" w:rsidTr="00C9593A">
        <w:trPr>
          <w:trHeight w:val="553"/>
        </w:trPr>
        <w:tc>
          <w:tcPr>
            <w:tcW w:w="211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088" w:type="dxa"/>
            <w:vAlign w:val="center"/>
          </w:tcPr>
          <w:p w:rsidR="00200C8E" w:rsidRPr="00CC2C20" w:rsidRDefault="00111482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C9593A">
        <w:trPr>
          <w:trHeight w:val="553"/>
        </w:trPr>
        <w:tc>
          <w:tcPr>
            <w:tcW w:w="211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088" w:type="dxa"/>
            <w:vAlign w:val="center"/>
          </w:tcPr>
          <w:p w:rsidR="00200C8E" w:rsidRPr="00CC2C20" w:rsidRDefault="005444D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C028AE">
              <w:rPr>
                <w:sz w:val="22"/>
                <w:szCs w:val="22"/>
              </w:rPr>
              <w:t>нутри здания /невзрывоопасное</w:t>
            </w:r>
            <w:r w:rsidR="00200C8E"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C9593A">
        <w:trPr>
          <w:trHeight w:val="553"/>
        </w:trPr>
        <w:tc>
          <w:tcPr>
            <w:tcW w:w="2116" w:type="dxa"/>
            <w:vAlign w:val="center"/>
          </w:tcPr>
          <w:p w:rsidR="00200C8E" w:rsidRPr="00CC2C20" w:rsidRDefault="009F3531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088" w:type="dxa"/>
            <w:vAlign w:val="center"/>
          </w:tcPr>
          <w:p w:rsidR="00200C8E" w:rsidRPr="00CC2C20" w:rsidRDefault="00493849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1C3E2E" w:rsidRPr="00CC2C20" w:rsidTr="00C9593A">
        <w:trPr>
          <w:trHeight w:val="553"/>
        </w:trPr>
        <w:tc>
          <w:tcPr>
            <w:tcW w:w="2116" w:type="dxa"/>
            <w:vAlign w:val="center"/>
          </w:tcPr>
          <w:p w:rsidR="001C3E2E" w:rsidRDefault="001C3E2E" w:rsidP="001C3E2E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7088" w:type="dxa"/>
            <w:vAlign w:val="center"/>
          </w:tcPr>
          <w:p w:rsidR="001C3E2E" w:rsidRDefault="001C3E2E" w:rsidP="001C3E2E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FF7E7D" w:rsidRPr="00CC2C20" w:rsidTr="00C9593A">
        <w:trPr>
          <w:trHeight w:val="492"/>
        </w:trPr>
        <w:tc>
          <w:tcPr>
            <w:tcW w:w="2116" w:type="dxa"/>
            <w:vAlign w:val="center"/>
          </w:tcPr>
          <w:p w:rsidR="00FF7E7D" w:rsidRPr="00CC2C20" w:rsidRDefault="00FF7E7D" w:rsidP="00FF7E7D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088" w:type="dxa"/>
            <w:vAlign w:val="center"/>
          </w:tcPr>
          <w:p w:rsidR="004E4441" w:rsidRDefault="004E4441" w:rsidP="004E4441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 xml:space="preserve">Декларация о соответствии требованиям </w:t>
            </w:r>
          </w:p>
          <w:p w:rsidR="004E4441" w:rsidRPr="00C47193" w:rsidRDefault="004E4441" w:rsidP="004E4441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4E4441" w:rsidRDefault="004E4441" w:rsidP="004E4441"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004</w:t>
            </w:r>
            <w:r w:rsidRPr="00C47193">
              <w:rPr>
                <w:sz w:val="22"/>
                <w:szCs w:val="22"/>
              </w:rPr>
              <w:t>/2011 «</w:t>
            </w:r>
            <w:r>
              <w:rPr>
                <w:sz w:val="22"/>
                <w:szCs w:val="22"/>
              </w:rPr>
              <w:t>О безопасности низковольтного оборудования</w:t>
            </w:r>
            <w:r w:rsidRPr="00C47193">
              <w:rPr>
                <w:sz w:val="22"/>
                <w:szCs w:val="22"/>
              </w:rPr>
              <w:t>»</w:t>
            </w:r>
          </w:p>
          <w:p w:rsidR="004E4441" w:rsidRDefault="004E4441" w:rsidP="004E4441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4E4441" w:rsidRPr="000E3E48" w:rsidRDefault="004E4441" w:rsidP="004E4441">
            <w:pPr>
              <w:pStyle w:val="2"/>
              <w:rPr>
                <w:sz w:val="22"/>
                <w:szCs w:val="22"/>
              </w:rPr>
            </w:pPr>
            <w:r w:rsidRPr="00150576">
              <w:rPr>
                <w:sz w:val="22"/>
                <w:szCs w:val="22"/>
              </w:rPr>
              <w:t xml:space="preserve">ЕАЭС N RU </w:t>
            </w:r>
            <w:r>
              <w:rPr>
                <w:sz w:val="22"/>
                <w:szCs w:val="22"/>
              </w:rPr>
              <w:t>Д-IT.РА0</w:t>
            </w:r>
            <w:r w:rsidRPr="000E3E48">
              <w:rPr>
                <w:sz w:val="22"/>
                <w:szCs w:val="22"/>
              </w:rPr>
              <w:t>4</w:t>
            </w:r>
            <w:r w:rsidRPr="00150576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75299/23</w:t>
            </w:r>
          </w:p>
          <w:p w:rsidR="00FF7E7D" w:rsidRPr="009A0B2D" w:rsidRDefault="004E4441" w:rsidP="004E4441">
            <w:pPr>
              <w:jc w:val="center"/>
              <w:rPr>
                <w:highlight w:val="yellow"/>
              </w:rPr>
            </w:pPr>
            <w:r w:rsidRPr="00677BC6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 xml:space="preserve">19.06.2023 </w:t>
            </w:r>
            <w:r w:rsidRPr="00677BC6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18.06.2028</w:t>
            </w:r>
            <w:r w:rsidRPr="00677BC6">
              <w:rPr>
                <w:sz w:val="22"/>
                <w:szCs w:val="22"/>
              </w:rPr>
              <w:t>)</w:t>
            </w:r>
          </w:p>
        </w:tc>
      </w:tr>
      <w:tr w:rsidR="004E4441" w:rsidRPr="00A016B5" w:rsidTr="00C9593A">
        <w:trPr>
          <w:trHeight w:val="492"/>
        </w:trPr>
        <w:tc>
          <w:tcPr>
            <w:tcW w:w="2116" w:type="dxa"/>
            <w:vAlign w:val="center"/>
          </w:tcPr>
          <w:p w:rsidR="004E4441" w:rsidRPr="00CC2C20" w:rsidRDefault="004E4441" w:rsidP="004E444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4E4441" w:rsidRPr="007308F9" w:rsidRDefault="004E4441" w:rsidP="004E4441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AC1DB4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4E4441" w:rsidRPr="00CC2C20" w:rsidTr="00C9593A">
        <w:trPr>
          <w:trHeight w:val="553"/>
        </w:trPr>
        <w:tc>
          <w:tcPr>
            <w:tcW w:w="2116" w:type="dxa"/>
            <w:vAlign w:val="center"/>
          </w:tcPr>
          <w:p w:rsidR="004E4441" w:rsidRPr="00CC2C20" w:rsidRDefault="004E4441" w:rsidP="004E444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4E4441" w:rsidRPr="0045441B" w:rsidRDefault="004E4441" w:rsidP="004E4441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Испания</w:t>
            </w:r>
          </w:p>
        </w:tc>
      </w:tr>
      <w:tr w:rsidR="004E4441" w:rsidRPr="004E4441" w:rsidTr="00C9593A">
        <w:trPr>
          <w:trHeight w:val="553"/>
        </w:trPr>
        <w:tc>
          <w:tcPr>
            <w:tcW w:w="2116" w:type="dxa"/>
            <w:vAlign w:val="center"/>
          </w:tcPr>
          <w:p w:rsidR="004E4441" w:rsidRPr="00CC2C20" w:rsidRDefault="004E4441" w:rsidP="004E444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4E4441" w:rsidRPr="00174D6E" w:rsidRDefault="004E4441" w:rsidP="004E4441">
            <w:pPr>
              <w:pStyle w:val="afe"/>
              <w:jc w:val="center"/>
              <w:rPr>
                <w:sz w:val="22"/>
                <w:szCs w:val="22"/>
                <w:lang w:val="en-US"/>
              </w:rPr>
            </w:pPr>
            <w:r w:rsidRPr="00174D6E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174D6E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174D6E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174D6E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4E4441" w:rsidRPr="008A1F66" w:rsidRDefault="004E4441" w:rsidP="004E4441">
            <w:pPr>
              <w:pStyle w:val="afe"/>
              <w:jc w:val="center"/>
              <w:rPr>
                <w:lang w:val="en-US"/>
              </w:rPr>
            </w:pPr>
            <w:r w:rsidRPr="00174D6E">
              <w:rPr>
                <w:sz w:val="22"/>
                <w:szCs w:val="22"/>
              </w:rPr>
              <w:t xml:space="preserve">08233 </w:t>
            </w:r>
            <w:proofErr w:type="spellStart"/>
            <w:r w:rsidRPr="00174D6E">
              <w:rPr>
                <w:sz w:val="22"/>
                <w:szCs w:val="22"/>
              </w:rPr>
              <w:t>Vacarisses</w:t>
            </w:r>
            <w:proofErr w:type="spellEnd"/>
            <w:r w:rsidRPr="00174D6E">
              <w:rPr>
                <w:sz w:val="22"/>
                <w:szCs w:val="22"/>
              </w:rPr>
              <w:t xml:space="preserve"> (</w:t>
            </w:r>
            <w:proofErr w:type="spellStart"/>
            <w:r w:rsidRPr="00174D6E">
              <w:rPr>
                <w:sz w:val="22"/>
                <w:szCs w:val="22"/>
              </w:rPr>
              <w:t>Barcelona</w:t>
            </w:r>
            <w:proofErr w:type="spellEnd"/>
            <w:r w:rsidRPr="00174D6E">
              <w:rPr>
                <w:sz w:val="22"/>
                <w:szCs w:val="22"/>
              </w:rPr>
              <w:t xml:space="preserve">) </w:t>
            </w:r>
            <w:proofErr w:type="spellStart"/>
            <w:r w:rsidRPr="00174D6E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FF7E7D" w:rsidRPr="00CC2C20" w:rsidTr="00C9593A">
        <w:trPr>
          <w:trHeight w:val="553"/>
        </w:trPr>
        <w:tc>
          <w:tcPr>
            <w:tcW w:w="2116" w:type="dxa"/>
            <w:vAlign w:val="center"/>
          </w:tcPr>
          <w:p w:rsidR="00FF7E7D" w:rsidRPr="00CC2C20" w:rsidRDefault="00FF7E7D" w:rsidP="00FF7E7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088" w:type="dxa"/>
            <w:vAlign w:val="center"/>
          </w:tcPr>
          <w:p w:rsidR="00FF7E7D" w:rsidRPr="009A0B2D" w:rsidRDefault="00FF7E7D" w:rsidP="00FF7E7D">
            <w:pPr>
              <w:jc w:val="center"/>
              <w:rPr>
                <w:sz w:val="22"/>
                <w:szCs w:val="22"/>
                <w:highlight w:val="yellow"/>
              </w:rPr>
            </w:pPr>
            <w:r w:rsidRPr="004E4441">
              <w:rPr>
                <w:sz w:val="22"/>
                <w:szCs w:val="22"/>
              </w:rPr>
              <w:t>HITACHI</w:t>
            </w:r>
          </w:p>
        </w:tc>
      </w:tr>
      <w:tr w:rsidR="00FF7E7D" w:rsidRPr="003923B9" w:rsidTr="00C9593A">
        <w:trPr>
          <w:trHeight w:val="2067"/>
        </w:trPr>
        <w:tc>
          <w:tcPr>
            <w:tcW w:w="2116" w:type="dxa"/>
            <w:vAlign w:val="center"/>
          </w:tcPr>
          <w:p w:rsidR="00FF7E7D" w:rsidRPr="00CC2C20" w:rsidRDefault="00FF7E7D" w:rsidP="00FF7E7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088" w:type="dxa"/>
            <w:vAlign w:val="center"/>
          </w:tcPr>
          <w:p w:rsidR="00136FAF" w:rsidRPr="00FF3A97" w:rsidRDefault="00136FAF" w:rsidP="00136FA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136FAF" w:rsidRPr="00FF3A97" w:rsidRDefault="00136FAF" w:rsidP="00136FA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136FAF" w:rsidRPr="00FF3A97" w:rsidRDefault="00136FAF" w:rsidP="00136FA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136FAF" w:rsidRDefault="00136FAF" w:rsidP="00136FA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136FAF" w:rsidRPr="00FF3A97" w:rsidRDefault="00136FAF" w:rsidP="00136FA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136FAF" w:rsidRPr="00FF3A97" w:rsidRDefault="00136FAF" w:rsidP="00136FA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136FAF" w:rsidRPr="00FF3A97" w:rsidRDefault="00136FAF" w:rsidP="00136FA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136FAF" w:rsidRPr="007B5D5B" w:rsidRDefault="00136FAF" w:rsidP="00136FA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8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FF7E7D" w:rsidRPr="00350289" w:rsidRDefault="00FF7E7D" w:rsidP="00FF7E7D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666F12" w:rsidRPr="003923B9" w:rsidRDefault="00666F12" w:rsidP="00200C8E">
      <w:pPr>
        <w:jc w:val="center"/>
        <w:rPr>
          <w:szCs w:val="28"/>
        </w:rPr>
      </w:pPr>
    </w:p>
    <w:p w:rsidR="003923B9" w:rsidRDefault="003923B9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200C8E" w:rsidRPr="00655173" w:rsidRDefault="00200C8E" w:rsidP="00655173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bookmarkStart w:id="7" w:name="_Toc129943259"/>
      <w:r w:rsidRPr="00655173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6"/>
      <w:bookmarkEnd w:id="7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29943260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3F5A32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1418"/>
        <w:gridCol w:w="4677"/>
      </w:tblGrid>
      <w:tr w:rsidR="006C1269" w:rsidRPr="00AD1C4D" w:rsidTr="001C6F15">
        <w:trPr>
          <w:jc w:val="center"/>
        </w:trPr>
        <w:tc>
          <w:tcPr>
            <w:tcW w:w="3539" w:type="dxa"/>
          </w:tcPr>
          <w:p w:rsidR="006C1269" w:rsidRPr="003F5A32" w:rsidRDefault="006C1269" w:rsidP="006C1269">
            <w:pPr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418" w:type="dxa"/>
            <w:vAlign w:val="center"/>
          </w:tcPr>
          <w:p w:rsidR="006C1269" w:rsidRPr="003F5A32" w:rsidRDefault="006C1269" w:rsidP="006C1269">
            <w:pPr>
              <w:jc w:val="center"/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4677" w:type="dxa"/>
            <w:vAlign w:val="center"/>
          </w:tcPr>
          <w:p w:rsidR="006C1269" w:rsidRPr="003F5A32" w:rsidRDefault="006C1269" w:rsidP="006C1269">
            <w:pPr>
              <w:jc w:val="center"/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Значение</w:t>
            </w:r>
          </w:p>
        </w:tc>
      </w:tr>
      <w:tr w:rsidR="006C1269" w:rsidRPr="00AD1C4D" w:rsidTr="001C6F15">
        <w:trPr>
          <w:jc w:val="center"/>
        </w:trPr>
        <w:tc>
          <w:tcPr>
            <w:tcW w:w="3539" w:type="dxa"/>
          </w:tcPr>
          <w:p w:rsidR="006C1269" w:rsidRPr="00DD0541" w:rsidRDefault="006C1269" w:rsidP="000947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 электропитания</w:t>
            </w:r>
          </w:p>
        </w:tc>
        <w:tc>
          <w:tcPr>
            <w:tcW w:w="1418" w:type="dxa"/>
            <w:vAlign w:val="center"/>
          </w:tcPr>
          <w:p w:rsidR="006C1269" w:rsidRPr="006248AC" w:rsidRDefault="00B8675D" w:rsidP="000947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>
              <w:rPr>
                <w:sz w:val="22"/>
                <w:szCs w:val="22"/>
                <w:lang w:val="en-US"/>
              </w:rPr>
              <w:t>/</w:t>
            </w:r>
            <w:r w:rsidR="00075608">
              <w:rPr>
                <w:sz w:val="22"/>
                <w:szCs w:val="22"/>
              </w:rPr>
              <w:t>В/Гц</w:t>
            </w:r>
          </w:p>
        </w:tc>
        <w:tc>
          <w:tcPr>
            <w:tcW w:w="4677" w:type="dxa"/>
            <w:vAlign w:val="center"/>
          </w:tcPr>
          <w:p w:rsidR="006C1269" w:rsidRPr="00A16E13" w:rsidRDefault="00B8675D" w:rsidP="00B8675D">
            <w:pPr>
              <w:jc w:val="center"/>
              <w:rPr>
                <w:sz w:val="22"/>
                <w:szCs w:val="22"/>
              </w:rPr>
            </w:pPr>
            <w:r w:rsidRPr="00B8675D">
              <w:rPr>
                <w:sz w:val="22"/>
                <w:szCs w:val="22"/>
              </w:rPr>
              <w:t>1/230/50</w:t>
            </w:r>
            <w:r>
              <w:rPr>
                <w:i/>
                <w:iCs/>
                <w:color w:val="000000"/>
                <w:sz w:val="32"/>
                <w:szCs w:val="32"/>
              </w:rPr>
              <w:t xml:space="preserve"> </w:t>
            </w:r>
          </w:p>
        </w:tc>
      </w:tr>
      <w:tr w:rsidR="008C35B6" w:rsidRPr="00AD1C4D" w:rsidTr="001C6F15">
        <w:trPr>
          <w:jc w:val="center"/>
        </w:trPr>
        <w:tc>
          <w:tcPr>
            <w:tcW w:w="3539" w:type="dxa"/>
          </w:tcPr>
          <w:p w:rsidR="008C35B6" w:rsidRDefault="00636145" w:rsidP="006361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Автоматический выключатель</w:t>
            </w:r>
          </w:p>
        </w:tc>
        <w:tc>
          <w:tcPr>
            <w:tcW w:w="1418" w:type="dxa"/>
            <w:vAlign w:val="center"/>
          </w:tcPr>
          <w:p w:rsidR="008C35B6" w:rsidRDefault="00636145" w:rsidP="000947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4677" w:type="dxa"/>
            <w:vAlign w:val="center"/>
          </w:tcPr>
          <w:p w:rsidR="008C35B6" w:rsidRDefault="00636145" w:rsidP="008C35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8C35B6" w:rsidRPr="00AD1C4D" w:rsidTr="001C6F15">
        <w:trPr>
          <w:jc w:val="center"/>
        </w:trPr>
        <w:tc>
          <w:tcPr>
            <w:tcW w:w="3539" w:type="dxa"/>
          </w:tcPr>
          <w:p w:rsidR="008C35B6" w:rsidRDefault="001812B1" w:rsidP="00F730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F7305C">
              <w:rPr>
                <w:sz w:val="22"/>
                <w:szCs w:val="22"/>
              </w:rPr>
              <w:t>овместимость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8C35B6" w:rsidRDefault="001812B1" w:rsidP="000947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677" w:type="dxa"/>
            <w:vAlign w:val="center"/>
          </w:tcPr>
          <w:p w:rsidR="008C35B6" w:rsidRDefault="001812B1" w:rsidP="00636145">
            <w:pPr>
              <w:jc w:val="center"/>
              <w:rPr>
                <w:sz w:val="22"/>
                <w:szCs w:val="22"/>
              </w:rPr>
            </w:pPr>
            <w:r w:rsidRPr="001812B1">
              <w:rPr>
                <w:sz w:val="22"/>
                <w:szCs w:val="22"/>
                <w:lang w:val="en-US"/>
              </w:rPr>
              <w:t xml:space="preserve">CSNET Manager </w:t>
            </w:r>
          </w:p>
        </w:tc>
      </w:tr>
      <w:tr w:rsidR="008C35B6" w:rsidRPr="00AD1C4D" w:rsidTr="001C6F15">
        <w:trPr>
          <w:jc w:val="center"/>
        </w:trPr>
        <w:tc>
          <w:tcPr>
            <w:tcW w:w="3539" w:type="dxa"/>
          </w:tcPr>
          <w:p w:rsidR="008C35B6" w:rsidRDefault="002C456E" w:rsidP="000947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  <w:r w:rsidR="00F7305C">
              <w:rPr>
                <w:sz w:val="22"/>
                <w:szCs w:val="22"/>
              </w:rPr>
              <w:t xml:space="preserve"> связи</w:t>
            </w:r>
          </w:p>
        </w:tc>
        <w:tc>
          <w:tcPr>
            <w:tcW w:w="1418" w:type="dxa"/>
            <w:vAlign w:val="center"/>
          </w:tcPr>
          <w:p w:rsidR="008C35B6" w:rsidRDefault="002C456E" w:rsidP="000947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677" w:type="dxa"/>
            <w:vAlign w:val="center"/>
          </w:tcPr>
          <w:p w:rsidR="008C35B6" w:rsidRPr="00F95697" w:rsidRDefault="00F95697" w:rsidP="00F95697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</w:t>
            </w:r>
            <w:r w:rsidR="00F7305C" w:rsidRPr="00F7305C">
              <w:rPr>
                <w:sz w:val="22"/>
                <w:szCs w:val="22"/>
              </w:rPr>
              <w:t>ротокол</w:t>
            </w:r>
            <w:r w:rsidR="002C456E" w:rsidRPr="00F7305C">
              <w:rPr>
                <w:sz w:val="22"/>
                <w:szCs w:val="22"/>
              </w:rPr>
              <w:t xml:space="preserve"> </w:t>
            </w:r>
            <w:r w:rsidR="00F7305C" w:rsidRPr="009D7EF1">
              <w:rPr>
                <w:sz w:val="22"/>
                <w:szCs w:val="22"/>
              </w:rPr>
              <w:t xml:space="preserve">Modbus </w:t>
            </w:r>
            <w:r>
              <w:rPr>
                <w:sz w:val="22"/>
                <w:szCs w:val="22"/>
                <w:lang w:val="en-US"/>
              </w:rPr>
              <w:t>RTU</w:t>
            </w:r>
          </w:p>
        </w:tc>
      </w:tr>
      <w:tr w:rsidR="008C35B6" w:rsidRPr="00AD1C4D" w:rsidTr="001C6F15">
        <w:trPr>
          <w:jc w:val="center"/>
        </w:trPr>
        <w:tc>
          <w:tcPr>
            <w:tcW w:w="3539" w:type="dxa"/>
          </w:tcPr>
          <w:p w:rsidR="008C35B6" w:rsidRDefault="00EA7CB9" w:rsidP="000947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Разъем</w:t>
            </w:r>
          </w:p>
        </w:tc>
        <w:tc>
          <w:tcPr>
            <w:tcW w:w="1418" w:type="dxa"/>
            <w:vAlign w:val="center"/>
          </w:tcPr>
          <w:p w:rsidR="008C35B6" w:rsidRDefault="008C35B6" w:rsidP="000947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77" w:type="dxa"/>
            <w:vAlign w:val="center"/>
          </w:tcPr>
          <w:p w:rsidR="008C35B6" w:rsidRPr="009C7611" w:rsidRDefault="002C456E" w:rsidP="00094798">
            <w:pPr>
              <w:jc w:val="center"/>
              <w:rPr>
                <w:sz w:val="22"/>
                <w:szCs w:val="22"/>
                <w:highlight w:val="yellow"/>
              </w:rPr>
            </w:pPr>
            <w:r w:rsidRPr="000C6C6E">
              <w:rPr>
                <w:sz w:val="22"/>
                <w:szCs w:val="22"/>
              </w:rPr>
              <w:t>Ethernet (RJ45)</w:t>
            </w:r>
          </w:p>
        </w:tc>
      </w:tr>
      <w:tr w:rsidR="006C1269" w:rsidRPr="00AD1C4D" w:rsidTr="001C6F15">
        <w:trPr>
          <w:jc w:val="center"/>
        </w:trPr>
        <w:tc>
          <w:tcPr>
            <w:tcW w:w="3539" w:type="dxa"/>
          </w:tcPr>
          <w:p w:rsidR="006C1269" w:rsidRDefault="006C1269" w:rsidP="000947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памяти</w:t>
            </w:r>
          </w:p>
        </w:tc>
        <w:tc>
          <w:tcPr>
            <w:tcW w:w="1418" w:type="dxa"/>
            <w:vAlign w:val="center"/>
          </w:tcPr>
          <w:p w:rsidR="006C1269" w:rsidRDefault="006C1269" w:rsidP="000947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677" w:type="dxa"/>
            <w:vAlign w:val="center"/>
          </w:tcPr>
          <w:p w:rsidR="006C1269" w:rsidRPr="00625FF6" w:rsidRDefault="00A016B5" w:rsidP="000947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6C1269" w:rsidRPr="00AD1C4D" w:rsidTr="001C6F15">
        <w:trPr>
          <w:jc w:val="center"/>
        </w:trPr>
        <w:tc>
          <w:tcPr>
            <w:tcW w:w="3539" w:type="dxa"/>
          </w:tcPr>
          <w:p w:rsidR="006C1269" w:rsidRDefault="006C1269" w:rsidP="000947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Возможность программирования</w:t>
            </w:r>
          </w:p>
        </w:tc>
        <w:tc>
          <w:tcPr>
            <w:tcW w:w="1418" w:type="dxa"/>
            <w:vAlign w:val="center"/>
          </w:tcPr>
          <w:p w:rsidR="006C1269" w:rsidRDefault="006C1269" w:rsidP="000947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677" w:type="dxa"/>
            <w:vAlign w:val="center"/>
          </w:tcPr>
          <w:p w:rsidR="006C1269" w:rsidRPr="00625FF6" w:rsidRDefault="00A016B5" w:rsidP="000947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2C456E" w:rsidRPr="00AD1C4D" w:rsidTr="001C6F15">
        <w:trPr>
          <w:jc w:val="center"/>
        </w:trPr>
        <w:tc>
          <w:tcPr>
            <w:tcW w:w="3539" w:type="dxa"/>
          </w:tcPr>
          <w:p w:rsidR="002C456E" w:rsidRDefault="00625FF6" w:rsidP="000947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Кабель</w:t>
            </w:r>
          </w:p>
        </w:tc>
        <w:tc>
          <w:tcPr>
            <w:tcW w:w="1418" w:type="dxa"/>
            <w:vAlign w:val="center"/>
          </w:tcPr>
          <w:p w:rsidR="002C456E" w:rsidRDefault="004D223C" w:rsidP="000947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677" w:type="dxa"/>
            <w:vAlign w:val="center"/>
          </w:tcPr>
          <w:p w:rsidR="002C456E" w:rsidRPr="00625FF6" w:rsidRDefault="00625FF6" w:rsidP="00625F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x 0,75</w:t>
            </w:r>
          </w:p>
        </w:tc>
      </w:tr>
      <w:tr w:rsidR="006C1269" w:rsidRPr="00AD1C4D" w:rsidTr="001C6F15">
        <w:trPr>
          <w:jc w:val="center"/>
        </w:trPr>
        <w:tc>
          <w:tcPr>
            <w:tcW w:w="3539" w:type="dxa"/>
          </w:tcPr>
          <w:p w:rsidR="006C1269" w:rsidRPr="00DD0541" w:rsidRDefault="006C1269" w:rsidP="000947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418" w:type="dxa"/>
            <w:vAlign w:val="center"/>
          </w:tcPr>
          <w:p w:rsidR="006C1269" w:rsidRPr="00C8053E" w:rsidRDefault="006C1269" w:rsidP="000947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677" w:type="dxa"/>
            <w:vAlign w:val="center"/>
          </w:tcPr>
          <w:p w:rsidR="006C1269" w:rsidRPr="00625FF6" w:rsidRDefault="006C1269" w:rsidP="00094798">
            <w:pPr>
              <w:jc w:val="center"/>
              <w:rPr>
                <w:sz w:val="22"/>
                <w:szCs w:val="22"/>
              </w:rPr>
            </w:pPr>
            <w:r w:rsidRPr="00625FF6">
              <w:rPr>
                <w:sz w:val="22"/>
                <w:szCs w:val="22"/>
              </w:rPr>
              <w:t>Аксессуар</w:t>
            </w:r>
          </w:p>
        </w:tc>
      </w:tr>
      <w:tr w:rsidR="006C1269" w:rsidRPr="00AD1C4D" w:rsidTr="003F6FE0">
        <w:trPr>
          <w:trHeight w:val="280"/>
          <w:jc w:val="center"/>
        </w:trPr>
        <w:tc>
          <w:tcPr>
            <w:tcW w:w="3539" w:type="dxa"/>
          </w:tcPr>
          <w:p w:rsidR="006C1269" w:rsidRDefault="00CB294A" w:rsidP="000947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Размеры (</w:t>
            </w:r>
            <w:proofErr w:type="spellStart"/>
            <w:r>
              <w:rPr>
                <w:sz w:val="22"/>
                <w:szCs w:val="22"/>
              </w:rPr>
              <w:t>ДхШхГ</w:t>
            </w:r>
            <w:proofErr w:type="spellEnd"/>
            <w:r w:rsidR="006C1269">
              <w:rPr>
                <w:sz w:val="22"/>
                <w:szCs w:val="22"/>
              </w:rPr>
              <w:t>)</w:t>
            </w:r>
          </w:p>
        </w:tc>
        <w:tc>
          <w:tcPr>
            <w:tcW w:w="1418" w:type="dxa"/>
            <w:vAlign w:val="center"/>
          </w:tcPr>
          <w:p w:rsidR="006C1269" w:rsidRDefault="006C1269" w:rsidP="000947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4677" w:type="dxa"/>
            <w:vAlign w:val="center"/>
          </w:tcPr>
          <w:p w:rsidR="006C1269" w:rsidRPr="00625FF6" w:rsidRDefault="004619D8" w:rsidP="00CB29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159х90х58</w:t>
            </w:r>
          </w:p>
        </w:tc>
      </w:tr>
    </w:tbl>
    <w:p w:rsidR="009A40E9" w:rsidRPr="00760701" w:rsidRDefault="009A40E9" w:rsidP="00200C8E">
      <w:pPr>
        <w:rPr>
          <w:b/>
          <w:sz w:val="22"/>
          <w:szCs w:val="22"/>
        </w:rPr>
      </w:pPr>
    </w:p>
    <w:p w:rsidR="00200C8E" w:rsidRDefault="00200C8E" w:rsidP="0088434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29943261"/>
      <w:r w:rsidRPr="008542FB">
        <w:rPr>
          <w:rFonts w:ascii="Times New Roman" w:hAnsi="Times New Roman"/>
          <w:b w:val="0"/>
          <w:sz w:val="22"/>
          <w:szCs w:val="22"/>
        </w:rPr>
        <w:t>Описание изделия</w:t>
      </w:r>
      <w:bookmarkEnd w:id="10"/>
      <w:bookmarkEnd w:id="11"/>
    </w:p>
    <w:p w:rsidR="0088434E" w:rsidRPr="0088434E" w:rsidRDefault="0088434E" w:rsidP="0088434E"/>
    <w:p w:rsidR="00345186" w:rsidRPr="00094798" w:rsidRDefault="009879B2" w:rsidP="0034518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Система диспетчеризации</w:t>
      </w:r>
      <w:r w:rsidR="00F95697">
        <w:rPr>
          <w:sz w:val="22"/>
          <w:szCs w:val="22"/>
        </w:rPr>
        <w:t xml:space="preserve"> CSNET LITE</w:t>
      </w:r>
      <w:r w:rsidRPr="00DF21FB">
        <w:rPr>
          <w:sz w:val="22"/>
          <w:szCs w:val="22"/>
        </w:rPr>
        <w:t xml:space="preserve"> это</w:t>
      </w:r>
      <w:r>
        <w:rPr>
          <w:sz w:val="22"/>
          <w:szCs w:val="22"/>
        </w:rPr>
        <w:t xml:space="preserve"> </w:t>
      </w:r>
      <w:r w:rsidR="009F1882">
        <w:rPr>
          <w:sz w:val="22"/>
          <w:szCs w:val="22"/>
        </w:rPr>
        <w:t>це</w:t>
      </w:r>
      <w:r w:rsidR="009F1882" w:rsidRPr="004F229F">
        <w:rPr>
          <w:sz w:val="22"/>
          <w:szCs w:val="22"/>
        </w:rPr>
        <w:t xml:space="preserve">нтрализованное </w:t>
      </w:r>
      <w:r w:rsidR="009F1882">
        <w:rPr>
          <w:sz w:val="22"/>
          <w:szCs w:val="22"/>
        </w:rPr>
        <w:t>устройство</w:t>
      </w:r>
      <w:r w:rsidR="009F1882" w:rsidRPr="004F229F">
        <w:rPr>
          <w:sz w:val="22"/>
          <w:szCs w:val="22"/>
        </w:rPr>
        <w:t xml:space="preserve"> </w:t>
      </w:r>
      <w:r w:rsidRPr="00094798">
        <w:rPr>
          <w:sz w:val="22"/>
          <w:szCs w:val="22"/>
        </w:rPr>
        <w:t>без экрана, для управления программным обеспечением котор</w:t>
      </w:r>
      <w:r>
        <w:rPr>
          <w:sz w:val="22"/>
          <w:szCs w:val="22"/>
        </w:rPr>
        <w:t>ого</w:t>
      </w:r>
      <w:r w:rsidRPr="00094798">
        <w:rPr>
          <w:sz w:val="22"/>
          <w:szCs w:val="22"/>
        </w:rPr>
        <w:t xml:space="preserve"> требуется компьютер</w:t>
      </w:r>
      <w:r>
        <w:rPr>
          <w:sz w:val="22"/>
          <w:szCs w:val="22"/>
        </w:rPr>
        <w:t xml:space="preserve">. </w:t>
      </w:r>
      <w:r w:rsidR="00B3470D">
        <w:rPr>
          <w:sz w:val="22"/>
          <w:szCs w:val="22"/>
        </w:rPr>
        <w:t>Изделие</w:t>
      </w:r>
      <w:r w:rsidR="00B3470D" w:rsidRPr="005D2F39">
        <w:rPr>
          <w:sz w:val="22"/>
          <w:szCs w:val="22"/>
        </w:rPr>
        <w:t xml:space="preserve"> мо</w:t>
      </w:r>
      <w:r w:rsidR="00B3470D">
        <w:rPr>
          <w:sz w:val="22"/>
          <w:szCs w:val="22"/>
        </w:rPr>
        <w:t>жет быть подключено</w:t>
      </w:r>
      <w:r w:rsidR="00B3470D" w:rsidRPr="005D2F39">
        <w:rPr>
          <w:sz w:val="22"/>
          <w:szCs w:val="22"/>
        </w:rPr>
        <w:t xml:space="preserve"> к</w:t>
      </w:r>
      <w:r w:rsidR="00B3470D">
        <w:rPr>
          <w:sz w:val="22"/>
          <w:szCs w:val="22"/>
        </w:rPr>
        <w:t xml:space="preserve"> </w:t>
      </w:r>
      <w:r w:rsidR="00F95697">
        <w:rPr>
          <w:sz w:val="22"/>
          <w:szCs w:val="22"/>
        </w:rPr>
        <w:t xml:space="preserve">системе управления </w:t>
      </w:r>
      <w:r w:rsidR="00B3470D" w:rsidRPr="005D2F39">
        <w:rPr>
          <w:sz w:val="22"/>
          <w:szCs w:val="22"/>
        </w:rPr>
        <w:t xml:space="preserve">CSNET </w:t>
      </w:r>
      <w:proofErr w:type="spellStart"/>
      <w:r w:rsidR="00B3470D" w:rsidRPr="005D2F39">
        <w:rPr>
          <w:sz w:val="22"/>
          <w:szCs w:val="22"/>
        </w:rPr>
        <w:t>Manager</w:t>
      </w:r>
      <w:proofErr w:type="spellEnd"/>
      <w:r w:rsidR="00B3470D" w:rsidRPr="005D2F39">
        <w:rPr>
          <w:sz w:val="22"/>
          <w:szCs w:val="22"/>
        </w:rPr>
        <w:t xml:space="preserve"> 2 для центр</w:t>
      </w:r>
      <w:r w:rsidR="00B3470D">
        <w:rPr>
          <w:sz w:val="22"/>
          <w:szCs w:val="22"/>
        </w:rPr>
        <w:t xml:space="preserve">ализованного управления зданием и </w:t>
      </w:r>
      <w:r>
        <w:rPr>
          <w:sz w:val="22"/>
          <w:szCs w:val="22"/>
        </w:rPr>
        <w:t>может быть установлено</w:t>
      </w:r>
      <w:r w:rsidRPr="005D2F39">
        <w:rPr>
          <w:sz w:val="22"/>
          <w:szCs w:val="22"/>
        </w:rPr>
        <w:t xml:space="preserve"> в любой точке здания.</w:t>
      </w:r>
      <w:r w:rsidR="00345186">
        <w:rPr>
          <w:sz w:val="22"/>
          <w:szCs w:val="22"/>
        </w:rPr>
        <w:t xml:space="preserve"> </w:t>
      </w:r>
      <w:r w:rsidR="00345186" w:rsidRPr="00094798">
        <w:rPr>
          <w:sz w:val="22"/>
          <w:szCs w:val="22"/>
        </w:rPr>
        <w:t xml:space="preserve">Комбинируя CSNET </w:t>
      </w:r>
      <w:proofErr w:type="spellStart"/>
      <w:r w:rsidR="00345186" w:rsidRPr="00094798">
        <w:rPr>
          <w:sz w:val="22"/>
          <w:szCs w:val="22"/>
        </w:rPr>
        <w:t>Manager</w:t>
      </w:r>
      <w:proofErr w:type="spellEnd"/>
      <w:r w:rsidR="00345186" w:rsidRPr="00094798">
        <w:rPr>
          <w:sz w:val="22"/>
          <w:szCs w:val="22"/>
        </w:rPr>
        <w:t xml:space="preserve"> 2 с оборудованием CSNET </w:t>
      </w:r>
      <w:proofErr w:type="spellStart"/>
      <w:r w:rsidR="00345186" w:rsidRPr="00094798">
        <w:rPr>
          <w:sz w:val="22"/>
          <w:szCs w:val="22"/>
        </w:rPr>
        <w:t>Lite</w:t>
      </w:r>
      <w:proofErr w:type="spellEnd"/>
      <w:r w:rsidR="00345186" w:rsidRPr="00094798">
        <w:rPr>
          <w:sz w:val="22"/>
          <w:szCs w:val="22"/>
        </w:rPr>
        <w:t>, можно управлять до 64 внутренними блоками на каждую линию H-LINK</w:t>
      </w:r>
    </w:p>
    <w:p w:rsidR="00525731" w:rsidRDefault="00525731" w:rsidP="009879B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Особенности:</w:t>
      </w:r>
    </w:p>
    <w:p w:rsidR="00525731" w:rsidRPr="00525731" w:rsidRDefault="009879B2" w:rsidP="00345186">
      <w:pPr>
        <w:pStyle w:val="af3"/>
        <w:numPr>
          <w:ilvl w:val="0"/>
          <w:numId w:val="3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525731">
        <w:rPr>
          <w:rFonts w:ascii="Times New Roman" w:hAnsi="Times New Roman"/>
        </w:rPr>
        <w:t>Подключение до 64 внутрен</w:t>
      </w:r>
      <w:r w:rsidR="00525731" w:rsidRPr="00525731">
        <w:rPr>
          <w:rFonts w:ascii="Times New Roman" w:hAnsi="Times New Roman"/>
        </w:rPr>
        <w:t>них блоков в единой сети H-LINK;</w:t>
      </w:r>
    </w:p>
    <w:p w:rsidR="00525731" w:rsidRPr="00525731" w:rsidRDefault="009879B2" w:rsidP="00345186">
      <w:pPr>
        <w:pStyle w:val="af3"/>
        <w:numPr>
          <w:ilvl w:val="0"/>
          <w:numId w:val="3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525731">
        <w:rPr>
          <w:rFonts w:ascii="Times New Roman" w:hAnsi="Times New Roman"/>
        </w:rPr>
        <w:t>Шлюз H-LINK для подключения к системе CSNET</w:t>
      </w:r>
      <w:r w:rsidR="00525731" w:rsidRPr="00525731">
        <w:rPr>
          <w:rFonts w:ascii="Times New Roman" w:hAnsi="Times New Roman"/>
        </w:rPr>
        <w:t xml:space="preserve"> </w:t>
      </w:r>
      <w:proofErr w:type="spellStart"/>
      <w:r w:rsidR="00525731" w:rsidRPr="00525731">
        <w:rPr>
          <w:rFonts w:ascii="Times New Roman" w:hAnsi="Times New Roman"/>
        </w:rPr>
        <w:t>Manager</w:t>
      </w:r>
      <w:proofErr w:type="spellEnd"/>
      <w:r w:rsidR="00525731" w:rsidRPr="00525731">
        <w:rPr>
          <w:rFonts w:ascii="Times New Roman" w:hAnsi="Times New Roman"/>
        </w:rPr>
        <w:t>;</w:t>
      </w:r>
    </w:p>
    <w:p w:rsidR="00525731" w:rsidRPr="00525731" w:rsidRDefault="009879B2" w:rsidP="00345186">
      <w:pPr>
        <w:pStyle w:val="af3"/>
        <w:numPr>
          <w:ilvl w:val="0"/>
          <w:numId w:val="3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525731">
        <w:rPr>
          <w:rFonts w:ascii="Times New Roman" w:hAnsi="Times New Roman"/>
        </w:rPr>
        <w:t>Упрощенное</w:t>
      </w:r>
      <w:r w:rsidR="00525731" w:rsidRPr="00525731">
        <w:rPr>
          <w:rFonts w:ascii="Times New Roman" w:hAnsi="Times New Roman"/>
        </w:rPr>
        <w:t xml:space="preserve"> решение для небольших объектов;</w:t>
      </w:r>
    </w:p>
    <w:p w:rsidR="00525731" w:rsidRPr="00525731" w:rsidRDefault="00525731" w:rsidP="00345186">
      <w:pPr>
        <w:pStyle w:val="af3"/>
        <w:numPr>
          <w:ilvl w:val="0"/>
          <w:numId w:val="3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525731">
        <w:rPr>
          <w:rFonts w:ascii="Times New Roman" w:hAnsi="Times New Roman"/>
        </w:rPr>
        <w:t>Установка на ДИН-рейку;</w:t>
      </w:r>
    </w:p>
    <w:p w:rsidR="00525731" w:rsidRPr="00525731" w:rsidRDefault="00525731" w:rsidP="00345186">
      <w:pPr>
        <w:pStyle w:val="af3"/>
        <w:numPr>
          <w:ilvl w:val="0"/>
          <w:numId w:val="3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525731">
        <w:rPr>
          <w:rFonts w:ascii="Times New Roman" w:hAnsi="Times New Roman"/>
        </w:rPr>
        <w:t>Н</w:t>
      </w:r>
      <w:r w:rsidR="009879B2" w:rsidRPr="00525731">
        <w:rPr>
          <w:rFonts w:ascii="Times New Roman" w:hAnsi="Times New Roman"/>
        </w:rPr>
        <w:t>ет необходимости в отд</w:t>
      </w:r>
      <w:r w:rsidRPr="00525731">
        <w:rPr>
          <w:rFonts w:ascii="Times New Roman" w:hAnsi="Times New Roman"/>
        </w:rPr>
        <w:t>ельном ПК;</w:t>
      </w:r>
    </w:p>
    <w:p w:rsidR="009879B2" w:rsidRPr="00525731" w:rsidRDefault="009879B2" w:rsidP="00345186">
      <w:pPr>
        <w:pStyle w:val="af3"/>
        <w:numPr>
          <w:ilvl w:val="0"/>
          <w:numId w:val="3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525731">
        <w:rPr>
          <w:rFonts w:ascii="Times New Roman" w:hAnsi="Times New Roman"/>
        </w:rPr>
        <w:t xml:space="preserve">Доступ через Интернет посредством компьютера, планшета или смартфона. </w:t>
      </w:r>
    </w:p>
    <w:p w:rsidR="00094798" w:rsidRPr="00094798" w:rsidRDefault="00094798" w:rsidP="0009479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94798">
        <w:rPr>
          <w:sz w:val="22"/>
          <w:szCs w:val="22"/>
        </w:rPr>
        <w:t xml:space="preserve">В дополнение к большому количеству функций, обычно предлагаемых с помощью систем управления кондиционированием воздуха в здании, CSNET </w:t>
      </w:r>
      <w:proofErr w:type="spellStart"/>
      <w:r w:rsidRPr="00094798">
        <w:rPr>
          <w:sz w:val="22"/>
          <w:szCs w:val="22"/>
        </w:rPr>
        <w:t>Lite</w:t>
      </w:r>
      <w:proofErr w:type="spellEnd"/>
      <w:r w:rsidRPr="00094798">
        <w:rPr>
          <w:sz w:val="22"/>
          <w:szCs w:val="22"/>
        </w:rPr>
        <w:t xml:space="preserve"> предоставляет дополнительные функции, такие как:</w:t>
      </w:r>
    </w:p>
    <w:p w:rsidR="00094798" w:rsidRPr="00094798" w:rsidRDefault="00094798" w:rsidP="0009479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94798">
        <w:rPr>
          <w:sz w:val="22"/>
          <w:szCs w:val="22"/>
        </w:rPr>
        <w:t>• Остановка вентилятора отопления во время отк</w:t>
      </w:r>
      <w:r w:rsidR="00345186">
        <w:rPr>
          <w:sz w:val="22"/>
          <w:szCs w:val="22"/>
        </w:rPr>
        <w:t>лючения термостата (тяга тепла);</w:t>
      </w:r>
    </w:p>
    <w:p w:rsidR="00094798" w:rsidRPr="00094798" w:rsidRDefault="00094798" w:rsidP="00F947B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94798">
        <w:rPr>
          <w:sz w:val="22"/>
          <w:szCs w:val="22"/>
        </w:rPr>
        <w:t>• Управление наружным блоком (ночн</w:t>
      </w:r>
      <w:r w:rsidR="00F947B0">
        <w:rPr>
          <w:sz w:val="22"/>
          <w:szCs w:val="22"/>
        </w:rPr>
        <w:t>ой режим, регулятор мощности)</w:t>
      </w:r>
    </w:p>
    <w:p w:rsidR="00094798" w:rsidRPr="00094798" w:rsidRDefault="00094798" w:rsidP="0009479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94798">
        <w:rPr>
          <w:sz w:val="22"/>
          <w:szCs w:val="22"/>
        </w:rPr>
        <w:t>• Блокировка</w:t>
      </w:r>
      <w:r w:rsidR="00345186">
        <w:rPr>
          <w:sz w:val="22"/>
          <w:szCs w:val="22"/>
        </w:rPr>
        <w:t>;</w:t>
      </w:r>
    </w:p>
    <w:p w:rsidR="00094798" w:rsidRPr="00094798" w:rsidRDefault="00094798" w:rsidP="0009479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94798">
        <w:rPr>
          <w:sz w:val="22"/>
          <w:szCs w:val="22"/>
        </w:rPr>
        <w:t>• Мультитенантный измеритель мощности</w:t>
      </w:r>
      <w:r w:rsidR="00345186">
        <w:rPr>
          <w:sz w:val="22"/>
          <w:szCs w:val="22"/>
        </w:rPr>
        <w:t>;</w:t>
      </w:r>
    </w:p>
    <w:p w:rsidR="00094798" w:rsidRPr="00094798" w:rsidRDefault="00094798" w:rsidP="0009479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94798">
        <w:rPr>
          <w:sz w:val="22"/>
          <w:szCs w:val="22"/>
        </w:rPr>
        <w:t>• Журнал заказов</w:t>
      </w:r>
      <w:r w:rsidR="00345186">
        <w:rPr>
          <w:sz w:val="22"/>
          <w:szCs w:val="22"/>
        </w:rPr>
        <w:t>;</w:t>
      </w:r>
    </w:p>
    <w:p w:rsidR="00094798" w:rsidRPr="00094798" w:rsidRDefault="00094798" w:rsidP="0009479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94798">
        <w:rPr>
          <w:sz w:val="22"/>
          <w:szCs w:val="22"/>
        </w:rPr>
        <w:t>• Отступление</w:t>
      </w:r>
      <w:r w:rsidR="00345186">
        <w:rPr>
          <w:sz w:val="22"/>
          <w:szCs w:val="22"/>
        </w:rPr>
        <w:t>;</w:t>
      </w:r>
    </w:p>
    <w:p w:rsidR="00094798" w:rsidRPr="00094798" w:rsidRDefault="00094798" w:rsidP="0009479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94798">
        <w:rPr>
          <w:sz w:val="22"/>
          <w:szCs w:val="22"/>
        </w:rPr>
        <w:t>• Индивидуальный таймер</w:t>
      </w:r>
      <w:r w:rsidR="00345186">
        <w:rPr>
          <w:sz w:val="22"/>
          <w:szCs w:val="22"/>
        </w:rPr>
        <w:t>;</w:t>
      </w:r>
    </w:p>
    <w:p w:rsidR="00094798" w:rsidRPr="00094798" w:rsidRDefault="00094798" w:rsidP="0009479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947B0">
        <w:rPr>
          <w:sz w:val="22"/>
          <w:szCs w:val="22"/>
        </w:rPr>
        <w:t xml:space="preserve">• </w:t>
      </w:r>
      <w:r w:rsidRPr="00094798">
        <w:rPr>
          <w:sz w:val="22"/>
          <w:szCs w:val="22"/>
        </w:rPr>
        <w:t>Входные данные и результаты</w:t>
      </w:r>
      <w:r w:rsidR="00345186">
        <w:rPr>
          <w:sz w:val="22"/>
          <w:szCs w:val="22"/>
        </w:rPr>
        <w:t>;</w:t>
      </w:r>
    </w:p>
    <w:p w:rsidR="00094798" w:rsidRDefault="00094798" w:rsidP="0009479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94798">
        <w:rPr>
          <w:sz w:val="22"/>
          <w:szCs w:val="22"/>
        </w:rPr>
        <w:t>• Веб-сервер</w:t>
      </w:r>
      <w:r w:rsidR="00345186">
        <w:rPr>
          <w:sz w:val="22"/>
          <w:szCs w:val="22"/>
        </w:rPr>
        <w:t>.</w:t>
      </w:r>
    </w:p>
    <w:p w:rsidR="009D7EF1" w:rsidRDefault="009D7EF1" w:rsidP="004B584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D7EF1">
        <w:rPr>
          <w:sz w:val="22"/>
          <w:szCs w:val="22"/>
        </w:rPr>
        <w:t xml:space="preserve">Интеграция с </w:t>
      </w:r>
      <w:r w:rsidR="00F95697">
        <w:rPr>
          <w:sz w:val="22"/>
          <w:szCs w:val="22"/>
        </w:rPr>
        <w:t xml:space="preserve">внешними </w:t>
      </w:r>
      <w:r w:rsidRPr="009D7EF1">
        <w:rPr>
          <w:sz w:val="22"/>
          <w:szCs w:val="22"/>
        </w:rPr>
        <w:t xml:space="preserve">системами </w:t>
      </w:r>
      <w:r w:rsidR="009929E7">
        <w:rPr>
          <w:sz w:val="22"/>
          <w:szCs w:val="22"/>
        </w:rPr>
        <w:t xml:space="preserve">через протокол </w:t>
      </w:r>
      <w:r w:rsidR="004B584F" w:rsidRPr="009D7EF1">
        <w:rPr>
          <w:sz w:val="22"/>
          <w:szCs w:val="22"/>
        </w:rPr>
        <w:t xml:space="preserve">Modbus </w:t>
      </w:r>
      <w:r w:rsidR="00F95697">
        <w:rPr>
          <w:sz w:val="22"/>
          <w:szCs w:val="22"/>
          <w:lang w:val="en-US"/>
        </w:rPr>
        <w:t>RTU</w:t>
      </w:r>
      <w:r w:rsidR="004B584F">
        <w:rPr>
          <w:sz w:val="22"/>
          <w:szCs w:val="22"/>
        </w:rPr>
        <w:t>.</w:t>
      </w:r>
    </w:p>
    <w:p w:rsidR="009D7EF1" w:rsidRDefault="009D7EF1" w:rsidP="009D7EF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947B0" w:rsidRDefault="00F947B0" w:rsidP="009D7EF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94798" w:rsidRDefault="00094798" w:rsidP="0009479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9318C" w:rsidRDefault="00156591" w:rsidP="00C871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Внешний</w:t>
      </w:r>
      <w:r w:rsidR="00E9318C" w:rsidRPr="009642EF">
        <w:rPr>
          <w:sz w:val="22"/>
          <w:szCs w:val="22"/>
        </w:rPr>
        <w:t xml:space="preserve"> вид изделия </w:t>
      </w:r>
      <w:r w:rsidR="00A302DF">
        <w:rPr>
          <w:sz w:val="22"/>
          <w:szCs w:val="22"/>
        </w:rPr>
        <w:t xml:space="preserve">и его компоненты </w:t>
      </w:r>
      <w:r w:rsidR="00E9318C" w:rsidRPr="009642EF">
        <w:rPr>
          <w:sz w:val="22"/>
          <w:szCs w:val="22"/>
        </w:rPr>
        <w:t>представлен</w:t>
      </w:r>
      <w:r w:rsidR="00A302DF">
        <w:rPr>
          <w:sz w:val="22"/>
          <w:szCs w:val="22"/>
        </w:rPr>
        <w:t>ы</w:t>
      </w:r>
      <w:r w:rsidR="00E9318C" w:rsidRPr="009642EF">
        <w:rPr>
          <w:sz w:val="22"/>
          <w:szCs w:val="22"/>
        </w:rPr>
        <w:t xml:space="preserve"> на рисунке 1.</w:t>
      </w:r>
    </w:p>
    <w:p w:rsidR="00CC3921" w:rsidRDefault="00CC3921" w:rsidP="00C871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9318C" w:rsidRDefault="00A302DF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777740" cy="3133725"/>
            <wp:effectExtent l="0" t="0" r="3810" b="952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7740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2DF" w:rsidRDefault="00A302DF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46"/>
        <w:gridCol w:w="8358"/>
      </w:tblGrid>
      <w:tr w:rsidR="00A302DF" w:rsidTr="003361EA">
        <w:trPr>
          <w:trHeight w:val="395"/>
        </w:trPr>
        <w:tc>
          <w:tcPr>
            <w:tcW w:w="846" w:type="dxa"/>
            <w:vAlign w:val="center"/>
          </w:tcPr>
          <w:p w:rsidR="00A302DF" w:rsidRPr="00734568" w:rsidRDefault="00A302DF" w:rsidP="009879B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b/>
                <w:sz w:val="20"/>
                <w:szCs w:val="20"/>
              </w:rPr>
            </w:pPr>
            <w:r w:rsidRPr="00734568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8358" w:type="dxa"/>
            <w:vAlign w:val="center"/>
          </w:tcPr>
          <w:p w:rsidR="00A302DF" w:rsidRPr="00734568" w:rsidRDefault="00A302DF" w:rsidP="009879B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b/>
                <w:sz w:val="20"/>
                <w:szCs w:val="20"/>
              </w:rPr>
            </w:pPr>
            <w:r w:rsidRPr="00734568">
              <w:rPr>
                <w:b/>
                <w:sz w:val="20"/>
                <w:szCs w:val="20"/>
              </w:rPr>
              <w:t>Описание</w:t>
            </w:r>
          </w:p>
        </w:tc>
      </w:tr>
      <w:tr w:rsidR="00A302DF" w:rsidTr="003361EA">
        <w:trPr>
          <w:trHeight w:val="272"/>
        </w:trPr>
        <w:tc>
          <w:tcPr>
            <w:tcW w:w="846" w:type="dxa"/>
            <w:vAlign w:val="center"/>
          </w:tcPr>
          <w:p w:rsidR="00A302DF" w:rsidRDefault="00A302DF" w:rsidP="009879B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358" w:type="dxa"/>
            <w:vAlign w:val="center"/>
          </w:tcPr>
          <w:p w:rsidR="00A302DF" w:rsidRDefault="00A302DF" w:rsidP="009879B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 w:rsidRPr="00A302DF">
              <w:rPr>
                <w:sz w:val="20"/>
                <w:szCs w:val="20"/>
              </w:rPr>
              <w:t>Источник питания</w:t>
            </w:r>
          </w:p>
        </w:tc>
      </w:tr>
      <w:tr w:rsidR="00A302DF" w:rsidTr="003361EA">
        <w:trPr>
          <w:trHeight w:val="291"/>
        </w:trPr>
        <w:tc>
          <w:tcPr>
            <w:tcW w:w="846" w:type="dxa"/>
            <w:vAlign w:val="center"/>
          </w:tcPr>
          <w:p w:rsidR="00A302DF" w:rsidRDefault="00A302DF" w:rsidP="009879B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358" w:type="dxa"/>
            <w:vAlign w:val="center"/>
          </w:tcPr>
          <w:p w:rsidR="00A302DF" w:rsidRPr="00734568" w:rsidRDefault="00A302DF" w:rsidP="009879B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 w:rsidRPr="00734568">
              <w:rPr>
                <w:sz w:val="20"/>
                <w:szCs w:val="20"/>
              </w:rPr>
              <w:t>RJ45 Ethernet</w:t>
            </w:r>
          </w:p>
        </w:tc>
      </w:tr>
      <w:tr w:rsidR="00A302DF" w:rsidTr="009879B2">
        <w:tc>
          <w:tcPr>
            <w:tcW w:w="846" w:type="dxa"/>
            <w:vAlign w:val="center"/>
          </w:tcPr>
          <w:p w:rsidR="00A302DF" w:rsidRDefault="00A302DF" w:rsidP="009879B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358" w:type="dxa"/>
            <w:vAlign w:val="center"/>
          </w:tcPr>
          <w:p w:rsidR="00A302DF" w:rsidRPr="00734568" w:rsidRDefault="00A302DF" w:rsidP="009879B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 w:rsidRPr="00A302DF">
              <w:rPr>
                <w:sz w:val="20"/>
                <w:szCs w:val="20"/>
              </w:rPr>
              <w:t>USB для ведения журнала</w:t>
            </w:r>
          </w:p>
        </w:tc>
      </w:tr>
      <w:tr w:rsidR="00A302DF" w:rsidTr="009879B2">
        <w:tc>
          <w:tcPr>
            <w:tcW w:w="846" w:type="dxa"/>
            <w:vAlign w:val="center"/>
          </w:tcPr>
          <w:p w:rsidR="00A302DF" w:rsidRDefault="00A302DF" w:rsidP="009879B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358" w:type="dxa"/>
            <w:vAlign w:val="center"/>
          </w:tcPr>
          <w:p w:rsidR="00A302DF" w:rsidRPr="00734568" w:rsidRDefault="00A302DF" w:rsidP="00A302DF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A302DF">
              <w:rPr>
                <w:sz w:val="20"/>
                <w:szCs w:val="20"/>
              </w:rPr>
              <w:t>нопка</w:t>
            </w:r>
            <w:r>
              <w:rPr>
                <w:sz w:val="20"/>
                <w:szCs w:val="20"/>
              </w:rPr>
              <w:t xml:space="preserve"> включения</w:t>
            </w:r>
          </w:p>
        </w:tc>
      </w:tr>
      <w:tr w:rsidR="00A302DF" w:rsidTr="009879B2">
        <w:tc>
          <w:tcPr>
            <w:tcW w:w="846" w:type="dxa"/>
            <w:vAlign w:val="center"/>
          </w:tcPr>
          <w:p w:rsidR="00A302DF" w:rsidRDefault="00A302DF" w:rsidP="009879B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358" w:type="dxa"/>
            <w:vAlign w:val="center"/>
          </w:tcPr>
          <w:p w:rsidR="00A302DF" w:rsidRDefault="007441FC" w:rsidP="007441FC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 w:rsidRPr="007441FC">
              <w:rPr>
                <w:sz w:val="20"/>
                <w:szCs w:val="20"/>
              </w:rPr>
              <w:t>RS485 для Modbus RTU</w:t>
            </w:r>
          </w:p>
        </w:tc>
      </w:tr>
      <w:tr w:rsidR="00A302DF" w:rsidTr="009879B2">
        <w:tc>
          <w:tcPr>
            <w:tcW w:w="846" w:type="dxa"/>
            <w:vAlign w:val="center"/>
          </w:tcPr>
          <w:p w:rsidR="00A302DF" w:rsidRDefault="00A302DF" w:rsidP="009879B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358" w:type="dxa"/>
            <w:vAlign w:val="center"/>
          </w:tcPr>
          <w:p w:rsidR="00A302DF" w:rsidRDefault="007441FC" w:rsidP="007441FC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 w:rsidRPr="007441FC">
              <w:rPr>
                <w:sz w:val="20"/>
                <w:szCs w:val="20"/>
              </w:rPr>
              <w:t>DSW для настройки устройства</w:t>
            </w:r>
          </w:p>
        </w:tc>
      </w:tr>
      <w:tr w:rsidR="00A302DF" w:rsidTr="009879B2">
        <w:trPr>
          <w:trHeight w:val="242"/>
        </w:trPr>
        <w:tc>
          <w:tcPr>
            <w:tcW w:w="846" w:type="dxa"/>
            <w:vAlign w:val="center"/>
          </w:tcPr>
          <w:p w:rsidR="00A302DF" w:rsidRDefault="00A302DF" w:rsidP="009879B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358" w:type="dxa"/>
            <w:vAlign w:val="center"/>
          </w:tcPr>
          <w:p w:rsidR="00A302DF" w:rsidRDefault="007441FC" w:rsidP="007441FC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 w:rsidRPr="007441FC">
              <w:rPr>
                <w:sz w:val="20"/>
                <w:szCs w:val="20"/>
              </w:rPr>
              <w:t>Связь по H-LINK</w:t>
            </w:r>
          </w:p>
        </w:tc>
      </w:tr>
      <w:tr w:rsidR="00A302DF" w:rsidTr="007441FC">
        <w:trPr>
          <w:trHeight w:val="167"/>
        </w:trPr>
        <w:tc>
          <w:tcPr>
            <w:tcW w:w="846" w:type="dxa"/>
            <w:vAlign w:val="center"/>
          </w:tcPr>
          <w:p w:rsidR="00A302DF" w:rsidRDefault="00A302DF" w:rsidP="009879B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358" w:type="dxa"/>
            <w:vAlign w:val="center"/>
          </w:tcPr>
          <w:p w:rsidR="00A302DF" w:rsidRDefault="007441FC" w:rsidP="007441FC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Входы</w:t>
            </w:r>
          </w:p>
        </w:tc>
      </w:tr>
      <w:tr w:rsidR="00A302DF" w:rsidTr="009879B2">
        <w:tc>
          <w:tcPr>
            <w:tcW w:w="846" w:type="dxa"/>
            <w:vAlign w:val="center"/>
          </w:tcPr>
          <w:p w:rsidR="00A302DF" w:rsidRDefault="00A302DF" w:rsidP="009879B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358" w:type="dxa"/>
            <w:vAlign w:val="center"/>
          </w:tcPr>
          <w:p w:rsidR="00A302DF" w:rsidRDefault="007441FC" w:rsidP="007441FC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 w:rsidRPr="007441FC">
              <w:rPr>
                <w:sz w:val="20"/>
                <w:szCs w:val="20"/>
              </w:rPr>
              <w:t>Выходы</w:t>
            </w:r>
          </w:p>
        </w:tc>
      </w:tr>
      <w:tr w:rsidR="007441FC" w:rsidTr="009879B2">
        <w:tc>
          <w:tcPr>
            <w:tcW w:w="846" w:type="dxa"/>
            <w:vAlign w:val="center"/>
          </w:tcPr>
          <w:p w:rsidR="007441FC" w:rsidRDefault="007441FC" w:rsidP="009879B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358" w:type="dxa"/>
            <w:vAlign w:val="center"/>
          </w:tcPr>
          <w:p w:rsidR="007441FC" w:rsidRDefault="007441FC" w:rsidP="007441FC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 w:rsidRPr="007441FC">
              <w:rPr>
                <w:sz w:val="20"/>
                <w:szCs w:val="20"/>
              </w:rPr>
              <w:t>Светодиоды для индикации работы</w:t>
            </w:r>
          </w:p>
        </w:tc>
      </w:tr>
      <w:tr w:rsidR="007441FC" w:rsidTr="007441FC">
        <w:trPr>
          <w:trHeight w:val="290"/>
        </w:trPr>
        <w:tc>
          <w:tcPr>
            <w:tcW w:w="846" w:type="dxa"/>
            <w:vAlign w:val="center"/>
          </w:tcPr>
          <w:p w:rsidR="007441FC" w:rsidRDefault="007441FC" w:rsidP="009879B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358" w:type="dxa"/>
            <w:vAlign w:val="center"/>
          </w:tcPr>
          <w:p w:rsidR="007441FC" w:rsidRDefault="007441FC" w:rsidP="009879B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 w:rsidRPr="007441FC">
              <w:rPr>
                <w:sz w:val="20"/>
                <w:szCs w:val="20"/>
              </w:rPr>
              <w:t>USB только во время настройки</w:t>
            </w:r>
          </w:p>
        </w:tc>
      </w:tr>
    </w:tbl>
    <w:p w:rsidR="00A302DF" w:rsidRDefault="00A302DF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</w:p>
    <w:p w:rsidR="002357DC" w:rsidRDefault="00E4007F" w:rsidP="001068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E4007F">
        <w:rPr>
          <w:sz w:val="20"/>
          <w:szCs w:val="20"/>
        </w:rPr>
        <w:t>Рисунок 1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29943262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2"/>
      <w:bookmarkEnd w:id="13"/>
    </w:p>
    <w:p w:rsidR="0088434E" w:rsidRDefault="0088434E" w:rsidP="00CB4DF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545245" w:rsidRDefault="00545245" w:rsidP="0054524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Центральный контроллер представляет собой </w:t>
      </w:r>
      <w:r w:rsidRPr="00CA5880">
        <w:rPr>
          <w:sz w:val="22"/>
          <w:szCs w:val="22"/>
        </w:rPr>
        <w:t>устройство, состоящее из одного или нескольких соединенных между собой электронных модулей, содержащих разъемы для подачи на контроллер питания и подключения внешних входных и выходных электрических линий, позволяющих контрол</w:t>
      </w:r>
      <w:r>
        <w:rPr>
          <w:sz w:val="22"/>
          <w:szCs w:val="22"/>
        </w:rPr>
        <w:t xml:space="preserve">леру взаимодействовать с внешними устройствами. </w:t>
      </w:r>
    </w:p>
    <w:p w:rsidR="00545245" w:rsidRDefault="00545245" w:rsidP="0054524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A5880">
        <w:rPr>
          <w:sz w:val="22"/>
          <w:szCs w:val="22"/>
        </w:rPr>
        <w:t xml:space="preserve">Входные цепи образованы набором датчиков (аналоговых или цифровых), переключающих устройств, смарт-систем. В центральном блоке расположены: процессор, обрабатывающий команды, модуль памяти и средства коммуникации. Выходные цепи отвечают за передачу сигнала на </w:t>
      </w:r>
      <w:r>
        <w:rPr>
          <w:sz w:val="22"/>
          <w:szCs w:val="22"/>
        </w:rPr>
        <w:t>внешние устройства.</w:t>
      </w:r>
    </w:p>
    <w:p w:rsidR="00545245" w:rsidRDefault="00545245" w:rsidP="0054524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Все команды задаются через компьютер или CSNET MANAGER.</w:t>
      </w:r>
    </w:p>
    <w:p w:rsidR="002228A5" w:rsidRDefault="009929E7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Схемы</w:t>
      </w:r>
      <w:r w:rsidR="002228A5">
        <w:rPr>
          <w:sz w:val="22"/>
          <w:szCs w:val="22"/>
        </w:rPr>
        <w:t xml:space="preserve"> </w:t>
      </w:r>
      <w:r w:rsidR="00243ACD">
        <w:rPr>
          <w:sz w:val="22"/>
          <w:szCs w:val="22"/>
        </w:rPr>
        <w:t xml:space="preserve">подключения </w:t>
      </w:r>
      <w:r w:rsidR="008A194F">
        <w:rPr>
          <w:sz w:val="22"/>
          <w:szCs w:val="22"/>
        </w:rPr>
        <w:t>представлены</w:t>
      </w:r>
      <w:r w:rsidR="002228A5">
        <w:rPr>
          <w:sz w:val="22"/>
          <w:szCs w:val="22"/>
        </w:rPr>
        <w:t xml:space="preserve"> на рисунке 2.</w:t>
      </w:r>
    </w:p>
    <w:p w:rsidR="00821DED" w:rsidRDefault="00821DED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228A5" w:rsidRDefault="003C5F05" w:rsidP="002228A5">
      <w:pPr>
        <w:jc w:val="center"/>
      </w:pPr>
      <w:r>
        <w:rPr>
          <w:noProof/>
        </w:rPr>
        <w:lastRenderedPageBreak/>
        <w:drawing>
          <wp:inline distT="0" distB="0" distL="0" distR="0">
            <wp:extent cx="5845810" cy="5579110"/>
            <wp:effectExtent l="0" t="0" r="2540" b="254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810" cy="557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5F05" w:rsidRPr="005417FE" w:rsidRDefault="003C5F05" w:rsidP="002228A5">
      <w:pPr>
        <w:jc w:val="center"/>
      </w:pPr>
    </w:p>
    <w:p w:rsidR="002228A5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CA7D84" w:rsidRPr="00350275" w:rsidRDefault="00CA7D84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2228A5" w:rsidRPr="00AA3B92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3"/>
      <w:bookmarkStart w:id="15" w:name="_Ref86067266"/>
      <w:bookmarkStart w:id="16" w:name="_Toc129943263"/>
      <w:bookmarkStart w:id="17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421053" w:rsidRPr="00421053">
        <w:rPr>
          <w:rFonts w:ascii="Times New Roman" w:hAnsi="Times New Roman"/>
          <w:b w:val="0"/>
          <w:sz w:val="22"/>
          <w:szCs w:val="22"/>
        </w:rPr>
        <w:t>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4"/>
      <w:bookmarkEnd w:id="15"/>
      <w:bookmarkEnd w:id="16"/>
    </w:p>
    <w:bookmarkEnd w:id="17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421053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DE609A" w:rsidRDefault="00DE609A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2C1226" w:rsidRDefault="00DE609A" w:rsidP="00DE609A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</w:rPr>
        <w:drawing>
          <wp:inline distT="0" distB="0" distL="0" distR="0">
            <wp:extent cx="723900" cy="723900"/>
            <wp:effectExtent l="0" t="0" r="0" b="0"/>
            <wp:docPr id="11" name="Рисунок 11" descr="боти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отинок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F5E" w:rsidRDefault="00200C8E" w:rsidP="004E54F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421053">
        <w:rPr>
          <w:sz w:val="20"/>
          <w:szCs w:val="20"/>
        </w:rPr>
        <w:t>3</w:t>
      </w:r>
    </w:p>
    <w:p w:rsidR="004E54FE" w:rsidRDefault="004E54FE" w:rsidP="004E54FE">
      <w:pPr>
        <w:ind w:firstLine="720"/>
        <w:jc w:val="center"/>
        <w:rPr>
          <w:sz w:val="20"/>
          <w:szCs w:val="20"/>
        </w:rPr>
      </w:pPr>
    </w:p>
    <w:p w:rsidR="00AA0465" w:rsidRDefault="00AA0465" w:rsidP="004E54F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8" w:name="_Toc85529574"/>
      <w:bookmarkStart w:id="19" w:name="_Toc129943264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18"/>
      <w:bookmarkEnd w:id="19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3"/>
        <w:gridCol w:w="1667"/>
      </w:tblGrid>
      <w:tr w:rsidR="00200C8E" w:rsidRPr="00F312E9" w:rsidTr="009C488E">
        <w:trPr>
          <w:trHeight w:val="568"/>
          <w:tblHeader/>
          <w:jc w:val="center"/>
        </w:trPr>
        <w:tc>
          <w:tcPr>
            <w:tcW w:w="6913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667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C211A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BC211A" w:rsidRPr="00F33892" w:rsidRDefault="00B15E17" w:rsidP="00BC211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Система диспетчеризации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BC211A" w:rsidRPr="00F33892" w:rsidRDefault="00BC211A" w:rsidP="00B15E17">
            <w:pPr>
              <w:spacing w:before="120"/>
              <w:jc w:val="center"/>
              <w:rPr>
                <w:sz w:val="22"/>
                <w:szCs w:val="22"/>
              </w:rPr>
            </w:pPr>
            <w:r w:rsidRPr="00F33892">
              <w:rPr>
                <w:sz w:val="22"/>
                <w:szCs w:val="22"/>
              </w:rPr>
              <w:t>1</w:t>
            </w:r>
          </w:p>
        </w:tc>
      </w:tr>
      <w:tr w:rsidR="00B15E17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B15E17" w:rsidRDefault="00B15E17" w:rsidP="00B15E17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961FAA">
              <w:rPr>
                <w:sz w:val="22"/>
                <w:szCs w:val="22"/>
              </w:rPr>
              <w:t>Кабель Ethernet</w:t>
            </w:r>
            <w:r>
              <w:rPr>
                <w:sz w:val="22"/>
                <w:szCs w:val="22"/>
              </w:rPr>
              <w:t xml:space="preserve"> д</w:t>
            </w:r>
            <w:r w:rsidRPr="00961FAA">
              <w:rPr>
                <w:sz w:val="22"/>
                <w:szCs w:val="22"/>
              </w:rPr>
              <w:t>ля подключения к ПК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B15E17" w:rsidRDefault="00B15E17" w:rsidP="00B15E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15E17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B15E17" w:rsidRDefault="00B15E17" w:rsidP="00B15E17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961FAA">
              <w:rPr>
                <w:sz w:val="22"/>
                <w:szCs w:val="22"/>
              </w:rPr>
              <w:t>Память USB-накопителя</w:t>
            </w:r>
            <w:r>
              <w:rPr>
                <w:sz w:val="22"/>
                <w:szCs w:val="22"/>
              </w:rPr>
              <w:t>, ч</w:t>
            </w:r>
            <w:r w:rsidRPr="00961FAA">
              <w:rPr>
                <w:sz w:val="22"/>
                <w:szCs w:val="22"/>
              </w:rPr>
              <w:t>тобы настроить устройство шлюза.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B15E17" w:rsidRDefault="00B15E17" w:rsidP="00B15E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15E17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B15E17" w:rsidRPr="006B04F8" w:rsidRDefault="00B15E17" w:rsidP="00B15E17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эксплуатации и монтажу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B15E17" w:rsidRDefault="00B15E17" w:rsidP="00B15E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BD6855" w:rsidRDefault="00BD6855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5"/>
    </w:p>
    <w:p w:rsidR="00EA6703" w:rsidRDefault="00EA6703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bookmarkStart w:id="21" w:name="_Toc129943265"/>
      <w:r w:rsidRPr="008542FB">
        <w:rPr>
          <w:rFonts w:ascii="Times New Roman" w:hAnsi="Times New Roman"/>
          <w:sz w:val="28"/>
          <w:szCs w:val="28"/>
        </w:rPr>
        <w:t>4. Чертеж</w:t>
      </w:r>
      <w:bookmarkEnd w:id="20"/>
      <w:bookmarkEnd w:id="21"/>
    </w:p>
    <w:p w:rsidR="00C339A2" w:rsidRPr="00C339A2" w:rsidRDefault="00C339A2" w:rsidP="00C339A2"/>
    <w:p w:rsidR="00BD5C05" w:rsidRDefault="0057394A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Чертеж</w:t>
      </w:r>
      <w:r w:rsidR="00F54F3D" w:rsidRPr="00F54F3D">
        <w:rPr>
          <w:noProof/>
          <w:sz w:val="22"/>
          <w:szCs w:val="22"/>
        </w:rPr>
        <w:t xml:space="preserve"> </w:t>
      </w:r>
      <w:r w:rsidR="004E54FE">
        <w:rPr>
          <w:noProof/>
          <w:sz w:val="22"/>
          <w:szCs w:val="22"/>
        </w:rPr>
        <w:t xml:space="preserve">изделия </w:t>
      </w:r>
      <w:r w:rsidRPr="0057394A">
        <w:rPr>
          <w:noProof/>
          <w:sz w:val="22"/>
          <w:szCs w:val="22"/>
        </w:rPr>
        <w:t>с основными габаритными размерами</w:t>
      </w:r>
      <w:r>
        <w:rPr>
          <w:noProof/>
          <w:sz w:val="22"/>
          <w:szCs w:val="22"/>
        </w:rPr>
        <w:t xml:space="preserve"> </w:t>
      </w:r>
      <w:r w:rsidR="00840FAB">
        <w:rPr>
          <w:noProof/>
          <w:sz w:val="22"/>
          <w:szCs w:val="22"/>
        </w:rPr>
        <w:t>представлен на рисунке 5</w:t>
      </w:r>
      <w:r w:rsidR="00F54F3D" w:rsidRPr="00F54F3D">
        <w:rPr>
          <w:noProof/>
          <w:sz w:val="22"/>
          <w:szCs w:val="22"/>
        </w:rPr>
        <w:t>.</w:t>
      </w:r>
    </w:p>
    <w:p w:rsidR="00663D12" w:rsidRDefault="00663D12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663D12" w:rsidRPr="00F54F3D" w:rsidRDefault="007705E8" w:rsidP="00663D12">
      <w:pPr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845810" cy="2712085"/>
            <wp:effectExtent l="0" t="0" r="254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810" cy="271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855" w:rsidRDefault="00BD6855" w:rsidP="00BD6855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EA6703" w:rsidRDefault="00EA6703" w:rsidP="00BD6855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840FAB">
        <w:rPr>
          <w:bCs/>
          <w:color w:val="000000"/>
          <w:sz w:val="20"/>
          <w:szCs w:val="20"/>
        </w:rPr>
        <w:t>5</w:t>
      </w:r>
    </w:p>
    <w:p w:rsidR="004E7993" w:rsidRDefault="004E799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4E7993" w:rsidRDefault="004E799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4E7993" w:rsidRDefault="004E799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2" w:name="_Toc489886373"/>
      <w:bookmarkStart w:id="23" w:name="_Ref75275475"/>
      <w:bookmarkStart w:id="24" w:name="_Toc85529578"/>
      <w:bookmarkStart w:id="25" w:name="_Toc129943266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2"/>
      <w:bookmarkEnd w:id="23"/>
      <w:bookmarkEnd w:id="24"/>
      <w:bookmarkEnd w:id="25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</w:t>
      </w:r>
      <w:r w:rsidR="00F95697">
        <w:rPr>
          <w:sz w:val="22"/>
          <w:szCs w:val="22"/>
        </w:rPr>
        <w:t>с Поставщиком</w:t>
      </w:r>
      <w:r>
        <w:rPr>
          <w:sz w:val="22"/>
          <w:szCs w:val="22"/>
        </w:rPr>
        <w:t xml:space="preserve">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B5083D">
        <w:rPr>
          <w:sz w:val="22"/>
          <w:szCs w:val="22"/>
        </w:rPr>
        <w:t xml:space="preserve"> нему срок гарантии составляет </w:t>
      </w:r>
      <w:r w:rsidR="001C3E2E">
        <w:rPr>
          <w:sz w:val="22"/>
          <w:szCs w:val="22"/>
        </w:rPr>
        <w:t>3</w:t>
      </w:r>
      <w:r w:rsidR="00B5083D">
        <w:rPr>
          <w:sz w:val="22"/>
          <w:szCs w:val="22"/>
        </w:rPr>
        <w:t xml:space="preserve"> (</w:t>
      </w:r>
      <w:r w:rsidR="001C3E2E">
        <w:rPr>
          <w:sz w:val="22"/>
          <w:szCs w:val="22"/>
        </w:rPr>
        <w:t>Три</w:t>
      </w:r>
      <w:r w:rsidR="00B5083D">
        <w:rPr>
          <w:sz w:val="22"/>
          <w:szCs w:val="22"/>
        </w:rPr>
        <w:t>) год</w:t>
      </w:r>
      <w:r w:rsidR="001C3E2E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26" w:name="_Toc489886374"/>
      <w:bookmarkStart w:id="27" w:name="_Toc85529579"/>
      <w:bookmarkStart w:id="28" w:name="_Toc129943267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26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7"/>
      <w:bookmarkEnd w:id="2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236"/>
        <w:gridCol w:w="3831"/>
        <w:gridCol w:w="236"/>
      </w:tblGrid>
      <w:tr w:rsidR="00EA6703" w:rsidTr="003D044C">
        <w:trPr>
          <w:jc w:val="center"/>
        </w:trPr>
        <w:tc>
          <w:tcPr>
            <w:tcW w:w="4503" w:type="dxa"/>
            <w:vAlign w:val="center"/>
          </w:tcPr>
          <w:p w:rsidR="00EA6703" w:rsidRPr="00913753" w:rsidRDefault="00F95697" w:rsidP="00F95697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F95697">
              <w:rPr>
                <w:sz w:val="22"/>
                <w:szCs w:val="22"/>
              </w:rPr>
              <w:t xml:space="preserve">Система диспетчеризации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F95697" w:rsidP="00297FD5">
            <w:pPr>
              <w:pStyle w:val="afc"/>
              <w:spacing w:before="60"/>
              <w:ind w:right="-28"/>
            </w:pPr>
            <w:r w:rsidRPr="00F95697">
              <w:rPr>
                <w:sz w:val="22"/>
                <w:szCs w:val="22"/>
              </w:rPr>
              <w:t>CSNET LITE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3D044C">
        <w:trPr>
          <w:jc w:val="center"/>
        </w:trPr>
        <w:tc>
          <w:tcPr>
            <w:tcW w:w="4503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44615F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44615F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44615F">
        <w:rPr>
          <w:b w:val="0"/>
          <w:sz w:val="22"/>
          <w:szCs w:val="22"/>
          <w:lang w:val="en-US"/>
        </w:rPr>
        <w:t>):</w:t>
      </w:r>
      <w:r w:rsidRPr="0044615F">
        <w:rPr>
          <w:b w:val="0"/>
          <w:sz w:val="24"/>
          <w:szCs w:val="24"/>
          <w:lang w:val="en-US"/>
        </w:rPr>
        <w:t xml:space="preserve">               </w:t>
      </w:r>
      <w:r w:rsidR="004E0648" w:rsidRPr="00AC1DB4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B33FD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A016B5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9" w:name="_Toc129943268"/>
      <w:r>
        <w:rPr>
          <w:rFonts w:ascii="Times New Roman" w:hAnsi="Times New Roman"/>
          <w:sz w:val="28"/>
          <w:szCs w:val="28"/>
        </w:rPr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236"/>
        <w:gridCol w:w="3641"/>
        <w:gridCol w:w="426"/>
      </w:tblGrid>
      <w:tr w:rsidR="00F95697" w:rsidRPr="004E0417" w:rsidTr="003D044C">
        <w:trPr>
          <w:jc w:val="center"/>
        </w:trPr>
        <w:tc>
          <w:tcPr>
            <w:tcW w:w="4503" w:type="dxa"/>
            <w:vAlign w:val="center"/>
          </w:tcPr>
          <w:p w:rsidR="00F95697" w:rsidRPr="00913753" w:rsidRDefault="00F95697" w:rsidP="00F95697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F95697">
              <w:rPr>
                <w:sz w:val="22"/>
                <w:szCs w:val="22"/>
              </w:rPr>
              <w:t xml:space="preserve">Система диспетчеризации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F95697" w:rsidRDefault="00F95697" w:rsidP="00F95697">
            <w:pPr>
              <w:jc w:val="center"/>
            </w:pPr>
          </w:p>
        </w:tc>
        <w:tc>
          <w:tcPr>
            <w:tcW w:w="3641" w:type="dxa"/>
            <w:vAlign w:val="center"/>
          </w:tcPr>
          <w:p w:rsidR="00F95697" w:rsidRPr="00A04EFA" w:rsidRDefault="00F95697" w:rsidP="00F95697">
            <w:pPr>
              <w:pStyle w:val="afc"/>
              <w:spacing w:before="60"/>
              <w:ind w:right="-28"/>
            </w:pPr>
            <w:r w:rsidRPr="00F95697">
              <w:rPr>
                <w:sz w:val="22"/>
                <w:szCs w:val="22"/>
              </w:rPr>
              <w:t>CSNET LITE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F95697" w:rsidRPr="004E0417" w:rsidRDefault="00F95697" w:rsidP="00F95697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3D044C">
        <w:trPr>
          <w:jc w:val="center"/>
        </w:trPr>
        <w:tc>
          <w:tcPr>
            <w:tcW w:w="4503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FC5B89" w:rsidRDefault="00FC5B89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474145" w:rsidRDefault="00474145">
      <w:pPr>
        <w:spacing w:after="160" w:line="259" w:lineRule="auto"/>
      </w:pPr>
      <w:r>
        <w:br w:type="page"/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0" w:name="_Toc85529581"/>
      <w:bookmarkStart w:id="31" w:name="_Toc129943269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0"/>
      <w:bookmarkEnd w:id="3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2" w:name="_Toc85529582"/>
      <w:bookmarkStart w:id="33" w:name="_Toc129943270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2"/>
      <w:bookmarkEnd w:id="3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</w:t>
      </w:r>
      <w:r w:rsidR="00BE5DB8">
        <w:rPr>
          <w:sz w:val="22"/>
          <w:szCs w:val="22"/>
        </w:rPr>
        <w:t>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B73FAA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B73FAA" w:rsidRPr="00775D18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85529583"/>
      <w:bookmarkStart w:id="35" w:name="_Toc129943271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4"/>
      <w:bookmarkEnd w:id="35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2172" w:rsidRDefault="00792172" w:rsidP="00EA6703">
      <w:pPr>
        <w:jc w:val="center"/>
        <w:rPr>
          <w:noProof/>
        </w:rPr>
      </w:pPr>
    </w:p>
    <w:p w:rsidR="00253A0E" w:rsidRPr="00253A0E" w:rsidRDefault="00253A0E" w:rsidP="00253A0E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253A0E" w:rsidRPr="00253A0E" w:rsidRDefault="00253A0E" w:rsidP="00253A0E">
      <w:pPr>
        <w:ind w:firstLine="720"/>
        <w:jc w:val="both"/>
        <w:rPr>
          <w:sz w:val="22"/>
          <w:szCs w:val="22"/>
        </w:rPr>
      </w:pPr>
      <w:r w:rsidRPr="00253A0E">
        <w:rPr>
          <w:sz w:val="22"/>
          <w:szCs w:val="22"/>
        </w:rPr>
        <w:t xml:space="preserve">Не устанавливайте блок CSNET </w:t>
      </w:r>
      <w:proofErr w:type="spellStart"/>
      <w:r w:rsidRPr="00253A0E">
        <w:rPr>
          <w:sz w:val="22"/>
          <w:szCs w:val="22"/>
        </w:rPr>
        <w:t>Lite</w:t>
      </w:r>
      <w:proofErr w:type="spellEnd"/>
      <w:r w:rsidRPr="00253A0E">
        <w:rPr>
          <w:sz w:val="22"/>
          <w:szCs w:val="22"/>
        </w:rPr>
        <w:t xml:space="preserve"> на от</w:t>
      </w:r>
      <w:r w:rsidRPr="00253A0E">
        <w:rPr>
          <w:sz w:val="22"/>
          <w:szCs w:val="22"/>
        </w:rPr>
        <w:softHyphen/>
        <w:t xml:space="preserve">крытом воздухе. </w:t>
      </w:r>
    </w:p>
    <w:p w:rsidR="00253A0E" w:rsidRPr="00253A0E" w:rsidRDefault="00253A0E" w:rsidP="00253A0E">
      <w:pPr>
        <w:ind w:firstLine="720"/>
        <w:jc w:val="both"/>
        <w:rPr>
          <w:sz w:val="22"/>
          <w:szCs w:val="22"/>
        </w:rPr>
      </w:pPr>
      <w:r w:rsidRPr="00253A0E">
        <w:rPr>
          <w:sz w:val="22"/>
          <w:szCs w:val="22"/>
        </w:rPr>
        <w:t xml:space="preserve">Не устанавливайте </w:t>
      </w:r>
      <w:r w:rsidR="0042418B">
        <w:rPr>
          <w:sz w:val="22"/>
          <w:szCs w:val="22"/>
        </w:rPr>
        <w:t>изделие</w:t>
      </w:r>
      <w:r w:rsidRPr="00253A0E">
        <w:rPr>
          <w:sz w:val="22"/>
          <w:szCs w:val="22"/>
        </w:rPr>
        <w:t xml:space="preserve"> в ме</w:t>
      </w:r>
      <w:r w:rsidRPr="00253A0E">
        <w:rPr>
          <w:sz w:val="22"/>
          <w:szCs w:val="22"/>
        </w:rPr>
        <w:softHyphen/>
        <w:t>стах, доступных для широкой публики. Уста</w:t>
      </w:r>
      <w:r w:rsidRPr="00253A0E">
        <w:rPr>
          <w:sz w:val="22"/>
          <w:szCs w:val="22"/>
        </w:rPr>
        <w:softHyphen/>
        <w:t>навливайте его в огражденных или других ме</w:t>
      </w:r>
      <w:r w:rsidRPr="00253A0E">
        <w:rPr>
          <w:sz w:val="22"/>
          <w:szCs w:val="22"/>
        </w:rPr>
        <w:softHyphen/>
        <w:t xml:space="preserve">стах, доступ к которым возможен только с помощью соответствующего инструмента. </w:t>
      </w:r>
    </w:p>
    <w:p w:rsidR="00253A0E" w:rsidRPr="00253A0E" w:rsidRDefault="00253A0E" w:rsidP="00253A0E">
      <w:pPr>
        <w:ind w:firstLine="720"/>
        <w:jc w:val="both"/>
        <w:rPr>
          <w:sz w:val="22"/>
          <w:szCs w:val="22"/>
        </w:rPr>
      </w:pPr>
      <w:r w:rsidRPr="00253A0E">
        <w:rPr>
          <w:sz w:val="22"/>
          <w:szCs w:val="22"/>
        </w:rPr>
        <w:t>Подключение к сети питания должно осу</w:t>
      </w:r>
      <w:r w:rsidRPr="00253A0E">
        <w:rPr>
          <w:sz w:val="22"/>
          <w:szCs w:val="22"/>
        </w:rPr>
        <w:softHyphen/>
        <w:t>ществляться только после полной уста</w:t>
      </w:r>
      <w:r w:rsidRPr="00253A0E">
        <w:rPr>
          <w:sz w:val="22"/>
          <w:szCs w:val="22"/>
        </w:rPr>
        <w:softHyphen/>
        <w:t xml:space="preserve">новки </w:t>
      </w:r>
      <w:r w:rsidR="0042418B">
        <w:rPr>
          <w:sz w:val="22"/>
          <w:szCs w:val="22"/>
        </w:rPr>
        <w:t>изделия</w:t>
      </w:r>
      <w:r w:rsidRPr="00253A0E">
        <w:rPr>
          <w:sz w:val="22"/>
          <w:szCs w:val="22"/>
        </w:rPr>
        <w:t xml:space="preserve">. Всегда отключайте </w:t>
      </w:r>
      <w:r w:rsidR="0042418B">
        <w:rPr>
          <w:sz w:val="22"/>
          <w:szCs w:val="22"/>
        </w:rPr>
        <w:t>изделие</w:t>
      </w:r>
      <w:r w:rsidRPr="00253A0E">
        <w:rPr>
          <w:sz w:val="22"/>
          <w:szCs w:val="22"/>
        </w:rPr>
        <w:t xml:space="preserve"> от сети питания для проведе</w:t>
      </w:r>
      <w:r w:rsidRPr="00253A0E">
        <w:rPr>
          <w:sz w:val="22"/>
          <w:szCs w:val="22"/>
        </w:rPr>
        <w:softHyphen/>
        <w:t xml:space="preserve">ния техобслуживания или ремонта. </w:t>
      </w:r>
    </w:p>
    <w:p w:rsidR="00253A0E" w:rsidRPr="00253A0E" w:rsidRDefault="0042418B" w:rsidP="00253A0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="00253A0E" w:rsidRPr="00253A0E">
        <w:rPr>
          <w:sz w:val="22"/>
          <w:szCs w:val="22"/>
        </w:rPr>
        <w:t xml:space="preserve"> могут использовать только взрослые люди, который получили соответству</w:t>
      </w:r>
      <w:r w:rsidR="00253A0E" w:rsidRPr="00253A0E">
        <w:rPr>
          <w:sz w:val="22"/>
          <w:szCs w:val="22"/>
        </w:rPr>
        <w:softHyphen/>
        <w:t xml:space="preserve">ющую техническую информацию или инструкции по правильному и безопасному обращению. </w:t>
      </w:r>
    </w:p>
    <w:p w:rsidR="00253A0E" w:rsidRPr="00253A0E" w:rsidRDefault="00253A0E" w:rsidP="00253A0E">
      <w:pPr>
        <w:ind w:firstLine="720"/>
        <w:jc w:val="both"/>
        <w:rPr>
          <w:sz w:val="22"/>
          <w:szCs w:val="22"/>
        </w:rPr>
      </w:pPr>
      <w:r w:rsidRPr="00253A0E">
        <w:rPr>
          <w:sz w:val="22"/>
          <w:szCs w:val="22"/>
        </w:rPr>
        <w:t>Следите, чтобы дети не играли с</w:t>
      </w:r>
      <w:r w:rsidR="0042418B">
        <w:rPr>
          <w:sz w:val="22"/>
          <w:szCs w:val="22"/>
        </w:rPr>
        <w:t xml:space="preserve"> изделием</w:t>
      </w:r>
      <w:r w:rsidRPr="00253A0E">
        <w:rPr>
          <w:sz w:val="22"/>
          <w:szCs w:val="22"/>
        </w:rPr>
        <w:t xml:space="preserve">. </w:t>
      </w:r>
    </w:p>
    <w:p w:rsidR="00253A0E" w:rsidRPr="00253A0E" w:rsidRDefault="00253A0E" w:rsidP="00253A0E">
      <w:pPr>
        <w:ind w:firstLine="720"/>
        <w:jc w:val="both"/>
        <w:rPr>
          <w:sz w:val="22"/>
          <w:szCs w:val="22"/>
        </w:rPr>
      </w:pPr>
      <w:r w:rsidRPr="00253A0E">
        <w:rPr>
          <w:sz w:val="22"/>
          <w:szCs w:val="22"/>
        </w:rPr>
        <w:t xml:space="preserve">Установите </w:t>
      </w:r>
      <w:r w:rsidR="0042418B">
        <w:rPr>
          <w:sz w:val="22"/>
          <w:szCs w:val="22"/>
        </w:rPr>
        <w:t>изделие</w:t>
      </w:r>
      <w:r w:rsidRPr="00253A0E">
        <w:rPr>
          <w:sz w:val="22"/>
          <w:szCs w:val="22"/>
        </w:rPr>
        <w:t xml:space="preserve"> внутри шкафа на рей</w:t>
      </w:r>
      <w:r w:rsidRPr="00253A0E">
        <w:rPr>
          <w:sz w:val="22"/>
          <w:szCs w:val="22"/>
        </w:rPr>
        <w:softHyphen/>
        <w:t xml:space="preserve">ку DIN 35 мм. Поставщиком питания </w:t>
      </w:r>
      <w:r w:rsidR="000D54F3">
        <w:rPr>
          <w:sz w:val="22"/>
          <w:szCs w:val="22"/>
        </w:rPr>
        <w:t xml:space="preserve">изделия </w:t>
      </w:r>
      <w:r w:rsidRPr="00253A0E">
        <w:rPr>
          <w:sz w:val="22"/>
          <w:szCs w:val="22"/>
        </w:rPr>
        <w:t>должна быть стационарная проводка с дополнительным автоматическим выключа</w:t>
      </w:r>
      <w:r w:rsidRPr="00253A0E">
        <w:rPr>
          <w:sz w:val="22"/>
          <w:szCs w:val="22"/>
        </w:rPr>
        <w:softHyphen/>
        <w:t>телем для включения/выключения питания при необходимости.</w:t>
      </w:r>
    </w:p>
    <w:p w:rsidR="00D125CE" w:rsidRPr="00BE5DB8" w:rsidRDefault="00D125CE" w:rsidP="00D125CE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6" w:name="_Toc85529584"/>
      <w:bookmarkStart w:id="37" w:name="_Toc129943272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36"/>
      <w:bookmarkEnd w:id="37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8" w:name="_Toc489886376"/>
      <w:bookmarkStart w:id="39" w:name="_Ref75275862"/>
      <w:bookmarkStart w:id="40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1" w:name="_Ref86067343"/>
      <w:bookmarkStart w:id="42" w:name="_Toc129943273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38"/>
      <w:bookmarkEnd w:id="39"/>
      <w:bookmarkEnd w:id="40"/>
      <w:bookmarkEnd w:id="41"/>
      <w:bookmarkEnd w:id="4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B17BF6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3" w:name="_Toc489886377"/>
      <w:bookmarkStart w:id="44" w:name="_Ref75275866"/>
      <w:bookmarkStart w:id="45" w:name="_Toc85529586"/>
      <w:bookmarkStart w:id="46" w:name="_Toc129943274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3"/>
      <w:bookmarkEnd w:id="44"/>
      <w:bookmarkEnd w:id="45"/>
      <w:bookmarkEnd w:id="4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1134"/>
        <w:gridCol w:w="992"/>
        <w:gridCol w:w="992"/>
        <w:gridCol w:w="1418"/>
      </w:tblGrid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489886378"/>
      <w:bookmarkStart w:id="48" w:name="_Ref75275870"/>
      <w:bookmarkStart w:id="49" w:name="_Toc85529587"/>
      <w:bookmarkStart w:id="50" w:name="_Toc129943275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47"/>
      <w:bookmarkEnd w:id="48"/>
      <w:bookmarkEnd w:id="49"/>
      <w:bookmarkEnd w:id="5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276"/>
        <w:gridCol w:w="1701"/>
        <w:gridCol w:w="1276"/>
        <w:gridCol w:w="1417"/>
        <w:gridCol w:w="1134"/>
        <w:gridCol w:w="407"/>
        <w:gridCol w:w="586"/>
        <w:gridCol w:w="992"/>
      </w:tblGrid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Вид </w:t>
            </w:r>
            <w:proofErr w:type="spellStart"/>
            <w:r w:rsidRPr="002F2CED">
              <w:rPr>
                <w:b/>
                <w:sz w:val="22"/>
                <w:szCs w:val="22"/>
              </w:rPr>
              <w:t>техничес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кого обслужи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вания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1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605647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1" w:name="_Toc489886379"/>
      <w:bookmarkStart w:id="52" w:name="_Ref75275874"/>
      <w:bookmarkStart w:id="53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4" w:name="_Toc129943276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1"/>
      <w:bookmarkEnd w:id="52"/>
      <w:bookmarkEnd w:id="53"/>
      <w:bookmarkEnd w:id="54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5" w:name="_Toc489886380"/>
      <w:bookmarkStart w:id="56" w:name="_Ref75275878"/>
      <w:bookmarkStart w:id="57" w:name="_Toc85529589"/>
      <w:bookmarkStart w:id="58" w:name="_Toc129943277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5"/>
      <w:bookmarkEnd w:id="56"/>
      <w:bookmarkEnd w:id="57"/>
      <w:bookmarkEnd w:id="5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9" w:name="_Toc129943278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59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882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2"/>
      </w:tblGrid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0" w:name="_Toc489886382"/>
      <w:bookmarkStart w:id="61" w:name="_Ref75275890"/>
      <w:bookmarkStart w:id="62" w:name="_Toc85529591"/>
      <w:bookmarkStart w:id="63" w:name="_Toc129943279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0"/>
      <w:bookmarkEnd w:id="61"/>
      <w:bookmarkEnd w:id="62"/>
      <w:bookmarkEnd w:id="63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1080"/>
        <w:gridCol w:w="918"/>
        <w:gridCol w:w="1203"/>
        <w:gridCol w:w="1016"/>
        <w:gridCol w:w="791"/>
        <w:gridCol w:w="1568"/>
      </w:tblGrid>
      <w:tr w:rsidR="00EA6703" w:rsidRPr="00F05C20" w:rsidTr="00297FD5">
        <w:trPr>
          <w:jc w:val="center"/>
        </w:trPr>
        <w:tc>
          <w:tcPr>
            <w:tcW w:w="31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297FD5">
        <w:trPr>
          <w:jc w:val="center"/>
        </w:trPr>
        <w:tc>
          <w:tcPr>
            <w:tcW w:w="31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64" w:name="_Ref75275894"/>
      <w:bookmarkStart w:id="65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6" w:name="_Toc129943280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4"/>
      <w:bookmarkEnd w:id="65"/>
      <w:bookmarkEnd w:id="6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295"/>
      </w:tblGrid>
      <w:tr w:rsidR="00EA6703" w:rsidRPr="00F05C20" w:rsidTr="00605647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F8083F">
              <w:rPr>
                <w:b/>
                <w:sz w:val="22"/>
                <w:szCs w:val="22"/>
              </w:rPr>
              <w:t>Примеча</w:t>
            </w:r>
            <w:r w:rsidR="00605647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ние</w:t>
            </w:r>
            <w:proofErr w:type="spellEnd"/>
          </w:p>
        </w:tc>
      </w:tr>
      <w:tr w:rsidR="00EA6703" w:rsidRPr="00F05C20" w:rsidTr="00605647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7" w:name="_Toc85529593"/>
      <w:bookmarkStart w:id="68" w:name="_Ref86067424"/>
      <w:bookmarkStart w:id="69" w:name="_Toc129943281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7"/>
      <w:bookmarkEnd w:id="68"/>
      <w:bookmarkEnd w:id="69"/>
    </w:p>
    <w:p w:rsidR="00C339A2" w:rsidRPr="00C339A2" w:rsidRDefault="00C339A2" w:rsidP="00C339A2"/>
    <w:p w:rsidR="00466F91" w:rsidRPr="00FB705F" w:rsidRDefault="00FB705F" w:rsidP="00FB705F">
      <w:pPr>
        <w:pStyle w:val="2"/>
        <w:ind w:firstLine="709"/>
        <w:jc w:val="both"/>
        <w:rPr>
          <w:sz w:val="22"/>
          <w:szCs w:val="22"/>
        </w:rPr>
      </w:pPr>
      <w:r w:rsidRPr="00FB705F">
        <w:rPr>
          <w:sz w:val="22"/>
          <w:szCs w:val="22"/>
        </w:rPr>
        <w:t xml:space="preserve">Меню журнала аварийных сообщений позволяет извлекать журнал аварийных сообщений после выбора порта. ПО CSNET хранит журнал аварийных сигналов </w:t>
      </w:r>
      <w:r w:rsidR="00D97A47">
        <w:rPr>
          <w:sz w:val="22"/>
          <w:szCs w:val="22"/>
        </w:rPr>
        <w:t>6 месяцев.</w:t>
      </w:r>
    </w:p>
    <w:p w:rsidR="00FB705F" w:rsidRDefault="00D97A47" w:rsidP="00FB705F">
      <w:pPr>
        <w:pStyle w:val="2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Ж</w:t>
      </w:r>
      <w:r w:rsidR="00FB705F" w:rsidRPr="00FB705F">
        <w:rPr>
          <w:sz w:val="22"/>
          <w:szCs w:val="22"/>
        </w:rPr>
        <w:t>урнал аварийных сообщений отображается в формате таблицы с кодом с описанием аварийного сообщения.</w:t>
      </w:r>
      <w:r>
        <w:rPr>
          <w:sz w:val="22"/>
          <w:szCs w:val="22"/>
        </w:rPr>
        <w:t xml:space="preserve"> Коды аварийных сигналов представлены в руководстве по эксплуатации.</w:t>
      </w:r>
    </w:p>
    <w:p w:rsidR="00D97A47" w:rsidRPr="00FB705F" w:rsidRDefault="00D97A47" w:rsidP="00FB705F">
      <w:pPr>
        <w:pStyle w:val="2"/>
        <w:ind w:firstLine="709"/>
        <w:jc w:val="both"/>
        <w:rPr>
          <w:sz w:val="22"/>
          <w:szCs w:val="22"/>
        </w:rPr>
      </w:pPr>
    </w:p>
    <w:p w:rsidR="00EA6703" w:rsidRPr="009262F8" w:rsidRDefault="00D82F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85529594"/>
      <w:bookmarkStart w:id="71" w:name="_Ref86067431"/>
      <w:bookmarkStart w:id="72" w:name="_Toc129943282"/>
      <w:r>
        <w:rPr>
          <w:rFonts w:ascii="Times New Roman" w:hAnsi="Times New Roman"/>
          <w:sz w:val="28"/>
          <w:szCs w:val="28"/>
        </w:rPr>
        <w:t>16. Х</w:t>
      </w:r>
      <w:r w:rsidR="00EA6703" w:rsidRPr="009262F8">
        <w:rPr>
          <w:rFonts w:ascii="Times New Roman" w:hAnsi="Times New Roman"/>
          <w:sz w:val="28"/>
          <w:szCs w:val="28"/>
        </w:rPr>
        <w:t>ранение</w:t>
      </w:r>
      <w:bookmarkEnd w:id="70"/>
      <w:bookmarkEnd w:id="71"/>
      <w:bookmarkEnd w:id="72"/>
    </w:p>
    <w:p w:rsidR="0086492C" w:rsidRPr="0086492C" w:rsidRDefault="0086492C" w:rsidP="0086492C"/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60564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60564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D97A47" w:rsidRPr="00F05C20" w:rsidTr="00605647">
        <w:trPr>
          <w:trHeight w:val="387"/>
        </w:trPr>
        <w:tc>
          <w:tcPr>
            <w:tcW w:w="1368" w:type="dxa"/>
          </w:tcPr>
          <w:p w:rsidR="00D97A47" w:rsidRPr="00F05C20" w:rsidRDefault="00D97A47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97A47" w:rsidRPr="00F05C20" w:rsidRDefault="00D97A47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97A47" w:rsidRPr="00F05C20" w:rsidRDefault="00D97A47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97A47" w:rsidRPr="00F05C20" w:rsidRDefault="00D97A47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97A47" w:rsidRPr="00F05C20" w:rsidRDefault="00D97A47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D97A47" w:rsidRPr="00F05C20" w:rsidTr="00605647">
        <w:trPr>
          <w:trHeight w:val="387"/>
        </w:trPr>
        <w:tc>
          <w:tcPr>
            <w:tcW w:w="1368" w:type="dxa"/>
          </w:tcPr>
          <w:p w:rsidR="00D97A47" w:rsidRPr="00F05C20" w:rsidRDefault="00D97A47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97A47" w:rsidRPr="00F05C20" w:rsidRDefault="00D97A47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97A47" w:rsidRPr="00F05C20" w:rsidRDefault="00D97A47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97A47" w:rsidRPr="00F05C20" w:rsidRDefault="00D97A47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97A47" w:rsidRPr="00F05C20" w:rsidRDefault="00D97A47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D97A47" w:rsidRPr="00F05C20" w:rsidTr="00605647">
        <w:trPr>
          <w:trHeight w:val="387"/>
        </w:trPr>
        <w:tc>
          <w:tcPr>
            <w:tcW w:w="1368" w:type="dxa"/>
          </w:tcPr>
          <w:p w:rsidR="00D97A47" w:rsidRPr="00F05C20" w:rsidRDefault="00D97A47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97A47" w:rsidRPr="00F05C20" w:rsidRDefault="00D97A47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97A47" w:rsidRPr="00F05C20" w:rsidRDefault="00D97A47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97A47" w:rsidRPr="00F05C20" w:rsidRDefault="00D97A47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97A47" w:rsidRPr="00F05C20" w:rsidRDefault="00D97A47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D97A47" w:rsidRPr="00F05C20" w:rsidTr="00605647">
        <w:trPr>
          <w:trHeight w:val="387"/>
        </w:trPr>
        <w:tc>
          <w:tcPr>
            <w:tcW w:w="1368" w:type="dxa"/>
          </w:tcPr>
          <w:p w:rsidR="00D97A47" w:rsidRPr="00F05C20" w:rsidRDefault="00D97A47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97A47" w:rsidRPr="00F05C20" w:rsidRDefault="00D97A47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97A47" w:rsidRPr="00F05C20" w:rsidRDefault="00D97A47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97A47" w:rsidRPr="00F05C20" w:rsidRDefault="00D97A47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97A47" w:rsidRPr="00F05C20" w:rsidRDefault="00D97A47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3" w:name="_Toc489886385"/>
      <w:bookmarkStart w:id="74" w:name="_Ref75275917"/>
      <w:bookmarkStart w:id="75" w:name="_Toc85529596"/>
      <w:bookmarkStart w:id="76" w:name="_Ref86067806"/>
      <w:bookmarkStart w:id="77" w:name="_Toc129943283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3"/>
      <w:bookmarkEnd w:id="74"/>
      <w:bookmarkEnd w:id="75"/>
      <w:bookmarkEnd w:id="76"/>
      <w:bookmarkEnd w:id="7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488"/>
      </w:tblGrid>
      <w:tr w:rsidR="00EA6703" w:rsidRPr="00F05C20" w:rsidTr="0060564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8" w:name="_Toc85529597"/>
      <w:bookmarkStart w:id="79" w:name="_Toc129943284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78"/>
      <w:bookmarkEnd w:id="79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0" w:name="_Toc85529598"/>
      <w:bookmarkStart w:id="81" w:name="_Toc129943285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0"/>
      <w:bookmarkEnd w:id="8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8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9"/>
      </w:tblGrid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82" w:name="_Toc489886387"/>
      <w:bookmarkStart w:id="83" w:name="_Ref75275934"/>
      <w:bookmarkStart w:id="84" w:name="_Toc85529599"/>
      <w:bookmarkStart w:id="85" w:name="_Ref86067819"/>
      <w:bookmarkStart w:id="86" w:name="_Toc129943286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2"/>
      <w:bookmarkEnd w:id="83"/>
      <w:bookmarkEnd w:id="84"/>
      <w:bookmarkEnd w:id="85"/>
      <w:bookmarkEnd w:id="86"/>
    </w:p>
    <w:p w:rsidR="003F43C3" w:rsidRPr="003F43C3" w:rsidRDefault="003F43C3" w:rsidP="003F43C3"/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701"/>
        <w:gridCol w:w="1134"/>
        <w:gridCol w:w="1496"/>
      </w:tblGrid>
      <w:tr w:rsidR="00EA6703" w:rsidRPr="00F05C20" w:rsidTr="009A1FA5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9A1FA5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19D8" w:rsidRDefault="004619D8">
      <w:r>
        <w:separator/>
      </w:r>
    </w:p>
  </w:endnote>
  <w:endnote w:type="continuationSeparator" w:id="0">
    <w:p w:rsidR="004619D8" w:rsidRDefault="00461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-ItalicMT">
    <w:altName w:val="Times New Roman"/>
    <w:panose1 w:val="00000000000000000000"/>
    <w:charset w:val="00"/>
    <w:family w:val="roman"/>
    <w:notTrueType/>
    <w:pitch w:val="default"/>
  </w:font>
  <w:font w:name="SourceSansPro-Ligh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9D8" w:rsidRDefault="004619D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619D8" w:rsidRDefault="004619D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9D8" w:rsidRDefault="004619D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4619D8" w:rsidRDefault="004619D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4619D8" w:rsidRDefault="004619D8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4619D8" w:rsidRDefault="004619D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4619D8" w:rsidRDefault="004619D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9D8" w:rsidRDefault="004619D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9D8" w:rsidRDefault="004619D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297815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Pr="00D35EE4" w:rsidRDefault="004619D8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F21FB">
                                <w:rPr>
                                  <w:b/>
                                  <w:sz w:val="22"/>
                                  <w:szCs w:val="22"/>
                                </w:rPr>
                                <w:t>CSNET LITE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4619D8" w:rsidRPr="00B7687E" w:rsidRDefault="004619D8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Pr="00ED1531" w:rsidRDefault="004619D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62055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Pr="00ED1531" w:rsidRDefault="004619D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619D8" w:rsidRPr="0044615F" w:rsidRDefault="004E0648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AC1DB4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48"/>
                            <a:ext cx="3969" cy="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СИСТЕМА ДИСПЕТЧЕРИЗАЦИИ ПРОМЫШЛЕННОГО НАЗНАЧЕНИЯ </w:t>
                              </w:r>
                              <w:r w:rsidRPr="00DF21FB">
                                <w:rPr>
                                  <w:b/>
                                  <w:sz w:val="20"/>
                                  <w:szCs w:val="20"/>
                                </w:rPr>
                                <w:t>CSNET LITE</w:t>
                              </w:r>
                            </w:p>
                            <w:p w:rsidR="004619D8" w:rsidRPr="00AF301F" w:rsidRDefault="004619D8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4619D8" w:rsidRPr="00613EFB" w:rsidRDefault="004619D8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3.4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+MbSQ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4619D8" w:rsidRPr="00D35EE4" w:rsidRDefault="004619D8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F21FB">
                          <w:rPr>
                            <w:b/>
                            <w:sz w:val="22"/>
                            <w:szCs w:val="22"/>
                          </w:rPr>
                          <w:t>CSNET LITE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4619D8" w:rsidRPr="00B7687E" w:rsidRDefault="004619D8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4619D8" w:rsidRPr="00ED1531" w:rsidRDefault="004619D8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762055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4619D8" w:rsidRPr="00ED1531" w:rsidRDefault="004619D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4619D8" w:rsidRPr="0044615F" w:rsidRDefault="004E0648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AC1DB4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48;width:3969;height:1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4619D8" w:rsidRDefault="004619D8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СИСТЕМА ДИСПЕТЧЕРИЗАЦИИ ПРОМЫШЛЕННОГО НАЗНАЧЕНИЯ </w:t>
                        </w:r>
                        <w:r w:rsidRPr="00DF21FB">
                          <w:rPr>
                            <w:b/>
                            <w:sz w:val="20"/>
                            <w:szCs w:val="20"/>
                          </w:rPr>
                          <w:t>CSNET LITE</w:t>
                        </w:r>
                      </w:p>
                      <w:p w:rsidR="004619D8" w:rsidRPr="00AF301F" w:rsidRDefault="004619D8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4619D8" w:rsidRPr="00613EFB" w:rsidRDefault="004619D8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9D8" w:rsidRDefault="004619D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Pr="00AF301F" w:rsidRDefault="004619D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6205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9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Pr="00AF301F" w:rsidRDefault="004619D8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DF21FB"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  <w:t>CSNET LITE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4619D8" w:rsidRPr="00C23BB2" w:rsidRDefault="004619D8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4619D8" w:rsidRPr="00EC2FF5" w:rsidRDefault="004619D8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4619D8" w:rsidRPr="00AF301F" w:rsidRDefault="004619D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6205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9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4619D8" w:rsidRPr="00AF301F" w:rsidRDefault="004619D8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DF21FB">
                          <w:rPr>
                            <w:b/>
                            <w:caps/>
                            <w:sz w:val="22"/>
                            <w:szCs w:val="22"/>
                          </w:rPr>
                          <w:t>CSNET LITE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4619D8" w:rsidRPr="00C23BB2" w:rsidRDefault="004619D8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4619D8" w:rsidRPr="00EC2FF5" w:rsidRDefault="004619D8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9D8" w:rsidRDefault="004619D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Default="004619D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Pr="00AF301F" w:rsidRDefault="004619D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6205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9D8" w:rsidRPr="00AF301F" w:rsidRDefault="004619D8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DF21FB">
                                <w:rPr>
                                  <w:b/>
                                  <w:sz w:val="22"/>
                                  <w:szCs w:val="22"/>
                                </w:rPr>
                                <w:t>CSNET LITE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4619D8" w:rsidRPr="00EC2FF5" w:rsidRDefault="004619D8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4619D8" w:rsidRDefault="004619D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4619D8" w:rsidRPr="00AF301F" w:rsidRDefault="004619D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6205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4619D8" w:rsidRPr="00AF301F" w:rsidRDefault="004619D8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DF21FB">
                          <w:rPr>
                            <w:b/>
                            <w:sz w:val="22"/>
                            <w:szCs w:val="22"/>
                          </w:rPr>
                          <w:t>CSNET LITE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4619D8" w:rsidRPr="00EC2FF5" w:rsidRDefault="004619D8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19D8" w:rsidRDefault="004619D8">
      <w:r>
        <w:separator/>
      </w:r>
    </w:p>
  </w:footnote>
  <w:footnote w:type="continuationSeparator" w:id="0">
    <w:p w:rsidR="004619D8" w:rsidRDefault="004619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9D8" w:rsidRDefault="004619D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619D8" w:rsidRDefault="004619D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9D8" w:rsidRDefault="004619D8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9D8" w:rsidRDefault="004619D8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AC42C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96A63A5"/>
    <w:multiLevelType w:val="hybridMultilevel"/>
    <w:tmpl w:val="DA8247E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66F2C50"/>
    <w:multiLevelType w:val="hybridMultilevel"/>
    <w:tmpl w:val="44CCBF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C5F73CF"/>
    <w:multiLevelType w:val="hybridMultilevel"/>
    <w:tmpl w:val="18329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5104E8"/>
    <w:multiLevelType w:val="hybridMultilevel"/>
    <w:tmpl w:val="ADF87F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4507A1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735601"/>
    <w:multiLevelType w:val="hybridMultilevel"/>
    <w:tmpl w:val="165E8C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387765"/>
    <w:multiLevelType w:val="hybridMultilevel"/>
    <w:tmpl w:val="74CC13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486787"/>
    <w:multiLevelType w:val="hybridMultilevel"/>
    <w:tmpl w:val="F59AA4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5ED73E3"/>
    <w:multiLevelType w:val="hybridMultilevel"/>
    <w:tmpl w:val="25660C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4D7A28"/>
    <w:multiLevelType w:val="hybridMultilevel"/>
    <w:tmpl w:val="36DE5A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7AF56634"/>
    <w:multiLevelType w:val="hybridMultilevel"/>
    <w:tmpl w:val="2EEA543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4"/>
  </w:num>
  <w:num w:numId="3">
    <w:abstractNumId w:val="20"/>
  </w:num>
  <w:num w:numId="4">
    <w:abstractNumId w:val="2"/>
  </w:num>
  <w:num w:numId="5">
    <w:abstractNumId w:val="7"/>
  </w:num>
  <w:num w:numId="6">
    <w:abstractNumId w:val="0"/>
  </w:num>
  <w:num w:numId="7">
    <w:abstractNumId w:val="28"/>
  </w:num>
  <w:num w:numId="8">
    <w:abstractNumId w:val="16"/>
  </w:num>
  <w:num w:numId="9">
    <w:abstractNumId w:val="25"/>
  </w:num>
  <w:num w:numId="10">
    <w:abstractNumId w:val="14"/>
  </w:num>
  <w:num w:numId="11">
    <w:abstractNumId w:val="5"/>
  </w:num>
  <w:num w:numId="12">
    <w:abstractNumId w:val="9"/>
  </w:num>
  <w:num w:numId="13">
    <w:abstractNumId w:val="18"/>
  </w:num>
  <w:num w:numId="14">
    <w:abstractNumId w:val="3"/>
  </w:num>
  <w:num w:numId="15">
    <w:abstractNumId w:val="15"/>
  </w:num>
  <w:num w:numId="16">
    <w:abstractNumId w:val="22"/>
  </w:num>
  <w:num w:numId="17">
    <w:abstractNumId w:val="17"/>
  </w:num>
  <w:num w:numId="18">
    <w:abstractNumId w:val="13"/>
  </w:num>
  <w:num w:numId="19">
    <w:abstractNumId w:val="24"/>
  </w:num>
  <w:num w:numId="20">
    <w:abstractNumId w:val="4"/>
  </w:num>
  <w:num w:numId="21">
    <w:abstractNumId w:val="11"/>
  </w:num>
  <w:num w:numId="22">
    <w:abstractNumId w:val="27"/>
  </w:num>
  <w:num w:numId="23">
    <w:abstractNumId w:val="23"/>
  </w:num>
  <w:num w:numId="24">
    <w:abstractNumId w:val="31"/>
  </w:num>
  <w:num w:numId="25">
    <w:abstractNumId w:val="1"/>
  </w:num>
  <w:num w:numId="26">
    <w:abstractNumId w:val="30"/>
  </w:num>
  <w:num w:numId="27">
    <w:abstractNumId w:val="36"/>
  </w:num>
  <w:num w:numId="28">
    <w:abstractNumId w:val="19"/>
  </w:num>
  <w:num w:numId="29">
    <w:abstractNumId w:val="12"/>
  </w:num>
  <w:num w:numId="30">
    <w:abstractNumId w:val="37"/>
  </w:num>
  <w:num w:numId="31">
    <w:abstractNumId w:val="8"/>
  </w:num>
  <w:num w:numId="32">
    <w:abstractNumId w:val="6"/>
  </w:num>
  <w:num w:numId="33">
    <w:abstractNumId w:val="33"/>
  </w:num>
  <w:num w:numId="34">
    <w:abstractNumId w:val="32"/>
  </w:num>
  <w:num w:numId="35">
    <w:abstractNumId w:val="21"/>
  </w:num>
  <w:num w:numId="36">
    <w:abstractNumId w:val="26"/>
  </w:num>
  <w:num w:numId="37">
    <w:abstractNumId w:val="35"/>
  </w:num>
  <w:num w:numId="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7567"/>
    <w:rsid w:val="00021FB1"/>
    <w:rsid w:val="00022022"/>
    <w:rsid w:val="00025ACA"/>
    <w:rsid w:val="00037425"/>
    <w:rsid w:val="0003744F"/>
    <w:rsid w:val="00037EC9"/>
    <w:rsid w:val="000449AC"/>
    <w:rsid w:val="0004603D"/>
    <w:rsid w:val="0004615A"/>
    <w:rsid w:val="00050002"/>
    <w:rsid w:val="000508DC"/>
    <w:rsid w:val="00054A54"/>
    <w:rsid w:val="00057BCD"/>
    <w:rsid w:val="00057CBB"/>
    <w:rsid w:val="00073C25"/>
    <w:rsid w:val="00075608"/>
    <w:rsid w:val="000779F8"/>
    <w:rsid w:val="000814C8"/>
    <w:rsid w:val="00086101"/>
    <w:rsid w:val="00094798"/>
    <w:rsid w:val="0009526F"/>
    <w:rsid w:val="000960E3"/>
    <w:rsid w:val="000967AF"/>
    <w:rsid w:val="000B2A0A"/>
    <w:rsid w:val="000B2DCC"/>
    <w:rsid w:val="000B7CBA"/>
    <w:rsid w:val="000C090A"/>
    <w:rsid w:val="000C6C6E"/>
    <w:rsid w:val="000C74A2"/>
    <w:rsid w:val="000D11B2"/>
    <w:rsid w:val="000D3915"/>
    <w:rsid w:val="000D54F3"/>
    <w:rsid w:val="000D5EF4"/>
    <w:rsid w:val="000D750D"/>
    <w:rsid w:val="000E4D82"/>
    <w:rsid w:val="000E62F4"/>
    <w:rsid w:val="000E638C"/>
    <w:rsid w:val="000E7B2C"/>
    <w:rsid w:val="000F23AF"/>
    <w:rsid w:val="000F2CFF"/>
    <w:rsid w:val="000F478F"/>
    <w:rsid w:val="000F4C07"/>
    <w:rsid w:val="001068F9"/>
    <w:rsid w:val="00111482"/>
    <w:rsid w:val="00114D09"/>
    <w:rsid w:val="00116614"/>
    <w:rsid w:val="00117ADC"/>
    <w:rsid w:val="00122066"/>
    <w:rsid w:val="00127EE8"/>
    <w:rsid w:val="001329B4"/>
    <w:rsid w:val="00135C40"/>
    <w:rsid w:val="00136FAF"/>
    <w:rsid w:val="00137044"/>
    <w:rsid w:val="00146A9B"/>
    <w:rsid w:val="00146E84"/>
    <w:rsid w:val="00150576"/>
    <w:rsid w:val="00154925"/>
    <w:rsid w:val="00156591"/>
    <w:rsid w:val="00162102"/>
    <w:rsid w:val="00163C45"/>
    <w:rsid w:val="00165C84"/>
    <w:rsid w:val="00165ED7"/>
    <w:rsid w:val="00171036"/>
    <w:rsid w:val="00180A65"/>
    <w:rsid w:val="00180D0F"/>
    <w:rsid w:val="001812B1"/>
    <w:rsid w:val="00195342"/>
    <w:rsid w:val="001A011F"/>
    <w:rsid w:val="001A0A60"/>
    <w:rsid w:val="001A5354"/>
    <w:rsid w:val="001A6BBE"/>
    <w:rsid w:val="001B4294"/>
    <w:rsid w:val="001B4B20"/>
    <w:rsid w:val="001B5E8C"/>
    <w:rsid w:val="001B7972"/>
    <w:rsid w:val="001C0038"/>
    <w:rsid w:val="001C18B3"/>
    <w:rsid w:val="001C1974"/>
    <w:rsid w:val="001C3E2E"/>
    <w:rsid w:val="001C3EDB"/>
    <w:rsid w:val="001C64E4"/>
    <w:rsid w:val="001C6F15"/>
    <w:rsid w:val="001D56EC"/>
    <w:rsid w:val="001D6B00"/>
    <w:rsid w:val="001E2E2E"/>
    <w:rsid w:val="001E45FC"/>
    <w:rsid w:val="001F506C"/>
    <w:rsid w:val="001F7544"/>
    <w:rsid w:val="00200C8E"/>
    <w:rsid w:val="00201938"/>
    <w:rsid w:val="002069B3"/>
    <w:rsid w:val="00207C91"/>
    <w:rsid w:val="00211AE0"/>
    <w:rsid w:val="00216ED8"/>
    <w:rsid w:val="00220DC9"/>
    <w:rsid w:val="0022176D"/>
    <w:rsid w:val="002228A5"/>
    <w:rsid w:val="00231E1B"/>
    <w:rsid w:val="002322B2"/>
    <w:rsid w:val="002323A3"/>
    <w:rsid w:val="00234107"/>
    <w:rsid w:val="0023535B"/>
    <w:rsid w:val="002357DC"/>
    <w:rsid w:val="00236789"/>
    <w:rsid w:val="00243ACD"/>
    <w:rsid w:val="002440F3"/>
    <w:rsid w:val="002446F6"/>
    <w:rsid w:val="00244B04"/>
    <w:rsid w:val="00244E4E"/>
    <w:rsid w:val="0025271E"/>
    <w:rsid w:val="00253A0E"/>
    <w:rsid w:val="00266678"/>
    <w:rsid w:val="00266864"/>
    <w:rsid w:val="00276931"/>
    <w:rsid w:val="00282779"/>
    <w:rsid w:val="002829A1"/>
    <w:rsid w:val="00283B87"/>
    <w:rsid w:val="00286573"/>
    <w:rsid w:val="00290A2E"/>
    <w:rsid w:val="00293885"/>
    <w:rsid w:val="002970FA"/>
    <w:rsid w:val="00297FD5"/>
    <w:rsid w:val="002A1BAD"/>
    <w:rsid w:val="002A49F0"/>
    <w:rsid w:val="002B0E60"/>
    <w:rsid w:val="002B4BD3"/>
    <w:rsid w:val="002B6B2B"/>
    <w:rsid w:val="002C08A9"/>
    <w:rsid w:val="002C1226"/>
    <w:rsid w:val="002C2364"/>
    <w:rsid w:val="002C44E0"/>
    <w:rsid w:val="002C456E"/>
    <w:rsid w:val="002E072D"/>
    <w:rsid w:val="002F79FC"/>
    <w:rsid w:val="003066A5"/>
    <w:rsid w:val="00311219"/>
    <w:rsid w:val="0031353F"/>
    <w:rsid w:val="003143B9"/>
    <w:rsid w:val="00315812"/>
    <w:rsid w:val="003173D1"/>
    <w:rsid w:val="0032162E"/>
    <w:rsid w:val="003244FD"/>
    <w:rsid w:val="00326079"/>
    <w:rsid w:val="00327050"/>
    <w:rsid w:val="003324A3"/>
    <w:rsid w:val="003361EA"/>
    <w:rsid w:val="00337682"/>
    <w:rsid w:val="00343FCA"/>
    <w:rsid w:val="00344173"/>
    <w:rsid w:val="00345186"/>
    <w:rsid w:val="00345C5B"/>
    <w:rsid w:val="00350289"/>
    <w:rsid w:val="00350B86"/>
    <w:rsid w:val="00357822"/>
    <w:rsid w:val="0036049B"/>
    <w:rsid w:val="00360BE1"/>
    <w:rsid w:val="00360DC6"/>
    <w:rsid w:val="0036188A"/>
    <w:rsid w:val="0036791F"/>
    <w:rsid w:val="00371C53"/>
    <w:rsid w:val="00371DD6"/>
    <w:rsid w:val="00371E72"/>
    <w:rsid w:val="00372A29"/>
    <w:rsid w:val="003923B9"/>
    <w:rsid w:val="003938E7"/>
    <w:rsid w:val="003944D0"/>
    <w:rsid w:val="00395D19"/>
    <w:rsid w:val="003964AD"/>
    <w:rsid w:val="003A76ED"/>
    <w:rsid w:val="003B1143"/>
    <w:rsid w:val="003B296F"/>
    <w:rsid w:val="003B50CA"/>
    <w:rsid w:val="003C5F05"/>
    <w:rsid w:val="003D044C"/>
    <w:rsid w:val="003D1C42"/>
    <w:rsid w:val="003D3429"/>
    <w:rsid w:val="003E3AD4"/>
    <w:rsid w:val="003E5752"/>
    <w:rsid w:val="003E6FA8"/>
    <w:rsid w:val="003F28A1"/>
    <w:rsid w:val="003F43C3"/>
    <w:rsid w:val="003F49B1"/>
    <w:rsid w:val="003F5867"/>
    <w:rsid w:val="003F5A32"/>
    <w:rsid w:val="003F6FE0"/>
    <w:rsid w:val="004106D7"/>
    <w:rsid w:val="00411D88"/>
    <w:rsid w:val="0041370B"/>
    <w:rsid w:val="004158E2"/>
    <w:rsid w:val="00421053"/>
    <w:rsid w:val="0042418B"/>
    <w:rsid w:val="00425392"/>
    <w:rsid w:val="00426758"/>
    <w:rsid w:val="00432162"/>
    <w:rsid w:val="00437185"/>
    <w:rsid w:val="00441553"/>
    <w:rsid w:val="00443EDC"/>
    <w:rsid w:val="0044615F"/>
    <w:rsid w:val="004502D6"/>
    <w:rsid w:val="00450472"/>
    <w:rsid w:val="0045458D"/>
    <w:rsid w:val="00455E74"/>
    <w:rsid w:val="0045672B"/>
    <w:rsid w:val="004619D8"/>
    <w:rsid w:val="0046414B"/>
    <w:rsid w:val="00466F91"/>
    <w:rsid w:val="00474145"/>
    <w:rsid w:val="00474E22"/>
    <w:rsid w:val="00477988"/>
    <w:rsid w:val="00481268"/>
    <w:rsid w:val="0048313C"/>
    <w:rsid w:val="004831AA"/>
    <w:rsid w:val="00493849"/>
    <w:rsid w:val="00494966"/>
    <w:rsid w:val="004965E7"/>
    <w:rsid w:val="004A14D0"/>
    <w:rsid w:val="004B2C77"/>
    <w:rsid w:val="004B401F"/>
    <w:rsid w:val="004B584F"/>
    <w:rsid w:val="004B6F5E"/>
    <w:rsid w:val="004C1297"/>
    <w:rsid w:val="004C329E"/>
    <w:rsid w:val="004D1F92"/>
    <w:rsid w:val="004D223C"/>
    <w:rsid w:val="004D255A"/>
    <w:rsid w:val="004D4718"/>
    <w:rsid w:val="004D5533"/>
    <w:rsid w:val="004E0648"/>
    <w:rsid w:val="004E4441"/>
    <w:rsid w:val="004E54FE"/>
    <w:rsid w:val="004E674F"/>
    <w:rsid w:val="004E7993"/>
    <w:rsid w:val="004F229F"/>
    <w:rsid w:val="004F5D8C"/>
    <w:rsid w:val="004F6A4F"/>
    <w:rsid w:val="004F77E1"/>
    <w:rsid w:val="004F7F49"/>
    <w:rsid w:val="0050033F"/>
    <w:rsid w:val="00500799"/>
    <w:rsid w:val="00503640"/>
    <w:rsid w:val="00505AFE"/>
    <w:rsid w:val="00506F82"/>
    <w:rsid w:val="005154FF"/>
    <w:rsid w:val="00525731"/>
    <w:rsid w:val="00525949"/>
    <w:rsid w:val="00531B53"/>
    <w:rsid w:val="00533302"/>
    <w:rsid w:val="00533AA2"/>
    <w:rsid w:val="00536F57"/>
    <w:rsid w:val="005411CB"/>
    <w:rsid w:val="005427B4"/>
    <w:rsid w:val="005444D6"/>
    <w:rsid w:val="00545245"/>
    <w:rsid w:val="00554566"/>
    <w:rsid w:val="00557D90"/>
    <w:rsid w:val="005615C2"/>
    <w:rsid w:val="005617F9"/>
    <w:rsid w:val="00570C5E"/>
    <w:rsid w:val="0057394A"/>
    <w:rsid w:val="0058149E"/>
    <w:rsid w:val="00584062"/>
    <w:rsid w:val="00590895"/>
    <w:rsid w:val="0059121A"/>
    <w:rsid w:val="00592BC8"/>
    <w:rsid w:val="005A7F28"/>
    <w:rsid w:val="005B00CE"/>
    <w:rsid w:val="005B06D4"/>
    <w:rsid w:val="005B68E2"/>
    <w:rsid w:val="005B7781"/>
    <w:rsid w:val="005C2F9A"/>
    <w:rsid w:val="005C436C"/>
    <w:rsid w:val="005D0574"/>
    <w:rsid w:val="005D2F39"/>
    <w:rsid w:val="005E38BC"/>
    <w:rsid w:val="005E5127"/>
    <w:rsid w:val="005F4ABC"/>
    <w:rsid w:val="00601691"/>
    <w:rsid w:val="00603489"/>
    <w:rsid w:val="0060423E"/>
    <w:rsid w:val="006050E9"/>
    <w:rsid w:val="00605647"/>
    <w:rsid w:val="006070F9"/>
    <w:rsid w:val="00614666"/>
    <w:rsid w:val="00620269"/>
    <w:rsid w:val="0062414E"/>
    <w:rsid w:val="00625FF6"/>
    <w:rsid w:val="00630F4F"/>
    <w:rsid w:val="00636145"/>
    <w:rsid w:val="006416FB"/>
    <w:rsid w:val="00645B92"/>
    <w:rsid w:val="00646CE5"/>
    <w:rsid w:val="00655173"/>
    <w:rsid w:val="00656098"/>
    <w:rsid w:val="00663893"/>
    <w:rsid w:val="00663BA6"/>
    <w:rsid w:val="00663D12"/>
    <w:rsid w:val="00666576"/>
    <w:rsid w:val="00666F12"/>
    <w:rsid w:val="0067315B"/>
    <w:rsid w:val="006752A0"/>
    <w:rsid w:val="00675862"/>
    <w:rsid w:val="00677BC6"/>
    <w:rsid w:val="00684159"/>
    <w:rsid w:val="006866EC"/>
    <w:rsid w:val="00687F0A"/>
    <w:rsid w:val="006912EC"/>
    <w:rsid w:val="006962D6"/>
    <w:rsid w:val="00697856"/>
    <w:rsid w:val="006A3296"/>
    <w:rsid w:val="006A4752"/>
    <w:rsid w:val="006A4DC8"/>
    <w:rsid w:val="006A7C74"/>
    <w:rsid w:val="006B04F8"/>
    <w:rsid w:val="006B0C6E"/>
    <w:rsid w:val="006B12BE"/>
    <w:rsid w:val="006B34AB"/>
    <w:rsid w:val="006B3F2C"/>
    <w:rsid w:val="006B682F"/>
    <w:rsid w:val="006C09D0"/>
    <w:rsid w:val="006C1269"/>
    <w:rsid w:val="006C1D9C"/>
    <w:rsid w:val="006C5FE6"/>
    <w:rsid w:val="006D19F8"/>
    <w:rsid w:val="006D1C51"/>
    <w:rsid w:val="006D3227"/>
    <w:rsid w:val="006D3295"/>
    <w:rsid w:val="006D3A5C"/>
    <w:rsid w:val="006D6A03"/>
    <w:rsid w:val="006E30DA"/>
    <w:rsid w:val="006E54B4"/>
    <w:rsid w:val="006E631E"/>
    <w:rsid w:val="006F27A7"/>
    <w:rsid w:val="006F412D"/>
    <w:rsid w:val="007046DB"/>
    <w:rsid w:val="0070650B"/>
    <w:rsid w:val="007106E4"/>
    <w:rsid w:val="00714593"/>
    <w:rsid w:val="00717239"/>
    <w:rsid w:val="00717B7D"/>
    <w:rsid w:val="00717C03"/>
    <w:rsid w:val="00726CCA"/>
    <w:rsid w:val="0073406F"/>
    <w:rsid w:val="00740801"/>
    <w:rsid w:val="00741368"/>
    <w:rsid w:val="007441FC"/>
    <w:rsid w:val="00745BD9"/>
    <w:rsid w:val="00746411"/>
    <w:rsid w:val="00746812"/>
    <w:rsid w:val="00751720"/>
    <w:rsid w:val="00751FA7"/>
    <w:rsid w:val="00762055"/>
    <w:rsid w:val="007705E8"/>
    <w:rsid w:val="00776934"/>
    <w:rsid w:val="0078177F"/>
    <w:rsid w:val="00784476"/>
    <w:rsid w:val="007877E0"/>
    <w:rsid w:val="00792172"/>
    <w:rsid w:val="007A02B1"/>
    <w:rsid w:val="007A19DD"/>
    <w:rsid w:val="007A2F69"/>
    <w:rsid w:val="007A5A59"/>
    <w:rsid w:val="007B095E"/>
    <w:rsid w:val="007B36E9"/>
    <w:rsid w:val="007C300D"/>
    <w:rsid w:val="007C3BB0"/>
    <w:rsid w:val="007D0F2C"/>
    <w:rsid w:val="007D349B"/>
    <w:rsid w:val="007D4E6B"/>
    <w:rsid w:val="007D6CCA"/>
    <w:rsid w:val="007E081F"/>
    <w:rsid w:val="007E5E22"/>
    <w:rsid w:val="007F1807"/>
    <w:rsid w:val="008003C3"/>
    <w:rsid w:val="00806389"/>
    <w:rsid w:val="00810B70"/>
    <w:rsid w:val="00810E13"/>
    <w:rsid w:val="00815656"/>
    <w:rsid w:val="00820E35"/>
    <w:rsid w:val="00821DED"/>
    <w:rsid w:val="00823A83"/>
    <w:rsid w:val="008250F5"/>
    <w:rsid w:val="00827955"/>
    <w:rsid w:val="00830725"/>
    <w:rsid w:val="008361D5"/>
    <w:rsid w:val="00840FAB"/>
    <w:rsid w:val="00842788"/>
    <w:rsid w:val="00842C8C"/>
    <w:rsid w:val="00846B02"/>
    <w:rsid w:val="00850DCA"/>
    <w:rsid w:val="00851CB0"/>
    <w:rsid w:val="0085316F"/>
    <w:rsid w:val="00857034"/>
    <w:rsid w:val="00861D6B"/>
    <w:rsid w:val="0086492C"/>
    <w:rsid w:val="00866318"/>
    <w:rsid w:val="00867B0F"/>
    <w:rsid w:val="0087148A"/>
    <w:rsid w:val="00872746"/>
    <w:rsid w:val="00875939"/>
    <w:rsid w:val="00876CCF"/>
    <w:rsid w:val="00881910"/>
    <w:rsid w:val="00882C92"/>
    <w:rsid w:val="0088349B"/>
    <w:rsid w:val="0088434E"/>
    <w:rsid w:val="0088749B"/>
    <w:rsid w:val="008963E1"/>
    <w:rsid w:val="00896986"/>
    <w:rsid w:val="00897EAB"/>
    <w:rsid w:val="008A194F"/>
    <w:rsid w:val="008A4FB2"/>
    <w:rsid w:val="008A504E"/>
    <w:rsid w:val="008A6430"/>
    <w:rsid w:val="008B18EA"/>
    <w:rsid w:val="008B3B40"/>
    <w:rsid w:val="008C35B6"/>
    <w:rsid w:val="008D09DC"/>
    <w:rsid w:val="008E0B73"/>
    <w:rsid w:val="008F7D55"/>
    <w:rsid w:val="00901519"/>
    <w:rsid w:val="00905218"/>
    <w:rsid w:val="00907C50"/>
    <w:rsid w:val="00913F03"/>
    <w:rsid w:val="009148F2"/>
    <w:rsid w:val="00916D6F"/>
    <w:rsid w:val="00922280"/>
    <w:rsid w:val="0092475E"/>
    <w:rsid w:val="009302A5"/>
    <w:rsid w:val="00934C3B"/>
    <w:rsid w:val="009358BA"/>
    <w:rsid w:val="0094137F"/>
    <w:rsid w:val="00941985"/>
    <w:rsid w:val="009424BE"/>
    <w:rsid w:val="00944579"/>
    <w:rsid w:val="00944922"/>
    <w:rsid w:val="009454F1"/>
    <w:rsid w:val="009457C2"/>
    <w:rsid w:val="00950839"/>
    <w:rsid w:val="0095231F"/>
    <w:rsid w:val="0096270C"/>
    <w:rsid w:val="009642EF"/>
    <w:rsid w:val="00964847"/>
    <w:rsid w:val="00970E58"/>
    <w:rsid w:val="00971335"/>
    <w:rsid w:val="0097670D"/>
    <w:rsid w:val="00984D44"/>
    <w:rsid w:val="00985AEE"/>
    <w:rsid w:val="00985B81"/>
    <w:rsid w:val="009879B2"/>
    <w:rsid w:val="009929E7"/>
    <w:rsid w:val="00994D83"/>
    <w:rsid w:val="00996DE6"/>
    <w:rsid w:val="009A0B2D"/>
    <w:rsid w:val="009A192C"/>
    <w:rsid w:val="009A1FA5"/>
    <w:rsid w:val="009A40E9"/>
    <w:rsid w:val="009B1EC5"/>
    <w:rsid w:val="009B236D"/>
    <w:rsid w:val="009B4AC3"/>
    <w:rsid w:val="009B6F0C"/>
    <w:rsid w:val="009C43C0"/>
    <w:rsid w:val="009C488E"/>
    <w:rsid w:val="009C7611"/>
    <w:rsid w:val="009D300F"/>
    <w:rsid w:val="009D5B4E"/>
    <w:rsid w:val="009D5F49"/>
    <w:rsid w:val="009D75C2"/>
    <w:rsid w:val="009D7EF1"/>
    <w:rsid w:val="009E0337"/>
    <w:rsid w:val="009E256F"/>
    <w:rsid w:val="009E26AC"/>
    <w:rsid w:val="009F1882"/>
    <w:rsid w:val="009F191C"/>
    <w:rsid w:val="009F3531"/>
    <w:rsid w:val="00A00025"/>
    <w:rsid w:val="00A016B5"/>
    <w:rsid w:val="00A115FF"/>
    <w:rsid w:val="00A13DEC"/>
    <w:rsid w:val="00A13ED0"/>
    <w:rsid w:val="00A17EAC"/>
    <w:rsid w:val="00A20C9D"/>
    <w:rsid w:val="00A220A4"/>
    <w:rsid w:val="00A22CCA"/>
    <w:rsid w:val="00A22D2C"/>
    <w:rsid w:val="00A24708"/>
    <w:rsid w:val="00A25375"/>
    <w:rsid w:val="00A302DF"/>
    <w:rsid w:val="00A40E51"/>
    <w:rsid w:val="00A41DE7"/>
    <w:rsid w:val="00A45D7D"/>
    <w:rsid w:val="00A5063A"/>
    <w:rsid w:val="00A56FE4"/>
    <w:rsid w:val="00A63AC1"/>
    <w:rsid w:val="00A65D0D"/>
    <w:rsid w:val="00A66853"/>
    <w:rsid w:val="00A66DAA"/>
    <w:rsid w:val="00A7291A"/>
    <w:rsid w:val="00A73373"/>
    <w:rsid w:val="00A75DD7"/>
    <w:rsid w:val="00A77E80"/>
    <w:rsid w:val="00A82493"/>
    <w:rsid w:val="00A84BDE"/>
    <w:rsid w:val="00A92B14"/>
    <w:rsid w:val="00A947BA"/>
    <w:rsid w:val="00A94AD0"/>
    <w:rsid w:val="00A94F9C"/>
    <w:rsid w:val="00AA0465"/>
    <w:rsid w:val="00AA3B92"/>
    <w:rsid w:val="00AA6347"/>
    <w:rsid w:val="00AB3055"/>
    <w:rsid w:val="00AC57D5"/>
    <w:rsid w:val="00AD1917"/>
    <w:rsid w:val="00AD6D0F"/>
    <w:rsid w:val="00AE188B"/>
    <w:rsid w:val="00AE207B"/>
    <w:rsid w:val="00AE3233"/>
    <w:rsid w:val="00AE6B5D"/>
    <w:rsid w:val="00AF1F03"/>
    <w:rsid w:val="00AF301F"/>
    <w:rsid w:val="00B02213"/>
    <w:rsid w:val="00B02AA8"/>
    <w:rsid w:val="00B03E4E"/>
    <w:rsid w:val="00B134D3"/>
    <w:rsid w:val="00B14F7A"/>
    <w:rsid w:val="00B15E17"/>
    <w:rsid w:val="00B172D2"/>
    <w:rsid w:val="00B17BF6"/>
    <w:rsid w:val="00B2430D"/>
    <w:rsid w:val="00B263D1"/>
    <w:rsid w:val="00B3470D"/>
    <w:rsid w:val="00B45619"/>
    <w:rsid w:val="00B5083D"/>
    <w:rsid w:val="00B5502A"/>
    <w:rsid w:val="00B5670A"/>
    <w:rsid w:val="00B60A1E"/>
    <w:rsid w:val="00B65EF5"/>
    <w:rsid w:val="00B713E6"/>
    <w:rsid w:val="00B73FAA"/>
    <w:rsid w:val="00B757EC"/>
    <w:rsid w:val="00B853CA"/>
    <w:rsid w:val="00B8675D"/>
    <w:rsid w:val="00B9061C"/>
    <w:rsid w:val="00B930C4"/>
    <w:rsid w:val="00BA4D5C"/>
    <w:rsid w:val="00BA6D13"/>
    <w:rsid w:val="00BA79AF"/>
    <w:rsid w:val="00BA7C55"/>
    <w:rsid w:val="00BB1D2A"/>
    <w:rsid w:val="00BB28FA"/>
    <w:rsid w:val="00BC0D71"/>
    <w:rsid w:val="00BC0F37"/>
    <w:rsid w:val="00BC211A"/>
    <w:rsid w:val="00BC6A6E"/>
    <w:rsid w:val="00BD5C05"/>
    <w:rsid w:val="00BD6855"/>
    <w:rsid w:val="00BE154B"/>
    <w:rsid w:val="00BE5DB8"/>
    <w:rsid w:val="00BF21B0"/>
    <w:rsid w:val="00C00C0D"/>
    <w:rsid w:val="00C01A46"/>
    <w:rsid w:val="00C028AE"/>
    <w:rsid w:val="00C0352C"/>
    <w:rsid w:val="00C0404E"/>
    <w:rsid w:val="00C0789E"/>
    <w:rsid w:val="00C10A1E"/>
    <w:rsid w:val="00C11FB0"/>
    <w:rsid w:val="00C17634"/>
    <w:rsid w:val="00C241C9"/>
    <w:rsid w:val="00C24FF1"/>
    <w:rsid w:val="00C2699D"/>
    <w:rsid w:val="00C339A2"/>
    <w:rsid w:val="00C343C7"/>
    <w:rsid w:val="00C419C1"/>
    <w:rsid w:val="00C46B34"/>
    <w:rsid w:val="00C47193"/>
    <w:rsid w:val="00C47F87"/>
    <w:rsid w:val="00C510BE"/>
    <w:rsid w:val="00C612CD"/>
    <w:rsid w:val="00C66856"/>
    <w:rsid w:val="00C76CC9"/>
    <w:rsid w:val="00C81038"/>
    <w:rsid w:val="00C817E2"/>
    <w:rsid w:val="00C85720"/>
    <w:rsid w:val="00C871B1"/>
    <w:rsid w:val="00C87F09"/>
    <w:rsid w:val="00C9260D"/>
    <w:rsid w:val="00C9593A"/>
    <w:rsid w:val="00CA105D"/>
    <w:rsid w:val="00CA63D0"/>
    <w:rsid w:val="00CA7D84"/>
    <w:rsid w:val="00CB294A"/>
    <w:rsid w:val="00CB3EF5"/>
    <w:rsid w:val="00CB4DF6"/>
    <w:rsid w:val="00CC21A8"/>
    <w:rsid w:val="00CC2C20"/>
    <w:rsid w:val="00CC3921"/>
    <w:rsid w:val="00CC434D"/>
    <w:rsid w:val="00CC4652"/>
    <w:rsid w:val="00CC6E04"/>
    <w:rsid w:val="00CD7AA5"/>
    <w:rsid w:val="00CE6BD2"/>
    <w:rsid w:val="00CE7293"/>
    <w:rsid w:val="00CF1CDF"/>
    <w:rsid w:val="00CF2551"/>
    <w:rsid w:val="00CF3489"/>
    <w:rsid w:val="00D00B1D"/>
    <w:rsid w:val="00D02C8E"/>
    <w:rsid w:val="00D03CA1"/>
    <w:rsid w:val="00D03F3F"/>
    <w:rsid w:val="00D0629F"/>
    <w:rsid w:val="00D07290"/>
    <w:rsid w:val="00D10A55"/>
    <w:rsid w:val="00D125CE"/>
    <w:rsid w:val="00D12F16"/>
    <w:rsid w:val="00D304F2"/>
    <w:rsid w:val="00D31D52"/>
    <w:rsid w:val="00D357F4"/>
    <w:rsid w:val="00D35EE4"/>
    <w:rsid w:val="00D36011"/>
    <w:rsid w:val="00D366CA"/>
    <w:rsid w:val="00D512D1"/>
    <w:rsid w:val="00D52127"/>
    <w:rsid w:val="00D549B4"/>
    <w:rsid w:val="00D566EE"/>
    <w:rsid w:val="00D571B5"/>
    <w:rsid w:val="00D621FE"/>
    <w:rsid w:val="00D62614"/>
    <w:rsid w:val="00D6500E"/>
    <w:rsid w:val="00D7032D"/>
    <w:rsid w:val="00D70F85"/>
    <w:rsid w:val="00D82F0A"/>
    <w:rsid w:val="00D8733A"/>
    <w:rsid w:val="00D87874"/>
    <w:rsid w:val="00D96268"/>
    <w:rsid w:val="00D9673D"/>
    <w:rsid w:val="00D97A47"/>
    <w:rsid w:val="00D97C02"/>
    <w:rsid w:val="00DA1873"/>
    <w:rsid w:val="00DA1947"/>
    <w:rsid w:val="00DA234E"/>
    <w:rsid w:val="00DA4E1F"/>
    <w:rsid w:val="00DC42C5"/>
    <w:rsid w:val="00DC56ED"/>
    <w:rsid w:val="00DC74CA"/>
    <w:rsid w:val="00DD2A86"/>
    <w:rsid w:val="00DD474C"/>
    <w:rsid w:val="00DE500D"/>
    <w:rsid w:val="00DE609A"/>
    <w:rsid w:val="00DF21FB"/>
    <w:rsid w:val="00DF5C3D"/>
    <w:rsid w:val="00E02961"/>
    <w:rsid w:val="00E035FD"/>
    <w:rsid w:val="00E137BC"/>
    <w:rsid w:val="00E13F0E"/>
    <w:rsid w:val="00E20492"/>
    <w:rsid w:val="00E22F4F"/>
    <w:rsid w:val="00E24807"/>
    <w:rsid w:val="00E24ED7"/>
    <w:rsid w:val="00E25069"/>
    <w:rsid w:val="00E353D3"/>
    <w:rsid w:val="00E4007F"/>
    <w:rsid w:val="00E50936"/>
    <w:rsid w:val="00E515AE"/>
    <w:rsid w:val="00E646AB"/>
    <w:rsid w:val="00E6667F"/>
    <w:rsid w:val="00E67B17"/>
    <w:rsid w:val="00E72244"/>
    <w:rsid w:val="00E774B2"/>
    <w:rsid w:val="00E8345E"/>
    <w:rsid w:val="00E842A8"/>
    <w:rsid w:val="00E90897"/>
    <w:rsid w:val="00E91B22"/>
    <w:rsid w:val="00E92F5E"/>
    <w:rsid w:val="00E9318C"/>
    <w:rsid w:val="00E94CA8"/>
    <w:rsid w:val="00EA206C"/>
    <w:rsid w:val="00EA6703"/>
    <w:rsid w:val="00EA7CB9"/>
    <w:rsid w:val="00EB0EC2"/>
    <w:rsid w:val="00EB25BE"/>
    <w:rsid w:val="00EC78F9"/>
    <w:rsid w:val="00EC79A8"/>
    <w:rsid w:val="00EE40B5"/>
    <w:rsid w:val="00EF2518"/>
    <w:rsid w:val="00EF32F9"/>
    <w:rsid w:val="00EF3D97"/>
    <w:rsid w:val="00F07909"/>
    <w:rsid w:val="00F10803"/>
    <w:rsid w:val="00F11125"/>
    <w:rsid w:val="00F1380A"/>
    <w:rsid w:val="00F1629E"/>
    <w:rsid w:val="00F17ACC"/>
    <w:rsid w:val="00F17C96"/>
    <w:rsid w:val="00F22F12"/>
    <w:rsid w:val="00F231E0"/>
    <w:rsid w:val="00F27F93"/>
    <w:rsid w:val="00F312E9"/>
    <w:rsid w:val="00F31673"/>
    <w:rsid w:val="00F40F7F"/>
    <w:rsid w:val="00F4182D"/>
    <w:rsid w:val="00F44080"/>
    <w:rsid w:val="00F45097"/>
    <w:rsid w:val="00F46DA1"/>
    <w:rsid w:val="00F51E1D"/>
    <w:rsid w:val="00F54F3D"/>
    <w:rsid w:val="00F5571F"/>
    <w:rsid w:val="00F55F7B"/>
    <w:rsid w:val="00F57CC0"/>
    <w:rsid w:val="00F62AE1"/>
    <w:rsid w:val="00F63DF4"/>
    <w:rsid w:val="00F7305C"/>
    <w:rsid w:val="00F74593"/>
    <w:rsid w:val="00F7656C"/>
    <w:rsid w:val="00F817D9"/>
    <w:rsid w:val="00F8536F"/>
    <w:rsid w:val="00F94044"/>
    <w:rsid w:val="00F947B0"/>
    <w:rsid w:val="00F95194"/>
    <w:rsid w:val="00F95697"/>
    <w:rsid w:val="00F96F2D"/>
    <w:rsid w:val="00FA3A55"/>
    <w:rsid w:val="00FA64EB"/>
    <w:rsid w:val="00FB705F"/>
    <w:rsid w:val="00FC044F"/>
    <w:rsid w:val="00FC13B2"/>
    <w:rsid w:val="00FC5B89"/>
    <w:rsid w:val="00FC66EA"/>
    <w:rsid w:val="00FC694B"/>
    <w:rsid w:val="00FC6D6C"/>
    <w:rsid w:val="00FD298C"/>
    <w:rsid w:val="00FD4280"/>
    <w:rsid w:val="00FD64C5"/>
    <w:rsid w:val="00FE08C8"/>
    <w:rsid w:val="00FE0CD2"/>
    <w:rsid w:val="00FE0EEB"/>
    <w:rsid w:val="00FE431B"/>
    <w:rsid w:val="00FE481F"/>
    <w:rsid w:val="00FF3E85"/>
    <w:rsid w:val="00FF410C"/>
    <w:rsid w:val="00FF4FB2"/>
    <w:rsid w:val="00FF506A"/>
    <w:rsid w:val="00FF5FC4"/>
    <w:rsid w:val="00FF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5698F772"/>
  <w15:docId w15:val="{FCC8029C-743F-4FCA-A28B-FE3E2DA11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character" w:customStyle="1" w:styleId="y2iqfc">
    <w:name w:val="y2iqfc"/>
    <w:rsid w:val="00C24FF1"/>
  </w:style>
  <w:style w:type="character" w:customStyle="1" w:styleId="fontstyle11">
    <w:name w:val="fontstyle11"/>
    <w:basedOn w:val="a0"/>
    <w:rsid w:val="009879B2"/>
    <w:rPr>
      <w:rFonts w:ascii="SourceSansPro-Light" w:hAnsi="SourceSansPro-Light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A10">
    <w:name w:val="A1"/>
    <w:uiPriority w:val="99"/>
    <w:rsid w:val="00253A0E"/>
    <w:rPr>
      <w:i/>
      <w:iCs/>
      <w:color w:val="000000"/>
      <w:sz w:val="48"/>
      <w:szCs w:val="48"/>
    </w:rPr>
  </w:style>
  <w:style w:type="paragraph" w:customStyle="1" w:styleId="Pa25">
    <w:name w:val="Pa25"/>
    <w:basedOn w:val="Default"/>
    <w:next w:val="Default"/>
    <w:uiPriority w:val="99"/>
    <w:rsid w:val="00636145"/>
    <w:pPr>
      <w:spacing w:line="481" w:lineRule="atLeast"/>
    </w:pPr>
    <w:rPr>
      <w:rFonts w:ascii="Arial" w:hAnsi="Arial" w:cs="Arial"/>
      <w:color w:val="auto"/>
    </w:rPr>
  </w:style>
  <w:style w:type="paragraph" w:styleId="afe">
    <w:name w:val="No Spacing"/>
    <w:uiPriority w:val="1"/>
    <w:qFormat/>
    <w:rsid w:val="004E444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uelements.com" TargetMode="Externa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emf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C0737F-3823-49FA-83D2-91C4E3656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8DD8555A</Template>
  <TotalTime>244</TotalTime>
  <Pages>25</Pages>
  <Words>3024</Words>
  <Characters>17239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20223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53</cp:revision>
  <cp:lastPrinted>2021-03-26T08:29:00Z</cp:lastPrinted>
  <dcterms:created xsi:type="dcterms:W3CDTF">2023-03-15T11:28:00Z</dcterms:created>
  <dcterms:modified xsi:type="dcterms:W3CDTF">2026-05-22T08:55:00Z</dcterms:modified>
</cp:coreProperties>
</file>