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4D3909" w:rsidP="00195605">
            <w:pPr>
              <w:jc w:val="center"/>
              <w:rPr>
                <w:b/>
                <w:sz w:val="22"/>
                <w:szCs w:val="22"/>
              </w:rPr>
            </w:pPr>
            <w:r w:rsidRPr="005A284B">
              <w:rPr>
                <w:b/>
                <w:sz w:val="22"/>
                <w:szCs w:val="22"/>
              </w:rPr>
              <w:t>28.25</w:t>
            </w:r>
            <w:r w:rsidR="005A284B" w:rsidRPr="005A284B">
              <w:rPr>
                <w:b/>
                <w:sz w:val="22"/>
                <w:szCs w:val="22"/>
              </w:rPr>
              <w:t>.12</w:t>
            </w:r>
            <w:r w:rsidR="002F1B88">
              <w:rPr>
                <w:b/>
                <w:sz w:val="22"/>
                <w:szCs w:val="22"/>
              </w:rPr>
              <w:t>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2F1B88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A122B9">
        <w:trPr>
          <w:jc w:val="center"/>
        </w:trPr>
        <w:tc>
          <w:tcPr>
            <w:tcW w:w="7655" w:type="dxa"/>
            <w:shd w:val="clear" w:color="auto" w:fill="auto"/>
          </w:tcPr>
          <w:p w:rsidR="00A122B9" w:rsidRDefault="00C20AC1" w:rsidP="002535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БЛОК ПЕРЕКЛЮЧЕНИЯ ПОТОКА </w:t>
            </w:r>
          </w:p>
          <w:p w:rsidR="00D03F3F" w:rsidRPr="004D3909" w:rsidRDefault="00702FE1" w:rsidP="0025351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ПРОМЫШЛЕННОГО НАЗНАЧЕНИЯ </w:t>
            </w:r>
            <w:r w:rsidR="00C20AC1">
              <w:rPr>
                <w:b/>
                <w:szCs w:val="28"/>
              </w:rPr>
              <w:t>CH-AP28</w:t>
            </w:r>
            <w:r w:rsidR="002F1B88">
              <w:rPr>
                <w:b/>
                <w:szCs w:val="28"/>
              </w:rPr>
              <w:t>0SSX</w:t>
            </w:r>
          </w:p>
        </w:tc>
      </w:tr>
      <w:tr w:rsidR="00D03F3F" w:rsidTr="00A122B9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6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68"/>
      </w:tblGrid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C20AC1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CH-AP28</w:t>
            </w:r>
            <w:r w:rsidR="002F1B88" w:rsidRPr="002F1B88">
              <w:rPr>
                <w:b/>
                <w:szCs w:val="28"/>
              </w:rPr>
              <w:t>0SSX.ПС</w:t>
            </w:r>
          </w:p>
        </w:tc>
      </w:tr>
      <w:tr w:rsidR="00D03F3F" w:rsidTr="00D03F3F">
        <w:trPr>
          <w:jc w:val="center"/>
        </w:trPr>
        <w:tc>
          <w:tcPr>
            <w:tcW w:w="286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472BC" w:rsidRDefault="007472BC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5A284B" w:rsidRDefault="005A284B" w:rsidP="00D03F3F">
      <w:pPr>
        <w:jc w:val="center"/>
        <w:rPr>
          <w:szCs w:val="28"/>
        </w:rPr>
      </w:pPr>
    </w:p>
    <w:p w:rsidR="00D22674" w:rsidRDefault="00D22674" w:rsidP="00D03F3F">
      <w:pPr>
        <w:jc w:val="center"/>
        <w:rPr>
          <w:szCs w:val="28"/>
        </w:rPr>
      </w:pPr>
    </w:p>
    <w:p w:rsidR="00D22674" w:rsidRDefault="00D2267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253510" w:rsidRDefault="00253510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702FE1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0E2134">
        <w:rPr>
          <w:sz w:val="22"/>
          <w:szCs w:val="22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7743FA" w:rsidRDefault="00810B70" w:rsidP="007743FA">
      <w:pPr>
        <w:spacing w:after="240"/>
        <w:ind w:firstLine="142"/>
        <w:jc w:val="center"/>
        <w:rPr>
          <w:b/>
          <w:sz w:val="22"/>
          <w:szCs w:val="22"/>
        </w:rPr>
      </w:pPr>
      <w:bookmarkStart w:id="0" w:name="_Toc85529564"/>
      <w:r w:rsidRPr="007743FA">
        <w:rPr>
          <w:b/>
          <w:sz w:val="22"/>
          <w:szCs w:val="22"/>
        </w:rPr>
        <w:lastRenderedPageBreak/>
        <w:t>СОДЕРЖАНИЕ</w:t>
      </w:r>
      <w:r w:rsidR="00231E1B" w:rsidRPr="007743FA">
        <w:rPr>
          <w:b/>
          <w:sz w:val="22"/>
          <w:szCs w:val="22"/>
        </w:rPr>
        <w:t xml:space="preserve"> </w:t>
      </w:r>
    </w:p>
    <w:p w:rsidR="007743FA" w:rsidRPr="007743FA" w:rsidRDefault="00810B70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7743FA">
        <w:rPr>
          <w:sz w:val="22"/>
          <w:szCs w:val="22"/>
        </w:rPr>
        <w:fldChar w:fldCharType="begin"/>
      </w:r>
      <w:r w:rsidRPr="007743FA">
        <w:rPr>
          <w:sz w:val="22"/>
          <w:szCs w:val="22"/>
        </w:rPr>
        <w:instrText xml:space="preserve"> TOC \o "1-3" \h \z \u </w:instrText>
      </w:r>
      <w:r w:rsidRPr="007743FA">
        <w:rPr>
          <w:sz w:val="22"/>
          <w:szCs w:val="22"/>
        </w:rPr>
        <w:fldChar w:fldCharType="separate"/>
      </w:r>
      <w:hyperlink w:anchor="_Toc106626942" w:history="1">
        <w:r w:rsidR="007743FA" w:rsidRPr="007743FA">
          <w:rPr>
            <w:rStyle w:val="ad"/>
            <w:noProof/>
            <w:sz w:val="22"/>
            <w:szCs w:val="22"/>
          </w:rPr>
          <w:t>Введение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_Toc106626942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4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3" w:history="1">
        <w:r w:rsidR="007743FA" w:rsidRPr="007743FA">
          <w:rPr>
            <w:rStyle w:val="ad"/>
            <w:noProof/>
            <w:sz w:val="22"/>
            <w:szCs w:val="22"/>
          </w:rPr>
          <w:t>1.</w:t>
        </w:r>
        <w:r w:rsidR="007743FA" w:rsidRPr="007743F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743FA" w:rsidRPr="007743FA">
          <w:rPr>
            <w:rStyle w:val="ad"/>
            <w:noProof/>
            <w:sz w:val="22"/>
            <w:szCs w:val="22"/>
          </w:rPr>
          <w:t>Общие сведения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_Toc106626943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5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4" w:history="1">
        <w:r w:rsidR="007743FA" w:rsidRPr="007743FA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_Toc106626944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6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5" w:history="1">
        <w:r w:rsidR="007743FA" w:rsidRPr="007743FA">
          <w:rPr>
            <w:rStyle w:val="ad"/>
            <w:noProof/>
            <w:sz w:val="22"/>
            <w:szCs w:val="22"/>
          </w:rPr>
          <w:t>2.2 Описание изделия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_Toc106626945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6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6" w:history="1">
        <w:r w:rsidR="007743FA" w:rsidRPr="007743FA">
          <w:rPr>
            <w:rStyle w:val="ad"/>
            <w:noProof/>
            <w:sz w:val="22"/>
            <w:szCs w:val="22"/>
          </w:rPr>
          <w:t>2.3 Внешний вид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_Toc106626946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7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7" w:history="1">
        <w:r w:rsidR="007743FA" w:rsidRPr="007743FA">
          <w:rPr>
            <w:rStyle w:val="ad"/>
            <w:noProof/>
            <w:sz w:val="22"/>
            <w:szCs w:val="22"/>
          </w:rPr>
          <w:t>2.4 Монтаж и эксплуатация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_Toc106626947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7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8" w:history="1">
        <w:r w:rsidR="007743FA" w:rsidRPr="007743FA">
          <w:rPr>
            <w:rStyle w:val="ad"/>
            <w:noProof/>
            <w:sz w:val="22"/>
            <w:szCs w:val="22"/>
          </w:rPr>
          <w:t>2.5 Маркировка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_Toc106626948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7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49" w:history="1">
        <w:r w:rsidR="007743FA" w:rsidRPr="007743FA">
          <w:rPr>
            <w:rStyle w:val="ad"/>
            <w:noProof/>
            <w:sz w:val="22"/>
            <w:szCs w:val="22"/>
          </w:rPr>
          <w:t>2.6 Чертеж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_Toc106626949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8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0" w:history="1">
        <w:r w:rsidR="007743FA" w:rsidRPr="007743FA">
          <w:rPr>
            <w:rStyle w:val="ad"/>
            <w:noProof/>
            <w:sz w:val="22"/>
            <w:szCs w:val="22"/>
          </w:rPr>
          <w:t>3. Комплектность поставки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_Toc106626950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9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1" w:history="1">
        <w:r w:rsidR="007743FA" w:rsidRPr="007743FA">
          <w:rPr>
            <w:rStyle w:val="ad"/>
            <w:noProof/>
            <w:sz w:val="22"/>
            <w:szCs w:val="22"/>
          </w:rPr>
          <w:t>4. Гарантии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_Toc106626951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10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2" w:history="1">
        <w:r w:rsidR="007743FA" w:rsidRPr="007743FA">
          <w:rPr>
            <w:rStyle w:val="ad"/>
            <w:noProof/>
            <w:sz w:val="22"/>
            <w:szCs w:val="22"/>
          </w:rPr>
          <w:t>5. Свидетельство об упаковывании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_Toc106626952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11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3" w:history="1">
        <w:r w:rsidR="007743FA" w:rsidRPr="007743FA">
          <w:rPr>
            <w:rStyle w:val="ad"/>
            <w:noProof/>
            <w:sz w:val="22"/>
            <w:szCs w:val="22"/>
          </w:rPr>
          <w:t>6. Свидетельство о приемке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_Toc106626953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12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4" w:history="1">
        <w:r w:rsidR="007743FA" w:rsidRPr="007743FA">
          <w:rPr>
            <w:rStyle w:val="ad"/>
            <w:noProof/>
            <w:sz w:val="22"/>
            <w:szCs w:val="22"/>
          </w:rPr>
          <w:t>7. Консервация</w:t>
        </w:r>
        <w:r w:rsidR="007743FA" w:rsidRPr="007743FA">
          <w:rPr>
            <w:rStyle w:val="ad"/>
            <w:noProof/>
            <w:sz w:val="22"/>
            <w:szCs w:val="22"/>
            <w:lang w:val="en-US"/>
          </w:rPr>
          <w:t>*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_Toc106626954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13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5" w:history="1">
        <w:r w:rsidR="007743FA" w:rsidRPr="007743FA">
          <w:rPr>
            <w:rStyle w:val="ad"/>
            <w:noProof/>
            <w:sz w:val="22"/>
            <w:szCs w:val="22"/>
          </w:rPr>
          <w:t>8. Сведения об утилизации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_Toc106626955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14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6" w:history="1">
        <w:r w:rsidR="007743FA" w:rsidRPr="007743FA">
          <w:rPr>
            <w:rStyle w:val="ad"/>
            <w:noProof/>
            <w:sz w:val="22"/>
            <w:szCs w:val="22"/>
          </w:rPr>
          <w:t>9. Требования безопасности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_Toc106626956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14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7" w:history="1">
        <w:r w:rsidR="007743FA" w:rsidRPr="007743FA">
          <w:rPr>
            <w:rStyle w:val="ad"/>
            <w:noProof/>
            <w:sz w:val="22"/>
            <w:szCs w:val="22"/>
          </w:rPr>
          <w:t>9.1 Общие требования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_Toc106626957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14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8" w:history="1">
        <w:r w:rsidR="007743FA" w:rsidRPr="007743FA">
          <w:rPr>
            <w:rStyle w:val="ad"/>
            <w:noProof/>
            <w:sz w:val="22"/>
            <w:szCs w:val="22"/>
          </w:rPr>
          <w:t>10. Прием и передача изделия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_Toc106626958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15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59" w:history="1">
        <w:r w:rsidR="007743FA" w:rsidRPr="007743FA">
          <w:rPr>
            <w:rStyle w:val="ad"/>
            <w:noProof/>
            <w:sz w:val="22"/>
            <w:szCs w:val="22"/>
          </w:rPr>
          <w:t>11. Учет работы изделия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_Toc106626959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16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0" w:history="1">
        <w:r w:rsidR="007743FA" w:rsidRPr="007743FA">
          <w:rPr>
            <w:rStyle w:val="ad"/>
            <w:noProof/>
            <w:sz w:val="22"/>
            <w:szCs w:val="22"/>
          </w:rPr>
          <w:t>12. Учет технического обслуживания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_Toc106626960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17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1" w:history="1">
        <w:r w:rsidR="007743FA" w:rsidRPr="007743FA">
          <w:rPr>
            <w:rStyle w:val="ad"/>
            <w:noProof/>
            <w:sz w:val="22"/>
            <w:szCs w:val="22"/>
          </w:rPr>
          <w:t>13. Работы при эксплуатации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_Toc106626961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18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2" w:history="1">
        <w:r w:rsidR="007743FA" w:rsidRPr="007743FA">
          <w:rPr>
            <w:rStyle w:val="ad"/>
            <w:noProof/>
            <w:sz w:val="22"/>
            <w:szCs w:val="22"/>
          </w:rPr>
          <w:t>13.1 Учет выполнения работ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_Toc106626962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18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3" w:history="1">
        <w:r w:rsidR="007743FA" w:rsidRPr="007743FA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_Toc106626963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19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4" w:history="1">
        <w:r w:rsidR="007743FA" w:rsidRPr="007743FA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_Toc106626964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20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5" w:history="1">
        <w:r w:rsidR="007743FA" w:rsidRPr="007743FA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_Toc106626965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21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6" w:history="1">
        <w:r w:rsidR="007743FA" w:rsidRPr="007743FA">
          <w:rPr>
            <w:rStyle w:val="ad"/>
            <w:noProof/>
            <w:sz w:val="22"/>
            <w:szCs w:val="22"/>
          </w:rPr>
          <w:t>14. Хранение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_Toc106626966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22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7" w:history="1">
        <w:r w:rsidR="007743FA" w:rsidRPr="007743FA">
          <w:rPr>
            <w:rStyle w:val="ad"/>
            <w:noProof/>
            <w:sz w:val="22"/>
            <w:szCs w:val="22"/>
          </w:rPr>
          <w:t>15. Ремонт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_Toc106626967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23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8" w:history="1">
        <w:r w:rsidR="007743FA" w:rsidRPr="007743FA">
          <w:rPr>
            <w:rStyle w:val="ad"/>
            <w:noProof/>
            <w:sz w:val="22"/>
            <w:szCs w:val="22"/>
          </w:rPr>
          <w:t>16. Сведения о рекламациях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_Toc106626968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24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69" w:history="1">
        <w:r w:rsidR="007743FA" w:rsidRPr="007743FA">
          <w:rPr>
            <w:rStyle w:val="ad"/>
            <w:noProof/>
            <w:sz w:val="22"/>
            <w:szCs w:val="22"/>
          </w:rPr>
          <w:t>17. Особые отметки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_Toc106626969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25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743FA" w:rsidRPr="007743FA" w:rsidRDefault="000E2134" w:rsidP="007743FA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626970" w:history="1">
        <w:r w:rsidR="007743FA" w:rsidRPr="007743FA">
          <w:rPr>
            <w:rStyle w:val="ad"/>
            <w:noProof/>
            <w:sz w:val="22"/>
            <w:szCs w:val="22"/>
          </w:rPr>
          <w:t>18. Контроль состояния изделия и ведения паспорта</w:t>
        </w:r>
        <w:r w:rsidR="007743FA" w:rsidRPr="007743FA">
          <w:rPr>
            <w:noProof/>
            <w:webHidden/>
            <w:sz w:val="22"/>
            <w:szCs w:val="22"/>
          </w:rPr>
          <w:tab/>
        </w:r>
        <w:r w:rsidR="007743FA" w:rsidRPr="007743FA">
          <w:rPr>
            <w:noProof/>
            <w:webHidden/>
            <w:sz w:val="22"/>
            <w:szCs w:val="22"/>
          </w:rPr>
          <w:fldChar w:fldCharType="begin"/>
        </w:r>
        <w:r w:rsidR="007743FA" w:rsidRPr="007743FA">
          <w:rPr>
            <w:noProof/>
            <w:webHidden/>
            <w:sz w:val="22"/>
            <w:szCs w:val="22"/>
          </w:rPr>
          <w:instrText xml:space="preserve"> PAGEREF _Toc106626970 \h </w:instrText>
        </w:r>
        <w:r w:rsidR="007743FA" w:rsidRPr="007743FA">
          <w:rPr>
            <w:noProof/>
            <w:webHidden/>
            <w:sz w:val="22"/>
            <w:szCs w:val="22"/>
          </w:rPr>
        </w:r>
        <w:r w:rsidR="007743FA" w:rsidRPr="007743FA">
          <w:rPr>
            <w:noProof/>
            <w:webHidden/>
            <w:sz w:val="22"/>
            <w:szCs w:val="22"/>
          </w:rPr>
          <w:fldChar w:fldCharType="separate"/>
        </w:r>
        <w:r w:rsidR="007743FA" w:rsidRPr="007743FA">
          <w:rPr>
            <w:noProof/>
            <w:webHidden/>
            <w:sz w:val="22"/>
            <w:szCs w:val="22"/>
          </w:rPr>
          <w:t>26</w:t>
        </w:r>
        <w:r w:rsidR="007743FA" w:rsidRPr="007743FA">
          <w:rPr>
            <w:noProof/>
            <w:webHidden/>
            <w:sz w:val="22"/>
            <w:szCs w:val="22"/>
          </w:rPr>
          <w:fldChar w:fldCharType="end"/>
        </w:r>
      </w:hyperlink>
    </w:p>
    <w:p w:rsidR="007472BC" w:rsidRPr="007D4E6B" w:rsidRDefault="00810B70" w:rsidP="007743FA">
      <w:pPr>
        <w:pStyle w:val="21"/>
        <w:ind w:firstLine="142"/>
        <w:rPr>
          <w:color w:val="FF0000"/>
        </w:rPr>
      </w:pPr>
      <w:r w:rsidRPr="007743FA">
        <w:rPr>
          <w:sz w:val="22"/>
          <w:szCs w:val="22"/>
        </w:rPr>
        <w:fldChar w:fldCharType="end"/>
      </w:r>
      <w:bookmarkEnd w:id="0"/>
      <w:r w:rsidR="007472BC" w:rsidRPr="007472BC">
        <w:rPr>
          <w:color w:val="FF0000"/>
        </w:rPr>
        <w:t xml:space="preserve"> </w:t>
      </w:r>
    </w:p>
    <w:p w:rsidR="00810B70" w:rsidRPr="007D4E6B" w:rsidRDefault="00810B70" w:rsidP="007D4E6B">
      <w:pPr>
        <w:pStyle w:val="21"/>
        <w:rPr>
          <w:color w:val="FF0000"/>
        </w:rPr>
      </w:pPr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C20AC1" w:rsidRPr="00C20AC1" w:rsidRDefault="00C20AC1" w:rsidP="00C20AC1"/>
    <w:p w:rsidR="00C20AC1" w:rsidRPr="00C20AC1" w:rsidRDefault="00C20AC1" w:rsidP="00C20AC1"/>
    <w:p w:rsidR="00C20AC1" w:rsidRPr="00C20AC1" w:rsidRDefault="00C20AC1" w:rsidP="00C20AC1"/>
    <w:p w:rsidR="00C20AC1" w:rsidRPr="00C20AC1" w:rsidRDefault="00C20AC1" w:rsidP="00C20AC1"/>
    <w:p w:rsidR="00C20AC1" w:rsidRPr="00C20AC1" w:rsidRDefault="00C20AC1" w:rsidP="00C20AC1"/>
    <w:p w:rsidR="00C20AC1" w:rsidRPr="00C20AC1" w:rsidRDefault="00C20AC1" w:rsidP="00C20AC1">
      <w:pPr>
        <w:tabs>
          <w:tab w:val="left" w:pos="6255"/>
        </w:tabs>
      </w:pPr>
      <w:r>
        <w:tab/>
      </w:r>
    </w:p>
    <w:p w:rsidR="00810B70" w:rsidRPr="00C20AC1" w:rsidRDefault="00C20AC1" w:rsidP="00C20AC1">
      <w:pPr>
        <w:tabs>
          <w:tab w:val="left" w:pos="6255"/>
        </w:tabs>
        <w:sectPr w:rsidR="00810B70" w:rsidRPr="00C20AC1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введение"/>
      <w:bookmarkStart w:id="2" w:name="_Toc85529565"/>
      <w:bookmarkStart w:id="3" w:name="_Toc106626942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D22674">
        <w:rPr>
          <w:sz w:val="22"/>
          <w:szCs w:val="22"/>
        </w:rPr>
        <w:t>блока переключения потока</w:t>
      </w:r>
      <w:r w:rsidR="00D22674" w:rsidRPr="006827EB">
        <w:rPr>
          <w:sz w:val="22"/>
          <w:szCs w:val="22"/>
        </w:rPr>
        <w:t xml:space="preserve"> </w:t>
      </w:r>
      <w:r w:rsidR="00702FE1">
        <w:rPr>
          <w:sz w:val="22"/>
          <w:szCs w:val="22"/>
        </w:rPr>
        <w:t xml:space="preserve">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792C00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общие"/>
      <w:bookmarkStart w:id="5" w:name="_Toc85529566"/>
      <w:bookmarkStart w:id="6" w:name="_Toc106626943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  <w:bookmarkEnd w:id="6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6495"/>
      </w:tblGrid>
      <w:tr w:rsidR="009A02A8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6495" w:type="dxa"/>
            <w:vAlign w:val="center"/>
          </w:tcPr>
          <w:p w:rsidR="009A02A8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Блок переключения потока </w:t>
            </w:r>
            <w:r w:rsidRPr="002D2B9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Pr="0009700C">
              <w:rPr>
                <w:sz w:val="22"/>
                <w:szCs w:val="22"/>
              </w:rPr>
              <w:t>СН-блок)</w:t>
            </w:r>
          </w:p>
          <w:p w:rsidR="00702FE1" w:rsidRPr="0029731C" w:rsidRDefault="00702FE1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9A02A8" w:rsidTr="006714F4">
        <w:trPr>
          <w:trHeight w:val="553"/>
        </w:trPr>
        <w:tc>
          <w:tcPr>
            <w:tcW w:w="2709" w:type="dxa"/>
            <w:vAlign w:val="center"/>
          </w:tcPr>
          <w:p w:rsidR="009A02A8" w:rsidRPr="00EB080F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495" w:type="dxa"/>
            <w:vAlign w:val="center"/>
          </w:tcPr>
          <w:p w:rsidR="009A02A8" w:rsidRDefault="00C20AC1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CH-AP28</w:t>
            </w:r>
            <w:r w:rsidR="009A02A8" w:rsidRPr="00252C24">
              <w:rPr>
                <w:sz w:val="22"/>
                <w:szCs w:val="22"/>
              </w:rPr>
              <w:t>0SSX</w:t>
            </w:r>
          </w:p>
        </w:tc>
      </w:tr>
      <w:tr w:rsidR="009A02A8" w:rsidTr="006714F4">
        <w:trPr>
          <w:trHeight w:val="553"/>
        </w:trPr>
        <w:tc>
          <w:tcPr>
            <w:tcW w:w="2709" w:type="dxa"/>
            <w:vAlign w:val="center"/>
          </w:tcPr>
          <w:p w:rsidR="009A02A8" w:rsidRPr="00EB080F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495" w:type="dxa"/>
            <w:vAlign w:val="center"/>
          </w:tcPr>
          <w:p w:rsidR="009A02A8" w:rsidRDefault="00C20AC1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CH-AP28</w:t>
            </w:r>
            <w:r w:rsidR="009A02A8" w:rsidRPr="00252C24">
              <w:rPr>
                <w:sz w:val="22"/>
                <w:szCs w:val="22"/>
              </w:rPr>
              <w:t>0SSX</w:t>
            </w:r>
          </w:p>
        </w:tc>
      </w:tr>
      <w:tr w:rsidR="00702FE1" w:rsidTr="006714F4">
        <w:trPr>
          <w:trHeight w:val="553"/>
        </w:trPr>
        <w:tc>
          <w:tcPr>
            <w:tcW w:w="2709" w:type="dxa"/>
            <w:vAlign w:val="center"/>
          </w:tcPr>
          <w:p w:rsidR="00702FE1" w:rsidRPr="0029731C" w:rsidRDefault="00702FE1" w:rsidP="000837B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495" w:type="dxa"/>
            <w:vAlign w:val="center"/>
          </w:tcPr>
          <w:p w:rsidR="00702FE1" w:rsidRDefault="00702FE1" w:rsidP="00702FE1">
            <w:pPr>
              <w:jc w:val="center"/>
              <w:rPr>
                <w:sz w:val="22"/>
                <w:szCs w:val="22"/>
              </w:rPr>
            </w:pPr>
            <w:r w:rsidRPr="006827EB">
              <w:rPr>
                <w:sz w:val="22"/>
                <w:szCs w:val="22"/>
              </w:rPr>
              <w:t>Арматура трубопроводная промышленная</w:t>
            </w:r>
            <w:r>
              <w:rPr>
                <w:sz w:val="22"/>
                <w:szCs w:val="22"/>
              </w:rPr>
              <w:t xml:space="preserve">. </w:t>
            </w:r>
          </w:p>
          <w:p w:rsidR="00702FE1" w:rsidRPr="006827EB" w:rsidRDefault="00702FE1" w:rsidP="00702F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Предназначен для внутреннего блока кондиционера</w:t>
            </w:r>
          </w:p>
        </w:tc>
      </w:tr>
      <w:tr w:rsidR="009A02A8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495" w:type="dxa"/>
            <w:vAlign w:val="center"/>
          </w:tcPr>
          <w:p w:rsidR="009A02A8" w:rsidRPr="0029731C" w:rsidRDefault="00FA7E6E" w:rsidP="000837BE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  <w:r>
              <w:rPr>
                <w:sz w:val="22"/>
                <w:szCs w:val="22"/>
              </w:rPr>
              <w:t> </w:t>
            </w:r>
          </w:p>
        </w:tc>
      </w:tr>
      <w:tr w:rsidR="009A02A8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495" w:type="dxa"/>
            <w:vAlign w:val="center"/>
          </w:tcPr>
          <w:p w:rsidR="009A02A8" w:rsidRPr="0029731C" w:rsidRDefault="009A02A8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 xml:space="preserve">/невзрывоопасное </w:t>
            </w:r>
          </w:p>
        </w:tc>
      </w:tr>
      <w:tr w:rsidR="009A02A8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702FE1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495" w:type="dxa"/>
            <w:vAlign w:val="center"/>
          </w:tcPr>
          <w:p w:rsidR="009A02A8" w:rsidRDefault="00702FE1" w:rsidP="000E2134">
            <w:pPr>
              <w:jc w:val="center"/>
            </w:pPr>
            <w:r>
              <w:rPr>
                <w:sz w:val="22"/>
                <w:szCs w:val="22"/>
              </w:rPr>
              <w:t>202</w:t>
            </w:r>
            <w:r w:rsidR="000E2134">
              <w:rPr>
                <w:sz w:val="22"/>
                <w:szCs w:val="22"/>
              </w:rPr>
              <w:t>6</w:t>
            </w:r>
          </w:p>
        </w:tc>
      </w:tr>
      <w:tr w:rsidR="006714F4" w:rsidTr="006714F4">
        <w:trPr>
          <w:trHeight w:val="553"/>
        </w:trPr>
        <w:tc>
          <w:tcPr>
            <w:tcW w:w="2709" w:type="dxa"/>
            <w:vAlign w:val="center"/>
          </w:tcPr>
          <w:p w:rsidR="006714F4" w:rsidRDefault="006714F4" w:rsidP="006714F4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6495" w:type="dxa"/>
            <w:vAlign w:val="center"/>
          </w:tcPr>
          <w:p w:rsidR="006714F4" w:rsidRDefault="006714F4" w:rsidP="006714F4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9A02A8" w:rsidRPr="00B051A1" w:rsidTr="006714F4">
        <w:trPr>
          <w:trHeight w:val="492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6495" w:type="dxa"/>
            <w:vAlign w:val="center"/>
          </w:tcPr>
          <w:p w:rsidR="000E2134" w:rsidRDefault="000E2134" w:rsidP="000E21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Декларация о соответствии </w:t>
            </w:r>
            <w:r w:rsidRPr="00414963">
              <w:rPr>
                <w:sz w:val="22"/>
                <w:szCs w:val="22"/>
              </w:rPr>
              <w:t>требованиям</w:t>
            </w:r>
          </w:p>
          <w:p w:rsidR="000E2134" w:rsidRDefault="000E2134" w:rsidP="000E213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010/2011 О безопасности машин и оборудования</w:t>
            </w:r>
          </w:p>
          <w:p w:rsidR="000E2134" w:rsidRDefault="000E2134" w:rsidP="000E2134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>ТР ТС 020/2011 Электромагнитная совместимость технических средств</w:t>
            </w:r>
          </w:p>
          <w:p w:rsidR="000E2134" w:rsidRPr="000708BC" w:rsidRDefault="000E2134" w:rsidP="000E213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>
              <w:rPr>
                <w:sz w:val="22"/>
                <w:szCs w:val="22"/>
              </w:rPr>
              <w:t>.РА0</w:t>
            </w:r>
            <w:r w:rsidRPr="000708BC">
              <w:rPr>
                <w:sz w:val="22"/>
                <w:szCs w:val="22"/>
              </w:rPr>
              <w:t>8</w:t>
            </w:r>
            <w:r w:rsidRPr="008836BA">
              <w:rPr>
                <w:sz w:val="22"/>
                <w:szCs w:val="22"/>
              </w:rPr>
              <w:t>.В.</w:t>
            </w:r>
            <w:r w:rsidRPr="000708BC">
              <w:rPr>
                <w:sz w:val="22"/>
                <w:szCs w:val="22"/>
              </w:rPr>
              <w:t>26114</w:t>
            </w:r>
            <w:r w:rsidRPr="008E6173">
              <w:rPr>
                <w:sz w:val="22"/>
                <w:szCs w:val="22"/>
              </w:rPr>
              <w:t>/2</w:t>
            </w:r>
            <w:r w:rsidRPr="000708BC">
              <w:rPr>
                <w:sz w:val="22"/>
                <w:szCs w:val="22"/>
              </w:rPr>
              <w:t>4</w:t>
            </w:r>
          </w:p>
          <w:p w:rsidR="009A02A8" w:rsidRPr="00B4617D" w:rsidRDefault="000E2134" w:rsidP="000E2134">
            <w:pPr>
              <w:jc w:val="center"/>
              <w:rPr>
                <w:sz w:val="22"/>
                <w:szCs w:val="22"/>
              </w:rPr>
            </w:pPr>
            <w:r w:rsidRPr="00A071D4">
              <w:rPr>
                <w:sz w:val="22"/>
                <w:szCs w:val="22"/>
              </w:rPr>
              <w:t xml:space="preserve">(срок действия с </w:t>
            </w:r>
            <w:r w:rsidRPr="008E617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1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A071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  <w:lang w:val="en-US"/>
              </w:rPr>
              <w:t>0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A071D4">
              <w:rPr>
                <w:sz w:val="22"/>
                <w:szCs w:val="22"/>
              </w:rPr>
              <w:t>)</w:t>
            </w:r>
          </w:p>
        </w:tc>
      </w:tr>
      <w:tr w:rsidR="009A02A8" w:rsidRPr="000E2134" w:rsidTr="006714F4">
        <w:trPr>
          <w:trHeight w:val="492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495" w:type="dxa"/>
            <w:vAlign w:val="center"/>
          </w:tcPr>
          <w:p w:rsidR="009A02A8" w:rsidRPr="00D35036" w:rsidRDefault="009A02A8" w:rsidP="00702FE1">
            <w:pPr>
              <w:jc w:val="center"/>
              <w:rPr>
                <w:sz w:val="22"/>
                <w:szCs w:val="22"/>
                <w:lang w:val="en-US"/>
              </w:rPr>
            </w:pPr>
            <w:r w:rsidRPr="00D35036">
              <w:rPr>
                <w:sz w:val="22"/>
                <w:szCs w:val="22"/>
                <w:lang w:val="en-US"/>
              </w:rPr>
              <w:t>Johnson Controls-Hitachi Ai</w:t>
            </w:r>
            <w:r w:rsidR="00702FE1">
              <w:rPr>
                <w:sz w:val="22"/>
                <w:szCs w:val="22"/>
                <w:lang w:val="en-US"/>
              </w:rPr>
              <w:t>r Conditioning Wuhu Co., Ltd.</w:t>
            </w:r>
          </w:p>
        </w:tc>
      </w:tr>
      <w:tr w:rsidR="009A02A8" w:rsidRPr="0085740D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495" w:type="dxa"/>
            <w:vAlign w:val="center"/>
          </w:tcPr>
          <w:p w:rsidR="009A02A8" w:rsidRPr="00D35036" w:rsidRDefault="009A02A8" w:rsidP="000837BE">
            <w:pPr>
              <w:jc w:val="center"/>
              <w:rPr>
                <w:sz w:val="22"/>
                <w:szCs w:val="22"/>
              </w:rPr>
            </w:pPr>
            <w:r w:rsidRPr="00D35036">
              <w:rPr>
                <w:sz w:val="22"/>
                <w:szCs w:val="22"/>
              </w:rPr>
              <w:t>Китай</w:t>
            </w:r>
          </w:p>
        </w:tc>
      </w:tr>
      <w:tr w:rsidR="009A02A8" w:rsidRPr="000E2134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495" w:type="dxa"/>
            <w:vAlign w:val="center"/>
          </w:tcPr>
          <w:p w:rsidR="009A02A8" w:rsidRPr="00D35036" w:rsidRDefault="009A02A8" w:rsidP="000837BE">
            <w:pPr>
              <w:jc w:val="center"/>
              <w:rPr>
                <w:sz w:val="22"/>
                <w:szCs w:val="22"/>
                <w:lang w:val="en-US"/>
              </w:rPr>
            </w:pPr>
            <w:r w:rsidRPr="00D35036">
              <w:rPr>
                <w:sz w:val="22"/>
                <w:szCs w:val="22"/>
                <w:lang w:val="en-US"/>
              </w:rPr>
              <w:t>КИТАЙ, No.2, Qiluoshan Road, Wuhu City, Anhui Province, 241009</w:t>
            </w:r>
          </w:p>
        </w:tc>
      </w:tr>
      <w:tr w:rsidR="009A02A8" w:rsidRPr="0085740D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29731C">
              <w:rPr>
                <w:b/>
                <w:sz w:val="22"/>
                <w:szCs w:val="22"/>
              </w:rPr>
              <w:t>Торговая марка</w:t>
            </w:r>
          </w:p>
        </w:tc>
        <w:tc>
          <w:tcPr>
            <w:tcW w:w="6495" w:type="dxa"/>
            <w:vAlign w:val="center"/>
          </w:tcPr>
          <w:p w:rsidR="009A02A8" w:rsidRPr="003011F5" w:rsidRDefault="009A02A8" w:rsidP="000837BE">
            <w:pPr>
              <w:jc w:val="center"/>
              <w:rPr>
                <w:sz w:val="22"/>
                <w:szCs w:val="22"/>
              </w:rPr>
            </w:pPr>
            <w:r w:rsidRPr="003011F5">
              <w:rPr>
                <w:sz w:val="22"/>
                <w:szCs w:val="22"/>
              </w:rPr>
              <w:t>HITACHI</w:t>
            </w:r>
          </w:p>
        </w:tc>
      </w:tr>
      <w:tr w:rsidR="009A02A8" w:rsidRPr="000E2134" w:rsidTr="006714F4">
        <w:trPr>
          <w:trHeight w:val="553"/>
        </w:trPr>
        <w:tc>
          <w:tcPr>
            <w:tcW w:w="2709" w:type="dxa"/>
            <w:vAlign w:val="center"/>
          </w:tcPr>
          <w:p w:rsidR="009A02A8" w:rsidRPr="0029731C" w:rsidRDefault="009A02A8" w:rsidP="000837BE">
            <w:pPr>
              <w:jc w:val="center"/>
              <w:rPr>
                <w:b/>
                <w:sz w:val="22"/>
                <w:szCs w:val="22"/>
              </w:rPr>
            </w:pPr>
            <w:r w:rsidRPr="003F28A1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495" w:type="dxa"/>
            <w:vAlign w:val="center"/>
          </w:tcPr>
          <w:p w:rsidR="000E2134" w:rsidRDefault="000E2134" w:rsidP="000E21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0E2134" w:rsidRPr="006E3C0A" w:rsidRDefault="000E2134" w:rsidP="000E213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E2134" w:rsidRPr="006E3C0A" w:rsidRDefault="000E2134" w:rsidP="000E21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E2134" w:rsidRPr="006E3C0A" w:rsidRDefault="000E2134" w:rsidP="000E21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</w:t>
            </w:r>
            <w:r>
              <w:rPr>
                <w:sz w:val="22"/>
                <w:szCs w:val="22"/>
              </w:rPr>
              <w:t>рбург, ул. Пионерская, 53, лит.</w:t>
            </w:r>
            <w:r w:rsidRPr="006E3C0A">
              <w:rPr>
                <w:sz w:val="22"/>
                <w:szCs w:val="22"/>
              </w:rPr>
              <w:t xml:space="preserve"> Л</w:t>
            </w:r>
          </w:p>
          <w:p w:rsidR="000E2134" w:rsidRPr="006E3C0A" w:rsidRDefault="000E2134" w:rsidP="000E2134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 Россия, 197110, СПб</w:t>
            </w:r>
            <w:r w:rsidRPr="006E3C0A">
              <w:rPr>
                <w:sz w:val="22"/>
                <w:szCs w:val="22"/>
              </w:rPr>
              <w:t>, ул. Большая Разночинная, 32</w:t>
            </w:r>
          </w:p>
          <w:p w:rsidR="000E2134" w:rsidRPr="003F28A1" w:rsidRDefault="000E2134" w:rsidP="000E2134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</w:t>
            </w:r>
          </w:p>
          <w:p w:rsidR="009A02A8" w:rsidRPr="000E2134" w:rsidRDefault="000E2134" w:rsidP="000E2134">
            <w:pPr>
              <w:jc w:val="center"/>
              <w:rPr>
                <w:color w:val="FF0000"/>
                <w:lang w:val="en-US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938BA">
              <w:rPr>
                <w:sz w:val="22"/>
                <w:szCs w:val="22"/>
                <w:lang w:val="en-US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938BA">
              <w:rPr>
                <w:sz w:val="22"/>
                <w:szCs w:val="22"/>
                <w:lang w:val="en-US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@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0938BA">
                <w:rPr>
                  <w:rStyle w:val="ad"/>
                  <w:sz w:val="22"/>
                  <w:szCs w:val="22"/>
                  <w:lang w:val="en-US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Default="00200C8E" w:rsidP="00200C8E">
      <w:pPr>
        <w:jc w:val="center"/>
        <w:rPr>
          <w:lang w:val="en-US"/>
        </w:rPr>
      </w:pPr>
    </w:p>
    <w:p w:rsidR="000E2134" w:rsidRPr="000E2134" w:rsidRDefault="000E2134" w:rsidP="00200C8E">
      <w:pPr>
        <w:jc w:val="center"/>
        <w:rPr>
          <w:lang w:val="en-US"/>
        </w:rPr>
      </w:pPr>
      <w:bookmarkStart w:id="7" w:name="_GoBack"/>
      <w:bookmarkEnd w:id="7"/>
    </w:p>
    <w:p w:rsidR="00200C8E" w:rsidRPr="000E2134" w:rsidRDefault="00200C8E" w:rsidP="00200C8E">
      <w:pPr>
        <w:ind w:left="1620"/>
        <w:jc w:val="both"/>
        <w:rPr>
          <w:sz w:val="22"/>
          <w:szCs w:val="22"/>
          <w:lang w:val="en-US"/>
        </w:rPr>
      </w:pPr>
    </w:p>
    <w:p w:rsidR="00200C8E" w:rsidRPr="00164E39" w:rsidRDefault="00200C8E" w:rsidP="00200C8E">
      <w:pPr>
        <w:jc w:val="center"/>
        <w:rPr>
          <w:b/>
          <w:szCs w:val="28"/>
        </w:rPr>
      </w:pPr>
      <w:r w:rsidRPr="00164E39">
        <w:rPr>
          <w:b/>
          <w:szCs w:val="28"/>
        </w:rPr>
        <w:lastRenderedPageBreak/>
        <w:t xml:space="preserve">2. </w:t>
      </w:r>
      <w:bookmarkStart w:id="8" w:name="оснтехданные"/>
      <w:r w:rsidRPr="00164E39">
        <w:rPr>
          <w:b/>
          <w:szCs w:val="28"/>
        </w:rPr>
        <w:t>Основные технические данные</w:t>
      </w:r>
      <w:bookmarkEnd w:id="8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10662694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985AEE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72"/>
        <w:gridCol w:w="1559"/>
        <w:gridCol w:w="3388"/>
      </w:tblGrid>
      <w:tr w:rsidR="00253510" w:rsidRPr="00AD1C4D" w:rsidTr="005B4C5D">
        <w:trPr>
          <w:jc w:val="center"/>
        </w:trPr>
        <w:tc>
          <w:tcPr>
            <w:tcW w:w="4972" w:type="dxa"/>
            <w:vAlign w:val="center"/>
          </w:tcPr>
          <w:p w:rsidR="00253510" w:rsidRPr="004361AF" w:rsidRDefault="00253510" w:rsidP="00253510">
            <w:pPr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59" w:type="dxa"/>
            <w:vAlign w:val="center"/>
          </w:tcPr>
          <w:p w:rsidR="00253510" w:rsidRPr="004361AF" w:rsidRDefault="00253510" w:rsidP="00253510">
            <w:pPr>
              <w:jc w:val="center"/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388" w:type="dxa"/>
            <w:vAlign w:val="center"/>
          </w:tcPr>
          <w:p w:rsidR="00253510" w:rsidRPr="004361AF" w:rsidRDefault="00253510" w:rsidP="00253510">
            <w:pPr>
              <w:jc w:val="center"/>
              <w:rPr>
                <w:b/>
                <w:sz w:val="22"/>
                <w:szCs w:val="22"/>
              </w:rPr>
            </w:pPr>
            <w:r w:rsidRPr="004361AF">
              <w:rPr>
                <w:b/>
                <w:sz w:val="22"/>
                <w:szCs w:val="22"/>
              </w:rPr>
              <w:t>Значение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Pr="00DD0541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A53FDA" w:rsidRPr="006D3D37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388" w:type="dxa"/>
            <w:vAlign w:val="center"/>
          </w:tcPr>
          <w:p w:rsidR="00A53FDA" w:rsidRPr="00D35981" w:rsidRDefault="00A53FDA" w:rsidP="000837BE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однопортовый</w:t>
            </w:r>
            <w:proofErr w:type="spellEnd"/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 w:rsidRPr="00EF3D6D">
              <w:rPr>
                <w:sz w:val="22"/>
                <w:szCs w:val="22"/>
              </w:rPr>
              <w:t>Количество портов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Pr="00EF3D6D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Максимальное </w:t>
            </w:r>
            <w:r w:rsidRPr="00DB02EC">
              <w:rPr>
                <w:sz w:val="22"/>
                <w:szCs w:val="22"/>
              </w:rPr>
              <w:t xml:space="preserve"> кол-во </w:t>
            </w:r>
            <w:r>
              <w:rPr>
                <w:sz w:val="22"/>
                <w:szCs w:val="22"/>
              </w:rPr>
              <w:t>подсоединяемых  к 1 порту внутренних</w:t>
            </w:r>
            <w:r w:rsidRPr="00DB02EC">
              <w:rPr>
                <w:sz w:val="22"/>
                <w:szCs w:val="22"/>
              </w:rPr>
              <w:t xml:space="preserve"> блоков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3388" w:type="dxa"/>
            <w:vAlign w:val="center"/>
          </w:tcPr>
          <w:p w:rsidR="00A53FDA" w:rsidRDefault="00C20AC1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Максимальная общая производительность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A53FDA" w:rsidRPr="008C0C4B" w:rsidRDefault="00C20AC1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28</w:t>
            </w:r>
          </w:p>
        </w:tc>
      </w:tr>
      <w:tr w:rsidR="00A53FDA" w:rsidRPr="00AD1C4D" w:rsidTr="000837BE">
        <w:trPr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 производительнос</w:t>
            </w:r>
            <w:r w:rsidRPr="007D4A60">
              <w:rPr>
                <w:sz w:val="22"/>
                <w:szCs w:val="22"/>
              </w:rPr>
              <w:t>ть</w:t>
            </w:r>
            <w:r>
              <w:rPr>
                <w:sz w:val="22"/>
                <w:szCs w:val="22"/>
              </w:rPr>
              <w:t xml:space="preserve"> одного</w:t>
            </w:r>
            <w:r w:rsidRPr="007D4A60">
              <w:rPr>
                <w:sz w:val="22"/>
                <w:szCs w:val="22"/>
              </w:rPr>
              <w:t xml:space="preserve"> порта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388" w:type="dxa"/>
            <w:vAlign w:val="center"/>
          </w:tcPr>
          <w:p w:rsidR="00A53FDA" w:rsidRPr="008C0C4B" w:rsidRDefault="00C20AC1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F368ED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F368ED">
              <w:rPr>
                <w:rFonts w:hint="eastAsia"/>
                <w:b/>
                <w:sz w:val="22"/>
                <w:szCs w:val="22"/>
              </w:rPr>
              <w:t>Электрические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F368ED">
              <w:rPr>
                <w:rFonts w:hint="eastAsia"/>
                <w:b/>
                <w:sz w:val="22"/>
                <w:szCs w:val="22"/>
              </w:rPr>
              <w:t>параметры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Электропитание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В/ф/Гц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 w:rsidRPr="00F368ED">
              <w:rPr>
                <w:sz w:val="22"/>
                <w:szCs w:val="22"/>
              </w:rPr>
              <w:t>230/1/50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Pr="00F368ED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559" w:type="dxa"/>
            <w:vAlign w:val="center"/>
          </w:tcPr>
          <w:p w:rsidR="00A53FDA" w:rsidRPr="00F368ED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388" w:type="dxa"/>
            <w:vAlign w:val="center"/>
          </w:tcPr>
          <w:p w:rsidR="00A53FDA" w:rsidRPr="008379FB" w:rsidRDefault="008379FB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388" w:type="dxa"/>
            <w:vAlign w:val="center"/>
          </w:tcPr>
          <w:p w:rsidR="00A53FDA" w:rsidRPr="007971AE" w:rsidRDefault="00A53FDA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9935C3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9935C3">
              <w:rPr>
                <w:b/>
                <w:sz w:val="22"/>
                <w:szCs w:val="22"/>
              </w:rPr>
              <w:t>Хладагент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</w:t>
            </w:r>
          </w:p>
        </w:tc>
        <w:tc>
          <w:tcPr>
            <w:tcW w:w="1559" w:type="dxa"/>
            <w:vAlign w:val="center"/>
          </w:tcPr>
          <w:p w:rsidR="00A53FDA" w:rsidRPr="009935C3" w:rsidRDefault="00A53FDA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388" w:type="dxa"/>
            <w:vAlign w:val="center"/>
          </w:tcPr>
          <w:p w:rsidR="00A53FDA" w:rsidRPr="009935C3" w:rsidRDefault="00A53FDA" w:rsidP="000837B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82576C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82576C">
              <w:rPr>
                <w:b/>
                <w:sz w:val="22"/>
                <w:szCs w:val="22"/>
              </w:rPr>
              <w:t>Габаритные размеры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Ширина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Глубина</w:t>
            </w:r>
          </w:p>
        </w:tc>
        <w:tc>
          <w:tcPr>
            <w:tcW w:w="1559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388" w:type="dxa"/>
            <w:vAlign w:val="center"/>
          </w:tcPr>
          <w:p w:rsidR="00A53FDA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9919" w:type="dxa"/>
            <w:gridSpan w:val="3"/>
          </w:tcPr>
          <w:p w:rsidR="00A53FDA" w:rsidRPr="00A93A99" w:rsidRDefault="00A53FDA" w:rsidP="000837BE">
            <w:pPr>
              <w:jc w:val="center"/>
              <w:rPr>
                <w:b/>
                <w:sz w:val="22"/>
                <w:szCs w:val="22"/>
              </w:rPr>
            </w:pPr>
            <w:r w:rsidRPr="00A93A99">
              <w:rPr>
                <w:b/>
                <w:sz w:val="22"/>
                <w:szCs w:val="22"/>
              </w:rPr>
              <w:t>Вес</w:t>
            </w:r>
          </w:p>
        </w:tc>
      </w:tr>
      <w:tr w:rsidR="00A53FDA" w:rsidRPr="00AD1C4D" w:rsidTr="000837BE">
        <w:trPr>
          <w:trHeight w:val="241"/>
          <w:jc w:val="center"/>
        </w:trPr>
        <w:tc>
          <w:tcPr>
            <w:tcW w:w="4972" w:type="dxa"/>
          </w:tcPr>
          <w:p w:rsidR="00A53FDA" w:rsidRPr="00AD1C4D" w:rsidRDefault="00A53FDA" w:rsidP="000837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 нетто</w:t>
            </w:r>
          </w:p>
        </w:tc>
        <w:tc>
          <w:tcPr>
            <w:tcW w:w="1559" w:type="dxa"/>
            <w:vAlign w:val="center"/>
          </w:tcPr>
          <w:p w:rsidR="00A53FDA" w:rsidRPr="00AD1C4D" w:rsidRDefault="00A53FDA" w:rsidP="000837BE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388" w:type="dxa"/>
            <w:vAlign w:val="center"/>
          </w:tcPr>
          <w:p w:rsidR="00A53FDA" w:rsidRPr="00AD1C4D" w:rsidRDefault="00A53FDA" w:rsidP="000837B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1" w:name="_Toc85529568"/>
      <w:bookmarkStart w:id="12" w:name="_Toc106626945"/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1"/>
      <w:bookmarkEnd w:id="12"/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</w:p>
    <w:p w:rsidR="00A53FDA" w:rsidRPr="00A93A99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93A99">
        <w:rPr>
          <w:sz w:val="22"/>
          <w:szCs w:val="22"/>
        </w:rPr>
        <w:t xml:space="preserve">Блок </w:t>
      </w:r>
      <w:r w:rsidR="00D86E69">
        <w:rPr>
          <w:sz w:val="22"/>
          <w:szCs w:val="22"/>
        </w:rPr>
        <w:t xml:space="preserve">переключения потока </w:t>
      </w:r>
      <w:r w:rsidRPr="00A93A99">
        <w:rPr>
          <w:sz w:val="22"/>
          <w:szCs w:val="22"/>
        </w:rPr>
        <w:t>представляет собой расширительный электромеханический клапан с блоком управления, объединенный в едином корпусе.</w:t>
      </w:r>
    </w:p>
    <w:p w:rsidR="00A53FDA" w:rsidRPr="00A93A99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93A99">
        <w:rPr>
          <w:sz w:val="22"/>
          <w:szCs w:val="22"/>
        </w:rPr>
        <w:t xml:space="preserve">Для переключения между двух- и трехтрубной схемами без замены наружных блоков внутренние блоки, предназначенные для работы в режиме рекуперации, дополняются блоками-переключателями </w:t>
      </w:r>
      <w:r>
        <w:rPr>
          <w:sz w:val="22"/>
          <w:szCs w:val="22"/>
        </w:rPr>
        <w:t>потока</w:t>
      </w:r>
      <w:r w:rsidRPr="00A93A99">
        <w:rPr>
          <w:sz w:val="22"/>
          <w:szCs w:val="22"/>
        </w:rPr>
        <w:t xml:space="preserve"> (CH-блоками). В такой системе часть внутренних блоков, работающих в режиме только охлаждение, не требует наличия CH-блоков. Внутренние блоки, подключенные к определенному блоку CH, могут работать в режиме охлаждения или нагрева независимо от режимов работы других внутренних блоков, подключенных к другим блокам CH.</w:t>
      </w:r>
    </w:p>
    <w:p w:rsidR="00A53FDA" w:rsidRPr="00A93A99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276" w:lineRule="auto"/>
        <w:ind w:firstLine="709"/>
        <w:jc w:val="both"/>
        <w:rPr>
          <w:sz w:val="22"/>
          <w:szCs w:val="22"/>
        </w:rPr>
      </w:pPr>
      <w:r w:rsidRPr="00A93A99">
        <w:rPr>
          <w:sz w:val="22"/>
          <w:szCs w:val="22"/>
        </w:rPr>
        <w:t>Таким образом, в пределах одной системы кондиционирования можно создавать сектора, для которых независимо выбираются режимы охлаждения и нагрева. Это уменьшает длину трубопровода и упрощает архитектуру системы.</w:t>
      </w:r>
    </w:p>
    <w:p w:rsidR="00200C8E" w:rsidRDefault="00200C8E" w:rsidP="00200C8E">
      <w:pPr>
        <w:outlineLvl w:val="0"/>
        <w:rPr>
          <w:b/>
          <w:szCs w:val="28"/>
        </w:rPr>
      </w:pPr>
    </w:p>
    <w:p w:rsidR="00A53FDA" w:rsidRDefault="00A53FDA" w:rsidP="00200C8E">
      <w:pPr>
        <w:outlineLvl w:val="0"/>
        <w:rPr>
          <w:b/>
          <w:szCs w:val="28"/>
        </w:rPr>
      </w:pPr>
    </w:p>
    <w:p w:rsidR="00A53FDA" w:rsidRPr="00A73373" w:rsidRDefault="00A53FDA" w:rsidP="00200C8E">
      <w:pPr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6626946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2.3 </w:t>
      </w:r>
      <w:bookmarkEnd w:id="13"/>
      <w:r w:rsidR="00A53FDA">
        <w:rPr>
          <w:rFonts w:ascii="Times New Roman" w:hAnsi="Times New Roman"/>
          <w:b w:val="0"/>
          <w:sz w:val="22"/>
          <w:szCs w:val="22"/>
        </w:rPr>
        <w:t>Внешний вид</w:t>
      </w:r>
      <w:bookmarkEnd w:id="14"/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Внешний вид изделия представлен</w:t>
      </w:r>
      <w:r w:rsidRPr="003F28A1">
        <w:rPr>
          <w:sz w:val="22"/>
          <w:szCs w:val="22"/>
        </w:rPr>
        <w:t xml:space="preserve"> на рисунке 1.</w:t>
      </w:r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 w:rsidRPr="008C0C4B">
        <w:rPr>
          <w:noProof/>
          <w:sz w:val="22"/>
          <w:szCs w:val="22"/>
        </w:rPr>
        <w:drawing>
          <wp:inline distT="0" distB="0" distL="0" distR="0">
            <wp:extent cx="3371850" cy="2486025"/>
            <wp:effectExtent l="0" t="0" r="0" b="9525"/>
            <wp:docPr id="76" name="Рисунок 76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DA" w:rsidRDefault="00A53FDA" w:rsidP="00A53F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0"/>
      <w:bookmarkStart w:id="16" w:name="_Toc106626947"/>
      <w:r w:rsidRPr="008542FB">
        <w:rPr>
          <w:rFonts w:ascii="Times New Roman" w:hAnsi="Times New Roman"/>
          <w:b w:val="0"/>
          <w:sz w:val="22"/>
          <w:szCs w:val="22"/>
        </w:rPr>
        <w:t xml:space="preserve">2.4 </w:t>
      </w:r>
      <w:bookmarkEnd w:id="15"/>
      <w:r w:rsidR="00A53FDA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A53FDA" w:rsidRDefault="00A53FDA" w:rsidP="00A53FDA">
      <w:pPr>
        <w:ind w:firstLine="709"/>
        <w:rPr>
          <w:sz w:val="22"/>
          <w:szCs w:val="22"/>
        </w:rPr>
      </w:pPr>
      <w:r w:rsidRPr="006E54BE">
        <w:rPr>
          <w:sz w:val="22"/>
          <w:szCs w:val="22"/>
        </w:rPr>
        <w:t>Монтаж и эксплуатация производится в соответствии с прилагаемой к установке инструкцией по монтажу и эксплуатации.</w:t>
      </w:r>
    </w:p>
    <w:p w:rsidR="00A53FDA" w:rsidRPr="006E54BE" w:rsidRDefault="00A53FDA" w:rsidP="00A53FDA">
      <w:pPr>
        <w:rPr>
          <w:sz w:val="22"/>
          <w:szCs w:val="22"/>
        </w:rPr>
      </w:pPr>
    </w:p>
    <w:p w:rsidR="00A53FDA" w:rsidRDefault="00A53FDA" w:rsidP="00A53FD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2.6_Маркировка"/>
      <w:bookmarkStart w:id="18" w:name="_Ref75276300"/>
      <w:bookmarkStart w:id="19" w:name="_Toc103335530"/>
      <w:bookmarkStart w:id="20" w:name="_Toc106626948"/>
      <w:bookmarkEnd w:id="17"/>
      <w:r>
        <w:rPr>
          <w:rFonts w:ascii="Times New Roman" w:hAnsi="Times New Roman"/>
          <w:b w:val="0"/>
          <w:sz w:val="22"/>
          <w:szCs w:val="22"/>
        </w:rPr>
        <w:t>2.5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  <w:bookmarkEnd w:id="20"/>
    </w:p>
    <w:p w:rsidR="00A53FDA" w:rsidRDefault="00A53FDA" w:rsidP="00A53FDA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 2</w:t>
      </w:r>
      <w:r w:rsidRPr="009B1EC5">
        <w:rPr>
          <w:noProof/>
          <w:sz w:val="22"/>
          <w:szCs w:val="22"/>
        </w:rPr>
        <w:t>.</w:t>
      </w:r>
    </w:p>
    <w:p w:rsidR="00A53FDA" w:rsidRPr="00BF4DAB" w:rsidRDefault="00A53FDA" w:rsidP="00A53FDA"/>
    <w:p w:rsidR="00284DC5" w:rsidRDefault="00A53FDA" w:rsidP="00284DC5">
      <w:pPr>
        <w:spacing w:line="360" w:lineRule="auto"/>
        <w:jc w:val="center"/>
        <w:rPr>
          <w:noProof/>
        </w:rPr>
      </w:pP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71525" cy="704850"/>
            <wp:effectExtent l="0" t="0" r="9525" b="0"/>
            <wp:docPr id="79" name="Рисунок 79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3900" cy="72390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2355A">
        <w:rPr>
          <w:noProof/>
        </w:rPr>
        <w:drawing>
          <wp:inline distT="0" distB="0" distL="0" distR="0">
            <wp:extent cx="714375" cy="714375"/>
            <wp:effectExtent l="0" t="0" r="9525" b="9525"/>
            <wp:docPr id="77" name="Рисунок 77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DA" w:rsidRPr="00284DC5" w:rsidRDefault="00A53FDA" w:rsidP="00284DC5">
      <w:pPr>
        <w:spacing w:line="360" w:lineRule="auto"/>
        <w:jc w:val="center"/>
        <w:rPr>
          <w:noProof/>
        </w:rPr>
      </w:pPr>
      <w:r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A53FDA" w:rsidP="00200C8E">
      <w:pPr>
        <w:ind w:firstLine="720"/>
        <w:jc w:val="both"/>
        <w:rPr>
          <w:sz w:val="22"/>
          <w:szCs w:val="22"/>
        </w:rPr>
      </w:pPr>
    </w:p>
    <w:p w:rsidR="00A53FDA" w:rsidRDefault="00200C8E" w:rsidP="00A53FDA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2"/>
      <w:bookmarkStart w:id="22" w:name="_Toc85727932"/>
      <w:bookmarkStart w:id="23" w:name="_Toc106626949"/>
      <w:r w:rsidRPr="008542FB">
        <w:rPr>
          <w:rFonts w:ascii="Times New Roman" w:hAnsi="Times New Roman"/>
          <w:b w:val="0"/>
          <w:sz w:val="22"/>
          <w:szCs w:val="22"/>
        </w:rPr>
        <w:lastRenderedPageBreak/>
        <w:t xml:space="preserve">2.6 </w:t>
      </w:r>
      <w:bookmarkEnd w:id="21"/>
      <w:bookmarkEnd w:id="22"/>
      <w:r w:rsidR="00A53FDA" w:rsidRPr="00CE3836">
        <w:rPr>
          <w:rFonts w:ascii="Times New Roman" w:hAnsi="Times New Roman"/>
          <w:b w:val="0"/>
          <w:sz w:val="22"/>
          <w:szCs w:val="22"/>
        </w:rPr>
        <w:t>Чертеж</w:t>
      </w:r>
      <w:bookmarkEnd w:id="23"/>
    </w:p>
    <w:p w:rsidR="00A53FDA" w:rsidRPr="00FD2001" w:rsidRDefault="00A53FDA" w:rsidP="00A53FDA"/>
    <w:p w:rsidR="00A53FDA" w:rsidRDefault="00A53FDA" w:rsidP="00A53FDA">
      <w:pPr>
        <w:ind w:firstLine="709"/>
        <w:rPr>
          <w:sz w:val="22"/>
          <w:szCs w:val="22"/>
        </w:rPr>
      </w:pPr>
      <w:r w:rsidRPr="00CE3836">
        <w:rPr>
          <w:sz w:val="22"/>
          <w:szCs w:val="22"/>
        </w:rPr>
        <w:t>Чертеж изделия представлен на рисунке 3.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A53FDA" w:rsidRDefault="00500636" w:rsidP="00E55F30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379095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FDA" w:rsidRPr="00E55F30" w:rsidRDefault="00E55F30" w:rsidP="00284DC5">
      <w:pPr>
        <w:jc w:val="center"/>
        <w:rPr>
          <w:sz w:val="20"/>
          <w:szCs w:val="20"/>
        </w:rPr>
      </w:pPr>
      <w:r w:rsidRPr="00E55F30">
        <w:rPr>
          <w:sz w:val="20"/>
          <w:szCs w:val="20"/>
        </w:rPr>
        <w:t>Рисунок 3</w:t>
      </w:r>
    </w:p>
    <w:p w:rsidR="00A53FDA" w:rsidRDefault="00A53FDA" w:rsidP="00200C8E">
      <w:pPr>
        <w:ind w:left="1620"/>
        <w:jc w:val="both"/>
        <w:rPr>
          <w:sz w:val="22"/>
          <w:szCs w:val="22"/>
        </w:rPr>
      </w:pPr>
    </w:p>
    <w:p w:rsidR="00A53FDA" w:rsidRDefault="00A53FDA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741421" w:rsidRDefault="00741421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4" w:name="_Toc85529574"/>
      <w:bookmarkStart w:id="25" w:name="_Toc106626950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24"/>
      <w:bookmarkEnd w:id="25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D86E69">
      <w:pPr>
        <w:ind w:firstLine="709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A53FDA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D91D7E" w:rsidRDefault="00D91D7E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A53FDA">
        <w:rPr>
          <w:noProof/>
          <w:sz w:val="20"/>
          <w:szCs w:val="20"/>
        </w:rPr>
        <w:t xml:space="preserve"> 3</w:t>
      </w:r>
    </w:p>
    <w:p w:rsidR="00200C8E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AC2B83" w:rsidRPr="00F312E9" w:rsidTr="00505759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AC2B83" w:rsidRPr="00F312E9" w:rsidRDefault="00AC2B83" w:rsidP="005057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AC2B83" w:rsidRPr="00F312E9" w:rsidRDefault="00AC2B83" w:rsidP="005057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5E29B1">
              <w:rPr>
                <w:sz w:val="22"/>
                <w:szCs w:val="22"/>
              </w:rPr>
              <w:t xml:space="preserve">Блок переключения </w:t>
            </w:r>
            <w:r w:rsidR="00500636">
              <w:rPr>
                <w:sz w:val="22"/>
                <w:szCs w:val="22"/>
              </w:rPr>
              <w:t>потока CH-AP28</w:t>
            </w:r>
            <w:r w:rsidRPr="005E29B1">
              <w:rPr>
                <w:sz w:val="22"/>
                <w:szCs w:val="22"/>
              </w:rPr>
              <w:t>0SSX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9C488E" w:rsidRDefault="00AC2B83" w:rsidP="00AC2B83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</w:t>
            </w:r>
            <w:r w:rsidR="00500636" w:rsidRPr="002979DC">
              <w:rPr>
                <w:sz w:val="22"/>
                <w:szCs w:val="22"/>
              </w:rPr>
              <w:t>22,2 (7/8)</w:t>
            </w:r>
            <w:r w:rsidR="005006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Развальцовка </w:t>
            </w:r>
            <w:r w:rsidR="00500636" w:rsidRPr="002979DC">
              <w:rPr>
                <w:sz w:val="22"/>
                <w:szCs w:val="22"/>
              </w:rPr>
              <w:t>19,05 (3/4</w:t>
            </w:r>
            <w:r w:rsidR="00500636">
              <w:rPr>
                <w:sz w:val="22"/>
                <w:szCs w:val="22"/>
              </w:rPr>
              <w:t>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6B04F8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19,05 (3/4)</w:t>
            </w:r>
            <w:r w:rsidR="00500636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Развальцовка </w:t>
            </w:r>
            <w:r w:rsidRPr="002979DC">
              <w:rPr>
                <w:sz w:val="22"/>
                <w:szCs w:val="22"/>
              </w:rPr>
              <w:t>19,05 (3/4)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500636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500636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500636" w:rsidRPr="002979DC" w:rsidRDefault="00500636" w:rsidP="00500636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 xml:space="preserve">Дополнительная труба (для конусной гайки) </w:t>
            </w:r>
            <w:r w:rsidRPr="002979DC">
              <w:rPr>
                <w:sz w:val="22"/>
                <w:szCs w:val="22"/>
                <w:lang w:val="en-US"/>
              </w:rPr>
              <w:t>ID</w:t>
            </w:r>
            <w:r w:rsidRPr="002979DC">
              <w:rPr>
                <w:sz w:val="22"/>
                <w:szCs w:val="22"/>
              </w:rPr>
              <w:t xml:space="preserve"> 19,05 (3/4)</w:t>
            </w:r>
            <w:r>
              <w:rPr>
                <w:sz w:val="22"/>
                <w:szCs w:val="22"/>
              </w:rPr>
              <w:t>, Развальцовка 15.88 (5/8)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500636" w:rsidRDefault="00500636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 16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1A0A9F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 w:rsidR="001A0A9F">
              <w:rPr>
                <w:sz w:val="22"/>
                <w:szCs w:val="22"/>
                <w:lang w:val="en-US"/>
              </w:rPr>
              <w:t>ID 22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1A0A9F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 w:rsidR="001A0A9F">
              <w:rPr>
                <w:sz w:val="22"/>
                <w:szCs w:val="22"/>
                <w:lang w:val="en-US"/>
              </w:rPr>
              <w:t>ID 38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1A0A9F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Изоляционный материал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ID 43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1A0A9F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C2B83" w:rsidRPr="00F312E9" w:rsidTr="00505759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AC2B83" w:rsidRPr="002979DC" w:rsidRDefault="00AC2B83" w:rsidP="00505759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979DC">
              <w:rPr>
                <w:sz w:val="22"/>
                <w:szCs w:val="22"/>
              </w:rPr>
              <w:t>Зажим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AC2B83" w:rsidRDefault="00AC2B83" w:rsidP="005057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</w:tbl>
    <w:p w:rsidR="00AC2B83" w:rsidRPr="0059542B" w:rsidRDefault="00AC2B83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Pr="00AC2B83" w:rsidRDefault="00200C8E" w:rsidP="00200C8E">
      <w:pPr>
        <w:rPr>
          <w:sz w:val="22"/>
          <w:szCs w:val="22"/>
        </w:rPr>
      </w:pPr>
    </w:p>
    <w:p w:rsidR="00EA6703" w:rsidRDefault="00200C8E" w:rsidP="000837BE">
      <w:pPr>
        <w:pStyle w:val="1"/>
        <w:jc w:val="center"/>
      </w:pPr>
      <w:r w:rsidRPr="008B39EF">
        <w:rPr>
          <w:color w:val="FF0000"/>
          <w:sz w:val="22"/>
          <w:szCs w:val="22"/>
        </w:rPr>
        <w:br w:type="page"/>
      </w: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6" w:name="_Toc489886373"/>
      <w:bookmarkStart w:id="27" w:name="_Ref75275475"/>
      <w:bookmarkStart w:id="28" w:name="_Toc85529578"/>
      <w:bookmarkStart w:id="29" w:name="_Toc106626951"/>
      <w:r>
        <w:rPr>
          <w:rFonts w:ascii="Times New Roman" w:hAnsi="Times New Roman"/>
          <w:sz w:val="28"/>
          <w:szCs w:val="28"/>
        </w:rPr>
        <w:lastRenderedPageBreak/>
        <w:t>4</w:t>
      </w:r>
      <w:r w:rsidR="00EA6703" w:rsidRPr="008542FB">
        <w:rPr>
          <w:rFonts w:ascii="Times New Roman" w:hAnsi="Times New Roman"/>
          <w:sz w:val="28"/>
          <w:szCs w:val="28"/>
        </w:rPr>
        <w:t>. Гарантии</w:t>
      </w:r>
      <w:bookmarkEnd w:id="26"/>
      <w:bookmarkEnd w:id="27"/>
      <w:bookmarkEnd w:id="28"/>
      <w:bookmarkEnd w:id="2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>Гарантийный срок качества поставляемого Товара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</w:p>
    <w:p w:rsidR="000837BE" w:rsidRPr="006A78AA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поставленный Поставщиком товар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срок товара отсчитывается с даты передачи товара такому третьему лицу, но не может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 на 3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(Три) календарных месяца, отсчитываемый с момента передачи Товара Покупателю или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>уполномоченному Грузополучателю.</w:t>
      </w: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Условия и порядок выполнения Поставщиком гарантийных обязательств приведены в договоре поставки. </w:t>
      </w: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Гарантийный срок качества поставляемого Товара определяется исходя из нижеследующего: </w:t>
      </w:r>
    </w:p>
    <w:p w:rsidR="000837BE" w:rsidRPr="001C203C" w:rsidRDefault="000837BE" w:rsidP="000837BE">
      <w:pPr>
        <w:ind w:firstLine="720"/>
        <w:jc w:val="both"/>
        <w:rPr>
          <w:sz w:val="22"/>
          <w:szCs w:val="22"/>
        </w:rPr>
      </w:pPr>
      <w:r w:rsidRPr="001C203C">
        <w:rPr>
          <w:sz w:val="22"/>
          <w:szCs w:val="22"/>
        </w:rPr>
        <w:t>На всё оборудование Hitachi и аксессуары к н</w:t>
      </w:r>
      <w:r w:rsidR="006714F4">
        <w:rPr>
          <w:sz w:val="22"/>
          <w:szCs w:val="22"/>
        </w:rPr>
        <w:t>ему срок гарантии составляет – 3</w:t>
      </w:r>
      <w:r w:rsidR="00D86E69">
        <w:rPr>
          <w:sz w:val="22"/>
          <w:szCs w:val="22"/>
        </w:rPr>
        <w:t xml:space="preserve"> (</w:t>
      </w:r>
      <w:r w:rsidR="006714F4">
        <w:rPr>
          <w:sz w:val="22"/>
          <w:szCs w:val="22"/>
        </w:rPr>
        <w:t>Три</w:t>
      </w:r>
      <w:r w:rsidR="00D86E69">
        <w:rPr>
          <w:sz w:val="22"/>
          <w:szCs w:val="22"/>
        </w:rPr>
        <w:t>) год</w:t>
      </w:r>
      <w:r w:rsidR="006714F4">
        <w:rPr>
          <w:sz w:val="22"/>
          <w:szCs w:val="22"/>
        </w:rPr>
        <w:t>а</w:t>
      </w:r>
      <w:r>
        <w:rPr>
          <w:sz w:val="22"/>
          <w:szCs w:val="22"/>
        </w:rPr>
        <w:t>.</w:t>
      </w:r>
    </w:p>
    <w:p w:rsidR="000837BE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товара, в которой были обнаружены соответствующие недостатки. </w:t>
      </w:r>
    </w:p>
    <w:p w:rsidR="000837BE" w:rsidRPr="001C203C" w:rsidRDefault="000837BE" w:rsidP="000837B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Товара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 xml:space="preserve"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 Товара. </w:t>
      </w:r>
    </w:p>
    <w:p w:rsidR="000837BE" w:rsidRDefault="000837BE" w:rsidP="000837BE">
      <w:pPr>
        <w:ind w:firstLine="720"/>
        <w:jc w:val="center"/>
      </w:pPr>
    </w:p>
    <w:p w:rsidR="000837BE" w:rsidRDefault="000837BE" w:rsidP="000837BE">
      <w:pPr>
        <w:ind w:firstLine="720"/>
        <w:jc w:val="center"/>
      </w:pPr>
    </w:p>
    <w:p w:rsidR="00EA6703" w:rsidRDefault="00EA6703" w:rsidP="000837BE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0837BE" w:rsidP="00EA6703">
      <w:pPr>
        <w:pStyle w:val="1"/>
        <w:jc w:val="center"/>
        <w:rPr>
          <w:b w:val="0"/>
          <w:sz w:val="28"/>
          <w:szCs w:val="28"/>
        </w:rPr>
      </w:pPr>
      <w:bookmarkStart w:id="30" w:name="_Toc489886374"/>
      <w:bookmarkStart w:id="31" w:name="_Toc85529579"/>
      <w:bookmarkStart w:id="32" w:name="_Toc106626952"/>
      <w:r>
        <w:rPr>
          <w:rFonts w:ascii="Times New Roman" w:hAnsi="Times New Roman"/>
          <w:sz w:val="28"/>
          <w:szCs w:val="28"/>
        </w:rPr>
        <w:lastRenderedPageBreak/>
        <w:t>5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</w:t>
      </w:r>
      <w:bookmarkEnd w:id="30"/>
      <w:r w:rsidR="00EA6703" w:rsidRPr="008542FB">
        <w:rPr>
          <w:rFonts w:ascii="Times New Roman" w:hAnsi="Times New Roman"/>
          <w:sz w:val="28"/>
          <w:szCs w:val="28"/>
        </w:rPr>
        <w:t>б упаковывании</w:t>
      </w:r>
      <w:bookmarkEnd w:id="31"/>
      <w:bookmarkEnd w:id="32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0837BE" w:rsidTr="00297FD5">
        <w:trPr>
          <w:jc w:val="center"/>
        </w:trPr>
        <w:tc>
          <w:tcPr>
            <w:tcW w:w="3227" w:type="dxa"/>
            <w:vAlign w:val="center"/>
          </w:tcPr>
          <w:p w:rsidR="000837BE" w:rsidRPr="00402445" w:rsidRDefault="000837BE" w:rsidP="000837BE">
            <w:pPr>
              <w:jc w:val="center"/>
              <w:rPr>
                <w:b/>
                <w:sz w:val="22"/>
                <w:szCs w:val="22"/>
              </w:rPr>
            </w:pPr>
            <w:r w:rsidRPr="00402445">
              <w:rPr>
                <w:b/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37BE" w:rsidRPr="00402445" w:rsidRDefault="000837BE" w:rsidP="000837BE">
            <w:pPr>
              <w:jc w:val="right"/>
              <w:rPr>
                <w:b/>
                <w:sz w:val="22"/>
                <w:szCs w:val="22"/>
              </w:rPr>
            </w:pPr>
            <w:r w:rsidRPr="00402445">
              <w:rPr>
                <w:b/>
                <w:sz w:val="22"/>
                <w:szCs w:val="22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3831" w:type="dxa"/>
            <w:vAlign w:val="center"/>
          </w:tcPr>
          <w:p w:rsidR="000837BE" w:rsidRPr="00402445" w:rsidRDefault="000837BE" w:rsidP="000837BE">
            <w:pPr>
              <w:jc w:val="center"/>
              <w:rPr>
                <w:b/>
                <w:sz w:val="22"/>
                <w:szCs w:val="22"/>
              </w:rPr>
            </w:pPr>
            <w:r w:rsidRPr="00402445">
              <w:rPr>
                <w:b/>
                <w:sz w:val="22"/>
                <w:szCs w:val="22"/>
                <w:lang w:val="en-US"/>
              </w:rPr>
              <w:t>CH-AP280SSX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0837BE" w:rsidRDefault="000837BE" w:rsidP="000837BE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702FE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702FE1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702FE1">
        <w:rPr>
          <w:b w:val="0"/>
          <w:sz w:val="22"/>
          <w:szCs w:val="22"/>
          <w:lang w:val="en-US"/>
        </w:rPr>
        <w:t>):</w:t>
      </w:r>
      <w:r w:rsidRPr="00702FE1">
        <w:rPr>
          <w:b w:val="0"/>
          <w:sz w:val="24"/>
          <w:szCs w:val="24"/>
          <w:lang w:val="en-US"/>
        </w:rPr>
        <w:t xml:space="preserve">               </w:t>
      </w:r>
      <w:r w:rsidR="000837BE" w:rsidRPr="00402445">
        <w:rPr>
          <w:sz w:val="24"/>
          <w:szCs w:val="24"/>
          <w:lang w:val="en-US"/>
        </w:rPr>
        <w:t>Johnson</w:t>
      </w:r>
      <w:r w:rsidR="000837BE" w:rsidRPr="00702FE1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Controls</w:t>
      </w:r>
      <w:r w:rsidR="000837BE" w:rsidRPr="00702FE1">
        <w:rPr>
          <w:sz w:val="24"/>
          <w:szCs w:val="24"/>
          <w:lang w:val="en-US"/>
        </w:rPr>
        <w:t>-</w:t>
      </w:r>
      <w:r w:rsidR="000837BE" w:rsidRPr="00402445">
        <w:rPr>
          <w:sz w:val="24"/>
          <w:szCs w:val="24"/>
          <w:lang w:val="en-US"/>
        </w:rPr>
        <w:t>Hitachi</w:t>
      </w:r>
      <w:r w:rsidR="000837BE" w:rsidRPr="00702FE1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Air</w:t>
      </w:r>
      <w:r w:rsidR="000837BE" w:rsidRPr="00702FE1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Conditioning</w:t>
      </w:r>
      <w:r w:rsidR="000837BE" w:rsidRPr="00702FE1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Wuhu</w:t>
      </w:r>
      <w:r w:rsidR="000837BE" w:rsidRPr="00702FE1">
        <w:rPr>
          <w:sz w:val="24"/>
          <w:szCs w:val="24"/>
          <w:lang w:val="en-US"/>
        </w:rPr>
        <w:t xml:space="preserve"> </w:t>
      </w:r>
      <w:r w:rsidR="000837BE" w:rsidRPr="00402445">
        <w:rPr>
          <w:sz w:val="24"/>
          <w:szCs w:val="24"/>
          <w:lang w:val="en-US"/>
        </w:rPr>
        <w:t>Co</w:t>
      </w:r>
      <w:r w:rsidR="000837BE" w:rsidRPr="00702FE1">
        <w:rPr>
          <w:sz w:val="24"/>
          <w:szCs w:val="24"/>
          <w:lang w:val="en-US"/>
        </w:rPr>
        <w:t xml:space="preserve">., </w:t>
      </w:r>
      <w:r w:rsidR="000837BE" w:rsidRPr="00402445">
        <w:rPr>
          <w:sz w:val="24"/>
          <w:szCs w:val="24"/>
          <w:lang w:val="en-US"/>
        </w:rPr>
        <w:t>Ltd</w:t>
      </w:r>
      <w:r w:rsidR="000837BE" w:rsidRPr="00702FE1">
        <w:rPr>
          <w:sz w:val="24"/>
          <w:szCs w:val="24"/>
          <w:lang w:val="en-US"/>
        </w:rPr>
        <w:t>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6964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0E213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106626953"/>
      <w:r>
        <w:rPr>
          <w:rFonts w:ascii="Times New Roman" w:hAnsi="Times New Roman"/>
          <w:sz w:val="28"/>
          <w:szCs w:val="28"/>
        </w:rPr>
        <w:lastRenderedPageBreak/>
        <w:t>6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0837BE" w:rsidRDefault="000837B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837BE">
              <w:rPr>
                <w:sz w:val="22"/>
                <w:szCs w:val="22"/>
              </w:rPr>
              <w:t>Блок переключения потока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0837BE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0837BE" w:rsidRDefault="000837BE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0837BE">
              <w:rPr>
                <w:sz w:val="22"/>
                <w:szCs w:val="22"/>
                <w:lang w:val="en-US"/>
              </w:rPr>
              <w:t>CH-AP280SSX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0837BE" w:rsidRDefault="000837BE" w:rsidP="0050033F">
      <w:pPr>
        <w:spacing w:line="360" w:lineRule="auto"/>
        <w:jc w:val="both"/>
      </w:pPr>
    </w:p>
    <w:p w:rsidR="005615C2" w:rsidRDefault="005615C2" w:rsidP="0050033F">
      <w:pPr>
        <w:spacing w:line="360" w:lineRule="auto"/>
        <w:jc w:val="both"/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4" w:name="_Toc85529581"/>
      <w:bookmarkStart w:id="35" w:name="_Toc106626954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Консервация</w:t>
      </w:r>
      <w:r w:rsidR="00EA6703">
        <w:rPr>
          <w:rFonts w:ascii="Times New Roman" w:hAnsi="Times New Roman"/>
          <w:sz w:val="28"/>
          <w:szCs w:val="28"/>
          <w:lang w:val="en-US"/>
        </w:rPr>
        <w:t>*</w:t>
      </w:r>
      <w:bookmarkEnd w:id="34"/>
      <w:bookmarkEnd w:id="35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85529582"/>
      <w:bookmarkStart w:id="37" w:name="_Toc106626955"/>
      <w:r>
        <w:rPr>
          <w:rFonts w:ascii="Times New Roman" w:hAnsi="Times New Roman"/>
          <w:sz w:val="28"/>
          <w:szCs w:val="28"/>
        </w:rPr>
        <w:lastRenderedPageBreak/>
        <w:t>8</w:t>
      </w:r>
      <w:r w:rsidR="00EA6703" w:rsidRPr="008542FB">
        <w:rPr>
          <w:rFonts w:ascii="Times New Roman" w:hAnsi="Times New Roman"/>
          <w:sz w:val="28"/>
          <w:szCs w:val="28"/>
        </w:rPr>
        <w:t>. Сведения об утилизации</w:t>
      </w:r>
      <w:bookmarkEnd w:id="36"/>
      <w:bookmarkEnd w:id="37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0837BE" w:rsidRPr="00D70F85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>
        <w:rPr>
          <w:rFonts w:ascii="Times New Roman" w:hAnsi="Times New Roman"/>
        </w:rPr>
        <w:t xml:space="preserve"> экономического союза (далее – «ЕАЭС»</w:t>
      </w:r>
      <w:r w:rsidRPr="004158E2">
        <w:rPr>
          <w:rFonts w:ascii="Times New Roman" w:hAnsi="Times New Roman"/>
        </w:rPr>
        <w:t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>
        <w:rPr>
          <w:rFonts w:ascii="Times New Roman" w:hAnsi="Times New Roman"/>
        </w:rPr>
        <w:t xml:space="preserve">блюдаться всеми субъектами РФ. </w:t>
      </w:r>
    </w:p>
    <w:p w:rsid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12B08" w:rsidRP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8" w:name="_Toc85529583"/>
      <w:bookmarkStart w:id="39" w:name="_Toc106626956"/>
      <w:r>
        <w:rPr>
          <w:rFonts w:ascii="Times New Roman" w:hAnsi="Times New Roman"/>
          <w:sz w:val="28"/>
          <w:szCs w:val="28"/>
        </w:rPr>
        <w:t>9</w:t>
      </w:r>
      <w:r w:rsidR="00EA6703" w:rsidRPr="008542FB">
        <w:rPr>
          <w:rFonts w:ascii="Times New Roman" w:hAnsi="Times New Roman"/>
          <w:sz w:val="28"/>
          <w:szCs w:val="28"/>
        </w:rPr>
        <w:t>. Требования безопасности</w:t>
      </w:r>
      <w:bookmarkEnd w:id="38"/>
      <w:bookmarkEnd w:id="3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837BE" w:rsidRPr="00EE14FD" w:rsidRDefault="000837BE" w:rsidP="000837BE">
      <w:pPr>
        <w:pStyle w:val="af3"/>
        <w:tabs>
          <w:tab w:val="left" w:pos="1260"/>
        </w:tabs>
        <w:spacing w:after="0" w:line="240" w:lineRule="auto"/>
        <w:ind w:left="0"/>
        <w:jc w:val="center"/>
        <w:rPr>
          <w:rFonts w:ascii="Times New Roman" w:hAnsi="Times New Roman"/>
          <w:b/>
          <w:u w:val="single"/>
        </w:rPr>
      </w:pPr>
      <w:bookmarkStart w:id="40" w:name="_Ref75275794"/>
      <w:bookmarkStart w:id="41" w:name="_Toc80360347"/>
      <w:bookmarkStart w:id="42" w:name="предупреждение"/>
      <w:r w:rsidRPr="00EE14FD">
        <w:rPr>
          <w:rFonts w:ascii="Times New Roman" w:hAnsi="Times New Roman"/>
          <w:b/>
          <w:u w:val="single"/>
        </w:rPr>
        <w:t>ПРЕДУПРЕЖДЕНИЕ</w:t>
      </w:r>
      <w:bookmarkEnd w:id="40"/>
      <w:bookmarkEnd w:id="41"/>
    </w:p>
    <w:p w:rsidR="000837BE" w:rsidRPr="00E21068" w:rsidRDefault="000837BE" w:rsidP="000837BE"/>
    <w:bookmarkEnd w:id="42"/>
    <w:p w:rsidR="000837BE" w:rsidRDefault="000837BE" w:rsidP="000837BE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  <w:r w:rsidRPr="004B082C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619125" cy="542925"/>
            <wp:effectExtent l="0" t="0" r="9525" b="952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250E4E">
        <w:rPr>
          <w:rFonts w:ascii="Times New Roman" w:hAnsi="Times New Roman"/>
        </w:rPr>
        <w:t>Выполнение изоляционных работ допускается проводить только</w:t>
      </w:r>
      <w:r>
        <w:rPr>
          <w:rFonts w:ascii="Times New Roman" w:hAnsi="Times New Roman"/>
        </w:rPr>
        <w:t xml:space="preserve">, когда </w:t>
      </w:r>
      <w:r w:rsidRPr="00250E4E">
        <w:rPr>
          <w:rFonts w:ascii="Times New Roman" w:hAnsi="Times New Roman"/>
        </w:rPr>
        <w:t>температура поверхности трубопровода снизится до комнатной</w:t>
      </w:r>
      <w:r>
        <w:rPr>
          <w:rFonts w:ascii="Times New Roman" w:hAnsi="Times New Roman"/>
        </w:rPr>
        <w:t>. Если изоляционные работы проводить сразу после пайки, изоляция может расплавиться.</w:t>
      </w:r>
    </w:p>
    <w:p w:rsidR="000837BE" w:rsidRDefault="000837BE" w:rsidP="000837BE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0837BE" w:rsidRDefault="000837BE" w:rsidP="000837B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Ref75275857"/>
      <w:bookmarkStart w:id="44" w:name="_Toc103335538"/>
      <w:bookmarkStart w:id="45" w:name="_Toc106626957"/>
      <w:bookmarkStart w:id="46" w:name="общиетребования"/>
      <w:r>
        <w:rPr>
          <w:rFonts w:ascii="Times New Roman" w:hAnsi="Times New Roman"/>
          <w:b w:val="0"/>
          <w:sz w:val="22"/>
          <w:szCs w:val="22"/>
        </w:rPr>
        <w:t>9</w:t>
      </w:r>
      <w:r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43"/>
      <w:bookmarkEnd w:id="44"/>
      <w:bookmarkEnd w:id="45"/>
    </w:p>
    <w:p w:rsidR="000837BE" w:rsidRPr="00DD0EC5" w:rsidRDefault="000837BE" w:rsidP="000837BE"/>
    <w:bookmarkEnd w:id="46"/>
    <w:p w:rsidR="000837BE" w:rsidRPr="00181B41" w:rsidRDefault="000837BE" w:rsidP="000837BE">
      <w:pPr>
        <w:ind w:firstLine="709"/>
        <w:rPr>
          <w:sz w:val="22"/>
          <w:szCs w:val="22"/>
        </w:rPr>
      </w:pPr>
      <w:r w:rsidRPr="00181B41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A56FE4" w:rsidRDefault="000837BE" w:rsidP="000837BE">
      <w:pPr>
        <w:ind w:firstLine="709"/>
        <w:rPr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r w:rsidRPr="00181B41">
        <w:rPr>
          <w:sz w:val="22"/>
          <w:szCs w:val="22"/>
        </w:rPr>
        <w:t>Обучение, инструктаж, проверка знаний и допуск персонала к самостоятельной работе должны соответствовать требованиям Положения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утвержденному Постановлением Правительства РФ от 25.10.2019 г. № 1365 «О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электроэнергетики».</w:t>
      </w:r>
      <w:bookmarkStart w:id="47" w:name="_Toc489886376"/>
      <w:bookmarkStart w:id="48" w:name="_Ref75275862"/>
      <w:bookmarkStart w:id="49" w:name="_Toc8552958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0" w:name="_Toc106626958"/>
      <w:r w:rsidRPr="009262F8">
        <w:rPr>
          <w:rFonts w:ascii="Times New Roman" w:hAnsi="Times New Roman"/>
          <w:sz w:val="28"/>
          <w:szCs w:val="28"/>
        </w:rPr>
        <w:lastRenderedPageBreak/>
        <w:t>1</w:t>
      </w:r>
      <w:r w:rsidR="000837BE"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Прием и передача изделия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7"/>
      <w:bookmarkStart w:id="52" w:name="_Ref75275866"/>
      <w:bookmarkStart w:id="53" w:name="_Toc85529586"/>
      <w:bookmarkStart w:id="54" w:name="_Toc106626959"/>
      <w:r>
        <w:rPr>
          <w:rFonts w:ascii="Times New Roman" w:hAnsi="Times New Roman"/>
          <w:sz w:val="28"/>
          <w:szCs w:val="28"/>
        </w:rPr>
        <w:lastRenderedPageBreak/>
        <w:t>11</w:t>
      </w:r>
      <w:r w:rsidR="00EA6703" w:rsidRPr="009262F8">
        <w:rPr>
          <w:rFonts w:ascii="Times New Roman" w:hAnsi="Times New Roman"/>
          <w:sz w:val="28"/>
          <w:szCs w:val="28"/>
        </w:rPr>
        <w:t>. Учет работы изделия</w:t>
      </w:r>
      <w:bookmarkEnd w:id="51"/>
      <w:bookmarkEnd w:id="52"/>
      <w:bookmarkEnd w:id="53"/>
      <w:bookmarkEnd w:id="5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45578A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489886378"/>
      <w:bookmarkStart w:id="56" w:name="_Ref75275870"/>
      <w:bookmarkStart w:id="57" w:name="_Toc85529587"/>
      <w:bookmarkStart w:id="58" w:name="_Toc106626960"/>
      <w:r>
        <w:rPr>
          <w:rFonts w:ascii="Times New Roman" w:hAnsi="Times New Roman"/>
          <w:sz w:val="28"/>
          <w:szCs w:val="28"/>
        </w:rPr>
        <w:lastRenderedPageBreak/>
        <w:t>12</w:t>
      </w:r>
      <w:r w:rsidR="00EA6703" w:rsidRPr="009262F8">
        <w:rPr>
          <w:rFonts w:ascii="Times New Roman" w:hAnsi="Times New Roman"/>
          <w:sz w:val="28"/>
          <w:szCs w:val="28"/>
        </w:rPr>
        <w:t>. Учет технического обслуживания</w:t>
      </w:r>
      <w:bookmarkEnd w:id="55"/>
      <w:bookmarkEnd w:id="56"/>
      <w:bookmarkEnd w:id="57"/>
      <w:bookmarkEnd w:id="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9" w:name="_Toc489886379"/>
      <w:bookmarkStart w:id="60" w:name="_Ref75275874"/>
      <w:bookmarkStart w:id="61" w:name="_Toc85529588"/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2" w:name="_Toc106626961"/>
      <w:r>
        <w:rPr>
          <w:rFonts w:ascii="Times New Roman" w:hAnsi="Times New Roman"/>
          <w:sz w:val="28"/>
          <w:szCs w:val="28"/>
        </w:rPr>
        <w:lastRenderedPageBreak/>
        <w:t>13</w:t>
      </w:r>
      <w:r w:rsidR="00EA6703" w:rsidRPr="009262F8">
        <w:rPr>
          <w:rFonts w:ascii="Times New Roman" w:hAnsi="Times New Roman"/>
          <w:sz w:val="28"/>
          <w:szCs w:val="28"/>
        </w:rPr>
        <w:t>. Работы при эксплуатации</w:t>
      </w:r>
      <w:bookmarkEnd w:id="59"/>
      <w:bookmarkEnd w:id="60"/>
      <w:bookmarkEnd w:id="61"/>
      <w:bookmarkEnd w:id="62"/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3" w:name="_Toc489886380"/>
      <w:bookmarkStart w:id="64" w:name="_Ref75275878"/>
      <w:bookmarkStart w:id="65" w:name="_Toc85529589"/>
      <w:bookmarkStart w:id="66" w:name="_Toc10662696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63"/>
      <w:bookmarkEnd w:id="64"/>
      <w:bookmarkEnd w:id="65"/>
      <w:bookmarkEnd w:id="66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0837BE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0662696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6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0837BE" w:rsidP="00EA6703">
      <w:pPr>
        <w:pStyle w:val="1"/>
        <w:jc w:val="center"/>
        <w:rPr>
          <w:b w:val="0"/>
          <w:sz w:val="22"/>
          <w:szCs w:val="22"/>
        </w:rPr>
      </w:pPr>
      <w:bookmarkStart w:id="68" w:name="_Toc489886382"/>
      <w:bookmarkStart w:id="69" w:name="_Ref75275890"/>
      <w:bookmarkStart w:id="70" w:name="_Toc85529591"/>
      <w:bookmarkStart w:id="71" w:name="_Toc10662696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8"/>
      <w:bookmarkEnd w:id="69"/>
      <w:bookmarkEnd w:id="70"/>
      <w:bookmarkEnd w:id="7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2" w:name="_Ref75275894"/>
      <w:bookmarkStart w:id="73" w:name="_Toc85529592"/>
      <w:bookmarkStart w:id="74" w:name="_Toc10662696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72"/>
      <w:bookmarkEnd w:id="73"/>
      <w:bookmarkEnd w:id="7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0837B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94"/>
      <w:bookmarkStart w:id="76" w:name="_Toc106626966"/>
      <w:r>
        <w:rPr>
          <w:rFonts w:ascii="Times New Roman" w:hAnsi="Times New Roman"/>
          <w:sz w:val="28"/>
          <w:szCs w:val="28"/>
        </w:rPr>
        <w:lastRenderedPageBreak/>
        <w:t>14. Х</w:t>
      </w:r>
      <w:r w:rsidR="00EA6703" w:rsidRPr="009262F8">
        <w:rPr>
          <w:rFonts w:ascii="Times New Roman" w:hAnsi="Times New Roman"/>
          <w:sz w:val="28"/>
          <w:szCs w:val="28"/>
        </w:rPr>
        <w:t>ранение</w:t>
      </w:r>
      <w:bookmarkEnd w:id="75"/>
      <w:bookmarkEnd w:id="76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7" w:name="_Toc489886385"/>
      <w:bookmarkStart w:id="78" w:name="_Ref75275917"/>
      <w:bookmarkStart w:id="79" w:name="_Toc85529596"/>
      <w:bookmarkStart w:id="80" w:name="_Toc106626967"/>
      <w:r w:rsidR="000837BE">
        <w:rPr>
          <w:rFonts w:ascii="Times New Roman" w:hAnsi="Times New Roman"/>
          <w:sz w:val="28"/>
          <w:szCs w:val="28"/>
        </w:rPr>
        <w:lastRenderedPageBreak/>
        <w:t>15</w:t>
      </w:r>
      <w:r w:rsidRPr="009262F8">
        <w:rPr>
          <w:rFonts w:ascii="Times New Roman" w:hAnsi="Times New Roman"/>
          <w:sz w:val="28"/>
          <w:szCs w:val="28"/>
        </w:rPr>
        <w:t>. Ремонт</w:t>
      </w:r>
      <w:bookmarkEnd w:id="77"/>
      <w:bookmarkEnd w:id="78"/>
      <w:bookmarkEnd w:id="79"/>
      <w:bookmarkEnd w:id="8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85529597"/>
      <w:bookmarkStart w:id="82" w:name="_Toc106626968"/>
      <w:r w:rsidR="000837BE">
        <w:rPr>
          <w:rFonts w:ascii="Times New Roman" w:hAnsi="Times New Roman"/>
          <w:sz w:val="28"/>
          <w:szCs w:val="28"/>
        </w:rPr>
        <w:lastRenderedPageBreak/>
        <w:t>16</w:t>
      </w:r>
      <w:r w:rsidRPr="009262F8">
        <w:rPr>
          <w:rFonts w:ascii="Times New Roman" w:hAnsi="Times New Roman"/>
          <w:sz w:val="28"/>
          <w:szCs w:val="28"/>
        </w:rPr>
        <w:t>. Сведения о рекламациях</w:t>
      </w:r>
      <w:bookmarkEnd w:id="81"/>
      <w:bookmarkEnd w:id="82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3" w:name="_Toc85529598"/>
      <w:bookmarkStart w:id="84" w:name="_Toc106626969"/>
      <w:r w:rsidR="000837BE">
        <w:rPr>
          <w:rFonts w:ascii="Times New Roman" w:hAnsi="Times New Roman"/>
          <w:sz w:val="28"/>
          <w:szCs w:val="28"/>
        </w:rPr>
        <w:lastRenderedPageBreak/>
        <w:t>17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3"/>
      <w:bookmarkEnd w:id="8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A67D48" w:rsidP="00A67D48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5" w:name="_Toc489886387"/>
      <w:bookmarkStart w:id="86" w:name="_Ref75275934"/>
      <w:bookmarkStart w:id="87" w:name="_Toc85529599"/>
      <w:bookmarkStart w:id="88" w:name="_Toc106626970"/>
      <w:r>
        <w:rPr>
          <w:rFonts w:ascii="Times New Roman" w:hAnsi="Times New Roman"/>
          <w:sz w:val="28"/>
          <w:szCs w:val="28"/>
        </w:rPr>
        <w:lastRenderedPageBreak/>
        <w:t>18</w:t>
      </w:r>
      <w:r w:rsidR="00EA6703"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5"/>
      <w:bookmarkEnd w:id="86"/>
      <w:bookmarkEnd w:id="87"/>
      <w:bookmarkEnd w:id="88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7BE" w:rsidRDefault="000837BE">
      <w:r>
        <w:separator/>
      </w:r>
    </w:p>
  </w:endnote>
  <w:endnote w:type="continuationSeparator" w:id="0">
    <w:p w:rsidR="000837BE" w:rsidRDefault="00083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7BE" w:rsidRDefault="000837BE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0837BE" w:rsidRDefault="000837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0837BE" w:rsidRDefault="000837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0837BE" w:rsidRDefault="000837BE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B7687E" w:rsidRDefault="00C20AC1" w:rsidP="00116614">
                              <w:pPr>
                                <w:jc w:val="center"/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CH-AP28</w:t>
                              </w:r>
                              <w:r w:rsidR="000837BE" w:rsidRPr="00D22674">
                                <w:rPr>
                                  <w:b/>
                                  <w:sz w:val="22"/>
                                  <w:szCs w:val="22"/>
                                </w:rPr>
                                <w:t>0SSX.ПС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ED1531" w:rsidRDefault="000837BE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134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ED1531" w:rsidRDefault="000837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Pr="00702FE1" w:rsidRDefault="00702FE1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3503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r Conditioning Wuhu Co., Ltd.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804"/>
                            <a:ext cx="3969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837BE" w:rsidRPr="00702FE1" w:rsidRDefault="000837BE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02FE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БЛОК ПЕРЕКЛЮЧЕНИЯ ПОТОКА </w:t>
                              </w:r>
                            </w:p>
                            <w:p w:rsidR="00702FE1" w:rsidRDefault="00702FE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702FE1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0837BE" w:rsidRPr="00702FE1" w:rsidRDefault="00C20AC1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</w:pPr>
                              <w:r w:rsidRPr="00702FE1">
                                <w:rPr>
                                  <w:b/>
                                  <w:sz w:val="20"/>
                                  <w:szCs w:val="20"/>
                                </w:rPr>
                                <w:t>CH-AP28</w:t>
                              </w:r>
                              <w:r w:rsidR="000837BE" w:rsidRPr="00702FE1">
                                <w:rPr>
                                  <w:b/>
                                  <w:sz w:val="20"/>
                                  <w:szCs w:val="20"/>
                                </w:rPr>
                                <w:t>0SSX</w:t>
                              </w:r>
                              <w:r w:rsidR="000837BE" w:rsidRPr="00702FE1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 xml:space="preserve"> </w:t>
                              </w:r>
                            </w:p>
                            <w:p w:rsidR="000837BE" w:rsidRPr="005A284B" w:rsidRDefault="000837BE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D2267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0837BE" w:rsidRPr="00613EFB" w:rsidRDefault="000837BE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bCpS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0837BE" w:rsidRPr="00B7687E" w:rsidRDefault="00C20AC1" w:rsidP="00116614">
                        <w:pPr>
                          <w:jc w:val="center"/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CH-AP28</w:t>
                        </w:r>
                        <w:r w:rsidR="000837BE" w:rsidRPr="00D22674">
                          <w:rPr>
                            <w:b/>
                            <w:sz w:val="22"/>
                            <w:szCs w:val="22"/>
                          </w:rPr>
                          <w:t>0SSX.ПС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0837BE" w:rsidRPr="00ED1531" w:rsidRDefault="000837BE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E2134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0837BE" w:rsidRPr="00ED1531" w:rsidRDefault="000837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0837BE" w:rsidRPr="00702FE1" w:rsidRDefault="00702FE1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35036">
                          <w:rPr>
                            <w:sz w:val="22"/>
                            <w:szCs w:val="22"/>
                            <w:lang w:val="en-US"/>
                          </w:rPr>
                          <w:t>Johnson Controls-Hitachi Ai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r Conditioning Wuhu Co., Ltd.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804;width:3969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0837BE" w:rsidRPr="00702FE1" w:rsidRDefault="000837BE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02FE1">
                          <w:rPr>
                            <w:b/>
                            <w:sz w:val="20"/>
                            <w:szCs w:val="20"/>
                          </w:rPr>
                          <w:t xml:space="preserve">БЛОК ПЕРЕКЛЮЧЕНИЯ ПОТОКА </w:t>
                        </w:r>
                      </w:p>
                      <w:p w:rsidR="00702FE1" w:rsidRDefault="00702FE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702FE1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0837BE" w:rsidRPr="00702FE1" w:rsidRDefault="00C20AC1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</w:pPr>
                        <w:r w:rsidRPr="00702FE1">
                          <w:rPr>
                            <w:b/>
                            <w:sz w:val="20"/>
                            <w:szCs w:val="20"/>
                          </w:rPr>
                          <w:t>CH-AP28</w:t>
                        </w:r>
                        <w:r w:rsidR="000837BE" w:rsidRPr="00702FE1">
                          <w:rPr>
                            <w:b/>
                            <w:sz w:val="20"/>
                            <w:szCs w:val="20"/>
                          </w:rPr>
                          <w:t>0SSX</w:t>
                        </w:r>
                        <w:r w:rsidR="000837BE" w:rsidRPr="00702FE1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 xml:space="preserve"> </w:t>
                        </w:r>
                      </w:p>
                      <w:p w:rsidR="000837BE" w:rsidRPr="005A284B" w:rsidRDefault="000837BE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D2267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0837BE" w:rsidRPr="00613EFB" w:rsidRDefault="000837BE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AF301F" w:rsidRDefault="000837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1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10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5A284B" w:rsidRDefault="00164E39" w:rsidP="007472BC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highlight w:val="yellow"/>
                                </w:rPr>
                              </w:pPr>
                              <w:r w:rsidRPr="00164E39">
                                <w:rPr>
                                  <w:b/>
                                  <w:sz w:val="22"/>
                                  <w:szCs w:val="22"/>
                                </w:rPr>
                                <w:t>CH-</w:t>
                              </w:r>
                              <w:r w:rsidR="00C20AC1">
                                <w:rPr>
                                  <w:b/>
                                  <w:sz w:val="22"/>
                                  <w:szCs w:val="22"/>
                                </w:rPr>
                                <w:t>AP28</w:t>
                              </w:r>
                              <w:r w:rsidRPr="00164E39">
                                <w:rPr>
                                  <w:b/>
                                  <w:sz w:val="22"/>
                                  <w:szCs w:val="22"/>
                                </w:rPr>
                                <w:t>0SSX</w:t>
                              </w:r>
                              <w:r w:rsidR="000837BE" w:rsidRPr="00164E39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0837BE" w:rsidRPr="00C23BB2" w:rsidRDefault="000837BE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0837BE" w:rsidRPr="00EC2FF5" w:rsidRDefault="000837BE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0837BE" w:rsidRPr="00AF301F" w:rsidRDefault="000837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21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10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0837BE" w:rsidRPr="005A284B" w:rsidRDefault="00164E39" w:rsidP="007472BC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  <w:highlight w:val="yellow"/>
                          </w:rPr>
                        </w:pPr>
                        <w:r w:rsidRPr="00164E39">
                          <w:rPr>
                            <w:b/>
                            <w:sz w:val="22"/>
                            <w:szCs w:val="22"/>
                          </w:rPr>
                          <w:t>CH-</w:t>
                        </w:r>
                        <w:r w:rsidR="00C20AC1">
                          <w:rPr>
                            <w:b/>
                            <w:sz w:val="22"/>
                            <w:szCs w:val="22"/>
                          </w:rPr>
                          <w:t>AP28</w:t>
                        </w:r>
                        <w:r w:rsidRPr="00164E39">
                          <w:rPr>
                            <w:b/>
                            <w:sz w:val="22"/>
                            <w:szCs w:val="22"/>
                          </w:rPr>
                          <w:t>0SSX</w:t>
                        </w:r>
                        <w:r w:rsidR="000837BE" w:rsidRPr="00164E39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0837BE" w:rsidRPr="00C23BB2" w:rsidRDefault="000837BE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0837BE" w:rsidRPr="00EC2FF5" w:rsidRDefault="000837BE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Default="000837BE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AF301F" w:rsidRDefault="000837BE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E2134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7BE" w:rsidRPr="00EC2FF5" w:rsidRDefault="00C20AC1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CH-AP28</w:t>
                              </w:r>
                              <w:r w:rsidR="000837BE" w:rsidRPr="00D22674">
                                <w:rPr>
                                  <w:b/>
                                  <w:sz w:val="22"/>
                                  <w:szCs w:val="22"/>
                                </w:rPr>
                                <w:t>0SSX.ПС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0837BE" w:rsidRDefault="000837BE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0837BE" w:rsidRPr="00AF301F" w:rsidRDefault="000837BE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E2134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0837BE" w:rsidRPr="00EC2FF5" w:rsidRDefault="00C20AC1" w:rsidP="00116614">
                        <w:pPr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CH-AP28</w:t>
                        </w:r>
                        <w:r w:rsidR="000837BE" w:rsidRPr="00D22674">
                          <w:rPr>
                            <w:b/>
                            <w:sz w:val="22"/>
                            <w:szCs w:val="22"/>
                          </w:rPr>
                          <w:t>0SSX.ПС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7BE" w:rsidRDefault="000837BE">
      <w:r>
        <w:separator/>
      </w:r>
    </w:p>
  </w:footnote>
  <w:footnote w:type="continuationSeparator" w:id="0">
    <w:p w:rsidR="000837BE" w:rsidRDefault="00083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37BE" w:rsidRDefault="000837BE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37BE" w:rsidRDefault="000837BE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4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9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0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0"/>
  </w:num>
  <w:num w:numId="3">
    <w:abstractNumId w:val="14"/>
  </w:num>
  <w:num w:numId="4">
    <w:abstractNumId w:val="1"/>
  </w:num>
  <w:num w:numId="5">
    <w:abstractNumId w:val="5"/>
  </w:num>
  <w:num w:numId="6">
    <w:abstractNumId w:val="0"/>
  </w:num>
  <w:num w:numId="7">
    <w:abstractNumId w:val="18"/>
  </w:num>
  <w:num w:numId="8">
    <w:abstractNumId w:val="11"/>
  </w:num>
  <w:num w:numId="9">
    <w:abstractNumId w:val="17"/>
  </w:num>
  <w:num w:numId="10">
    <w:abstractNumId w:val="9"/>
  </w:num>
  <w:num w:numId="11">
    <w:abstractNumId w:val="4"/>
  </w:num>
  <w:num w:numId="12">
    <w:abstractNumId w:val="6"/>
  </w:num>
  <w:num w:numId="13">
    <w:abstractNumId w:val="13"/>
  </w:num>
  <w:num w:numId="14">
    <w:abstractNumId w:val="2"/>
  </w:num>
  <w:num w:numId="15">
    <w:abstractNumId w:val="10"/>
  </w:num>
  <w:num w:numId="16">
    <w:abstractNumId w:val="15"/>
  </w:num>
  <w:num w:numId="17">
    <w:abstractNumId w:val="12"/>
  </w:num>
  <w:num w:numId="18">
    <w:abstractNumId w:val="8"/>
  </w:num>
  <w:num w:numId="19">
    <w:abstractNumId w:val="16"/>
  </w:num>
  <w:num w:numId="20">
    <w:abstractNumId w:val="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/>
  <w:defaultTabStop w:val="708"/>
  <w:characterSpacingControl w:val="doNotCompress"/>
  <w:hdrShapeDefaults>
    <o:shapedefaults v:ext="edit" spidmax="156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37425"/>
    <w:rsid w:val="0004557A"/>
    <w:rsid w:val="0004615A"/>
    <w:rsid w:val="00054A54"/>
    <w:rsid w:val="00057BCD"/>
    <w:rsid w:val="00057CBB"/>
    <w:rsid w:val="00073C25"/>
    <w:rsid w:val="000779F8"/>
    <w:rsid w:val="000814C8"/>
    <w:rsid w:val="000837BE"/>
    <w:rsid w:val="00084969"/>
    <w:rsid w:val="0009526F"/>
    <w:rsid w:val="000B2A0A"/>
    <w:rsid w:val="000B3B54"/>
    <w:rsid w:val="000B7CBA"/>
    <w:rsid w:val="000C74A2"/>
    <w:rsid w:val="000D11B2"/>
    <w:rsid w:val="000D3915"/>
    <w:rsid w:val="000E2134"/>
    <w:rsid w:val="000E62F4"/>
    <w:rsid w:val="000E638C"/>
    <w:rsid w:val="000E7B2C"/>
    <w:rsid w:val="000F2CFF"/>
    <w:rsid w:val="000F4C07"/>
    <w:rsid w:val="00106CF7"/>
    <w:rsid w:val="00114540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4E39"/>
    <w:rsid w:val="00165C84"/>
    <w:rsid w:val="00165ED7"/>
    <w:rsid w:val="00171036"/>
    <w:rsid w:val="00180D0F"/>
    <w:rsid w:val="00195605"/>
    <w:rsid w:val="001A0A60"/>
    <w:rsid w:val="001A0A9F"/>
    <w:rsid w:val="001A6BBE"/>
    <w:rsid w:val="001B4294"/>
    <w:rsid w:val="001C0038"/>
    <w:rsid w:val="001C18B3"/>
    <w:rsid w:val="001C1974"/>
    <w:rsid w:val="001C3EDB"/>
    <w:rsid w:val="001D56EC"/>
    <w:rsid w:val="001E2E2E"/>
    <w:rsid w:val="001E45FC"/>
    <w:rsid w:val="001F7544"/>
    <w:rsid w:val="00200C8E"/>
    <w:rsid w:val="00201938"/>
    <w:rsid w:val="00216ED8"/>
    <w:rsid w:val="00220DC9"/>
    <w:rsid w:val="00231E1B"/>
    <w:rsid w:val="002322B2"/>
    <w:rsid w:val="00234107"/>
    <w:rsid w:val="0023535B"/>
    <w:rsid w:val="002446F6"/>
    <w:rsid w:val="00244B04"/>
    <w:rsid w:val="00253510"/>
    <w:rsid w:val="00253E33"/>
    <w:rsid w:val="00266678"/>
    <w:rsid w:val="00266864"/>
    <w:rsid w:val="00276931"/>
    <w:rsid w:val="00282779"/>
    <w:rsid w:val="00284DC5"/>
    <w:rsid w:val="00290A2E"/>
    <w:rsid w:val="00293885"/>
    <w:rsid w:val="002970FA"/>
    <w:rsid w:val="00297FD5"/>
    <w:rsid w:val="002A1BAD"/>
    <w:rsid w:val="002A49F0"/>
    <w:rsid w:val="002B0E60"/>
    <w:rsid w:val="002B4BD3"/>
    <w:rsid w:val="002C2364"/>
    <w:rsid w:val="002C44E0"/>
    <w:rsid w:val="002E23E5"/>
    <w:rsid w:val="002F1B88"/>
    <w:rsid w:val="002F79FC"/>
    <w:rsid w:val="003066A5"/>
    <w:rsid w:val="00311219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D1C42"/>
    <w:rsid w:val="003E3AD4"/>
    <w:rsid w:val="003E6FA8"/>
    <w:rsid w:val="003F28A1"/>
    <w:rsid w:val="003F43C3"/>
    <w:rsid w:val="004106D7"/>
    <w:rsid w:val="004158E2"/>
    <w:rsid w:val="00437185"/>
    <w:rsid w:val="00441553"/>
    <w:rsid w:val="004502D6"/>
    <w:rsid w:val="0045578A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3909"/>
    <w:rsid w:val="004D5533"/>
    <w:rsid w:val="004E674F"/>
    <w:rsid w:val="004F494A"/>
    <w:rsid w:val="004F77E1"/>
    <w:rsid w:val="0050033F"/>
    <w:rsid w:val="00500636"/>
    <w:rsid w:val="00500799"/>
    <w:rsid w:val="00505AFE"/>
    <w:rsid w:val="00525949"/>
    <w:rsid w:val="00531B53"/>
    <w:rsid w:val="00533AA2"/>
    <w:rsid w:val="005411CB"/>
    <w:rsid w:val="00554566"/>
    <w:rsid w:val="00555CC2"/>
    <w:rsid w:val="00557D90"/>
    <w:rsid w:val="005615C2"/>
    <w:rsid w:val="0058149E"/>
    <w:rsid w:val="00584062"/>
    <w:rsid w:val="00590895"/>
    <w:rsid w:val="00592BC8"/>
    <w:rsid w:val="005A284B"/>
    <w:rsid w:val="005B68E2"/>
    <w:rsid w:val="005B7781"/>
    <w:rsid w:val="005D0574"/>
    <w:rsid w:val="005E38BC"/>
    <w:rsid w:val="005E5127"/>
    <w:rsid w:val="005E5902"/>
    <w:rsid w:val="00601691"/>
    <w:rsid w:val="0060423E"/>
    <w:rsid w:val="006070F9"/>
    <w:rsid w:val="006239D1"/>
    <w:rsid w:val="006416FB"/>
    <w:rsid w:val="00646CE5"/>
    <w:rsid w:val="00656098"/>
    <w:rsid w:val="00663893"/>
    <w:rsid w:val="00663BA6"/>
    <w:rsid w:val="006714F4"/>
    <w:rsid w:val="00671590"/>
    <w:rsid w:val="0067315B"/>
    <w:rsid w:val="006752A0"/>
    <w:rsid w:val="00684159"/>
    <w:rsid w:val="006866EC"/>
    <w:rsid w:val="00687F0A"/>
    <w:rsid w:val="006912E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6A03"/>
    <w:rsid w:val="006E30DA"/>
    <w:rsid w:val="006E54B4"/>
    <w:rsid w:val="006E631E"/>
    <w:rsid w:val="006F412D"/>
    <w:rsid w:val="00702FE1"/>
    <w:rsid w:val="0070650B"/>
    <w:rsid w:val="00712B08"/>
    <w:rsid w:val="0073406F"/>
    <w:rsid w:val="00740801"/>
    <w:rsid w:val="00741421"/>
    <w:rsid w:val="00745BD9"/>
    <w:rsid w:val="007472BC"/>
    <w:rsid w:val="00751720"/>
    <w:rsid w:val="00751FA7"/>
    <w:rsid w:val="007743FA"/>
    <w:rsid w:val="00776934"/>
    <w:rsid w:val="0078177F"/>
    <w:rsid w:val="007877E0"/>
    <w:rsid w:val="007B095E"/>
    <w:rsid w:val="007B36E9"/>
    <w:rsid w:val="007C300D"/>
    <w:rsid w:val="007D349B"/>
    <w:rsid w:val="007D4E6B"/>
    <w:rsid w:val="007D6CCA"/>
    <w:rsid w:val="007E5E22"/>
    <w:rsid w:val="007F3078"/>
    <w:rsid w:val="00800294"/>
    <w:rsid w:val="008003C3"/>
    <w:rsid w:val="00810B70"/>
    <w:rsid w:val="00815656"/>
    <w:rsid w:val="00830725"/>
    <w:rsid w:val="008361D5"/>
    <w:rsid w:val="008379FB"/>
    <w:rsid w:val="00842788"/>
    <w:rsid w:val="00842C8C"/>
    <w:rsid w:val="00850DCA"/>
    <w:rsid w:val="00851CB0"/>
    <w:rsid w:val="0085316F"/>
    <w:rsid w:val="0087148A"/>
    <w:rsid w:val="00872746"/>
    <w:rsid w:val="00876CCF"/>
    <w:rsid w:val="0088349B"/>
    <w:rsid w:val="0088749B"/>
    <w:rsid w:val="00896986"/>
    <w:rsid w:val="00897EAB"/>
    <w:rsid w:val="008A4FB2"/>
    <w:rsid w:val="008A504E"/>
    <w:rsid w:val="008D09DC"/>
    <w:rsid w:val="008E0B73"/>
    <w:rsid w:val="008F7D55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02A8"/>
    <w:rsid w:val="009A1FA5"/>
    <w:rsid w:val="009B1EC5"/>
    <w:rsid w:val="009B236D"/>
    <w:rsid w:val="009B447C"/>
    <w:rsid w:val="009B4AC3"/>
    <w:rsid w:val="009B6F0C"/>
    <w:rsid w:val="009D300F"/>
    <w:rsid w:val="009D5B4E"/>
    <w:rsid w:val="009D5F49"/>
    <w:rsid w:val="009D75C2"/>
    <w:rsid w:val="009E0337"/>
    <w:rsid w:val="009F609A"/>
    <w:rsid w:val="00A122B9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3FDA"/>
    <w:rsid w:val="00A56FE4"/>
    <w:rsid w:val="00A63AC1"/>
    <w:rsid w:val="00A66853"/>
    <w:rsid w:val="00A66DAA"/>
    <w:rsid w:val="00A67D48"/>
    <w:rsid w:val="00A7291A"/>
    <w:rsid w:val="00A73373"/>
    <w:rsid w:val="00A77E80"/>
    <w:rsid w:val="00A947BA"/>
    <w:rsid w:val="00A94F9C"/>
    <w:rsid w:val="00AA2033"/>
    <w:rsid w:val="00AC2B83"/>
    <w:rsid w:val="00AC57D5"/>
    <w:rsid w:val="00AD1917"/>
    <w:rsid w:val="00AD6D0F"/>
    <w:rsid w:val="00AE188B"/>
    <w:rsid w:val="00AE3233"/>
    <w:rsid w:val="00AF1F03"/>
    <w:rsid w:val="00AF301F"/>
    <w:rsid w:val="00B02AA8"/>
    <w:rsid w:val="00B14F7A"/>
    <w:rsid w:val="00B2430D"/>
    <w:rsid w:val="00B263D1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4DE6"/>
    <w:rsid w:val="00BC6A6E"/>
    <w:rsid w:val="00BE154B"/>
    <w:rsid w:val="00C0352C"/>
    <w:rsid w:val="00C0404E"/>
    <w:rsid w:val="00C10A1E"/>
    <w:rsid w:val="00C11FB0"/>
    <w:rsid w:val="00C20AC1"/>
    <w:rsid w:val="00C241C9"/>
    <w:rsid w:val="00C2699D"/>
    <w:rsid w:val="00C419C1"/>
    <w:rsid w:val="00C47F87"/>
    <w:rsid w:val="00C510BE"/>
    <w:rsid w:val="00C612CD"/>
    <w:rsid w:val="00C66856"/>
    <w:rsid w:val="00C76CC9"/>
    <w:rsid w:val="00C817E2"/>
    <w:rsid w:val="00C85720"/>
    <w:rsid w:val="00C87F09"/>
    <w:rsid w:val="00C9260D"/>
    <w:rsid w:val="00CA105D"/>
    <w:rsid w:val="00CA63D0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2674"/>
    <w:rsid w:val="00D31D52"/>
    <w:rsid w:val="00D357F4"/>
    <w:rsid w:val="00D35EE4"/>
    <w:rsid w:val="00D549B4"/>
    <w:rsid w:val="00D566EE"/>
    <w:rsid w:val="00D6500E"/>
    <w:rsid w:val="00D70F85"/>
    <w:rsid w:val="00D86E69"/>
    <w:rsid w:val="00D91D7E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5F30"/>
    <w:rsid w:val="00E646AB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E6E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6673"/>
    <o:shapelayout v:ext="edit">
      <o:idmap v:ext="edit" data="1"/>
    </o:shapelayout>
  </w:shapeDefaults>
  <w:decimalSymbol w:val=","/>
  <w:listSeparator w:val=";"/>
  <w14:docId w14:val="755A5BF4"/>
  <w15:docId w15:val="{259DB382-4EC6-4DC7-8F7C-857765B66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8D9DF-DC53-402C-B5D2-DB3081CFF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73106D59</Template>
  <TotalTime>16</TotalTime>
  <Pages>25</Pages>
  <Words>2711</Words>
  <Characters>15454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18129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17</cp:revision>
  <cp:lastPrinted>2021-03-26T08:29:00Z</cp:lastPrinted>
  <dcterms:created xsi:type="dcterms:W3CDTF">2022-06-20T11:09:00Z</dcterms:created>
  <dcterms:modified xsi:type="dcterms:W3CDTF">2026-04-17T08:11:00Z</dcterms:modified>
</cp:coreProperties>
</file>