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7107F4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7107F4" w:rsidRPr="007C2003" w:rsidRDefault="007107F4" w:rsidP="007107F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БЛОК ПЕРЕКЛЮЧЕНИЯ ПОТОКА </w:t>
            </w:r>
            <w:r w:rsidR="008A6BD8">
              <w:rPr>
                <w:b/>
                <w:szCs w:val="28"/>
              </w:rPr>
              <w:t xml:space="preserve">ПРОМЫШЛЕННОГО НАЗНАЧЕНИЯ </w:t>
            </w:r>
            <w:r w:rsidR="00AB089E">
              <w:rPr>
                <w:b/>
                <w:szCs w:val="28"/>
              </w:rPr>
              <w:t>CH-AP08</w:t>
            </w:r>
            <w:r w:rsidRPr="005219FD">
              <w:rPr>
                <w:b/>
                <w:szCs w:val="28"/>
              </w:rPr>
              <w:t>MSSX</w:t>
            </w:r>
          </w:p>
        </w:tc>
      </w:tr>
      <w:tr w:rsidR="007107F4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7107F4" w:rsidRPr="007C2003" w:rsidRDefault="007107F4" w:rsidP="007107F4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AB089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CH-AP0</w:t>
            </w:r>
            <w:r>
              <w:rPr>
                <w:b/>
                <w:szCs w:val="28"/>
                <w:lang w:val="en-US"/>
              </w:rPr>
              <w:t>8</w:t>
            </w:r>
            <w:r w:rsidR="00EE0D31" w:rsidRPr="005219FD">
              <w:rPr>
                <w:b/>
                <w:szCs w:val="28"/>
              </w:rPr>
              <w:t>MSSX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116AB9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4F5BEC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EE0D31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4F5BEC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EE0D31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EE0D31">
        <w:rPr>
          <w:sz w:val="22"/>
          <w:szCs w:val="22"/>
        </w:rPr>
        <w:t>блока переключения потока</w:t>
      </w:r>
      <w:r w:rsidRPr="00276D96">
        <w:rPr>
          <w:sz w:val="22"/>
          <w:szCs w:val="22"/>
        </w:rPr>
        <w:t xml:space="preserve"> </w:t>
      </w:r>
      <w:r w:rsidR="00116AB9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7D6A6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8803F3" w:rsidRDefault="00EE0D31" w:rsidP="00880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переключения потока</w:t>
            </w:r>
            <w:r w:rsidRPr="002D2B9B">
              <w:rPr>
                <w:sz w:val="22"/>
                <w:szCs w:val="22"/>
              </w:rPr>
              <w:t xml:space="preserve"> </w:t>
            </w:r>
            <w:r w:rsidR="008803F3">
              <w:rPr>
                <w:sz w:val="22"/>
                <w:szCs w:val="22"/>
              </w:rPr>
              <w:t>(</w:t>
            </w:r>
            <w:r w:rsidR="008803F3" w:rsidRPr="0009700C">
              <w:rPr>
                <w:sz w:val="22"/>
                <w:szCs w:val="22"/>
              </w:rPr>
              <w:t>СН-блок)</w:t>
            </w:r>
          </w:p>
          <w:p w:rsidR="00200C8E" w:rsidRPr="0045441B" w:rsidRDefault="00116AB9" w:rsidP="00880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промышленного назначения 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8217E3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CH-AP0</w:t>
            </w:r>
            <w:r>
              <w:rPr>
                <w:sz w:val="22"/>
                <w:szCs w:val="22"/>
                <w:lang w:val="en-US"/>
              </w:rPr>
              <w:t>8</w:t>
            </w:r>
            <w:r w:rsidR="00EE0D31" w:rsidRPr="00EE0D31">
              <w:rPr>
                <w:sz w:val="22"/>
                <w:szCs w:val="22"/>
              </w:rPr>
              <w:t>MSSX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8217E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CH-AP08</w:t>
            </w:r>
            <w:r w:rsidR="00EE0D31" w:rsidRPr="00EE0D31">
              <w:rPr>
                <w:sz w:val="22"/>
                <w:szCs w:val="22"/>
              </w:rPr>
              <w:t>MSSX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3B0C1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EE0D31" w:rsidRDefault="00EE0D31" w:rsidP="00EE0D31">
            <w:pPr>
              <w:jc w:val="center"/>
              <w:rPr>
                <w:sz w:val="22"/>
                <w:szCs w:val="22"/>
              </w:rPr>
            </w:pPr>
            <w:r w:rsidRPr="006827EB">
              <w:rPr>
                <w:sz w:val="22"/>
                <w:szCs w:val="22"/>
              </w:rPr>
              <w:t>Арматура трубопроводная промышленная</w:t>
            </w:r>
            <w:r>
              <w:rPr>
                <w:sz w:val="22"/>
                <w:szCs w:val="22"/>
              </w:rPr>
              <w:t xml:space="preserve">. </w:t>
            </w:r>
          </w:p>
          <w:p w:rsidR="00200C8E" w:rsidRPr="0045441B" w:rsidRDefault="00EE0D31" w:rsidP="00EE0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внутреннего блока кондиционера</w:t>
            </w:r>
          </w:p>
        </w:tc>
      </w:tr>
      <w:tr w:rsidR="003B0C14" w:rsidRPr="0045441B" w:rsidTr="00F84E72">
        <w:trPr>
          <w:trHeight w:val="553"/>
        </w:trPr>
        <w:tc>
          <w:tcPr>
            <w:tcW w:w="2376" w:type="dxa"/>
            <w:vAlign w:val="center"/>
          </w:tcPr>
          <w:p w:rsidR="003B0C14" w:rsidRPr="0045441B" w:rsidRDefault="003B0C14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3B0C14" w:rsidRPr="006827EB" w:rsidRDefault="003B0C14" w:rsidP="00EE0D3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8217E3" w:rsidP="008217E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931543" w:rsidP="004F5BE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F5BEC">
              <w:rPr>
                <w:sz w:val="22"/>
                <w:szCs w:val="22"/>
              </w:rPr>
              <w:t>6</w:t>
            </w:r>
          </w:p>
        </w:tc>
      </w:tr>
      <w:tr w:rsidR="00172921" w:rsidRPr="0045441B" w:rsidTr="00F84E72">
        <w:trPr>
          <w:trHeight w:val="456"/>
        </w:trPr>
        <w:tc>
          <w:tcPr>
            <w:tcW w:w="2376" w:type="dxa"/>
            <w:vAlign w:val="center"/>
          </w:tcPr>
          <w:p w:rsidR="00172921" w:rsidRDefault="00172921" w:rsidP="0017292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172921" w:rsidRDefault="00172921" w:rsidP="0017292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EE0D31" w:rsidRPr="0045441B" w:rsidTr="00F84E72">
        <w:trPr>
          <w:trHeight w:val="492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4F5BEC" w:rsidRDefault="004F5BEC" w:rsidP="004F5B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4F5BEC" w:rsidRDefault="004F5BEC" w:rsidP="004F5BEC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4F5BEC" w:rsidRDefault="004F5BEC" w:rsidP="004F5BEC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4F5BEC" w:rsidRPr="000708BC" w:rsidRDefault="004F5BEC" w:rsidP="004F5B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EE0D31" w:rsidRPr="00B4617D" w:rsidRDefault="004F5BEC" w:rsidP="004F5BEC">
            <w:pPr>
              <w:pStyle w:val="21"/>
              <w:ind w:firstLine="709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EE0D31" w:rsidRPr="004F5BEC" w:rsidTr="00F84E72">
        <w:trPr>
          <w:trHeight w:val="492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7308F9" w:rsidRDefault="00EE0D31" w:rsidP="00EE0D3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EE0D31" w:rsidRPr="0045441B" w:rsidTr="00F84E72">
        <w:trPr>
          <w:trHeight w:val="553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45441B" w:rsidRDefault="00EE0D31" w:rsidP="00EE0D3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EE0D31" w:rsidRPr="004F5BEC" w:rsidTr="00F84E72">
        <w:trPr>
          <w:trHeight w:val="553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8A1F66" w:rsidRDefault="00EE0D31" w:rsidP="00EE0D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EE0D31" w:rsidRPr="0045441B" w:rsidTr="00F84E72">
        <w:trPr>
          <w:trHeight w:val="553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45441B" w:rsidRDefault="00EE0D31" w:rsidP="00EE0D3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EE0D31" w:rsidRPr="004F5BEC" w:rsidTr="00F84E72">
        <w:trPr>
          <w:trHeight w:val="553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4F5BEC" w:rsidRDefault="004F5BEC" w:rsidP="004F5BE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4F5BEC" w:rsidRPr="006E3C0A" w:rsidRDefault="004F5BEC" w:rsidP="004F5B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F5BEC" w:rsidRPr="006E3C0A" w:rsidRDefault="004F5BEC" w:rsidP="004F5BE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F5BEC" w:rsidRPr="006E3C0A" w:rsidRDefault="004F5BEC" w:rsidP="004F5BE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4F5BEC" w:rsidRPr="006E3C0A" w:rsidRDefault="004F5BEC" w:rsidP="004F5B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4F5BEC" w:rsidRPr="003F28A1" w:rsidRDefault="004F5BEC" w:rsidP="004F5BEC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EE0D31" w:rsidRPr="004F5BEC" w:rsidRDefault="004F5BEC" w:rsidP="004F5BE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Pr="004F5BEC" w:rsidRDefault="0045441B" w:rsidP="00200C8E">
      <w:pPr>
        <w:jc w:val="center"/>
        <w:rPr>
          <w:b/>
          <w:szCs w:val="28"/>
          <w:lang w:val="en-US"/>
        </w:rPr>
      </w:pPr>
    </w:p>
    <w:p w:rsidR="0045441B" w:rsidRPr="004F5BEC" w:rsidRDefault="0045441B">
      <w:pPr>
        <w:spacing w:after="160" w:line="259" w:lineRule="auto"/>
        <w:rPr>
          <w:b/>
          <w:szCs w:val="28"/>
          <w:lang w:val="en-US"/>
        </w:rPr>
      </w:pPr>
      <w:r w:rsidRPr="004F5BEC">
        <w:rPr>
          <w:b/>
          <w:szCs w:val="28"/>
          <w:lang w:val="en-US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931543" w:rsidRPr="00AD1C4D" w:rsidTr="00A674AF">
        <w:trPr>
          <w:jc w:val="center"/>
        </w:trPr>
        <w:tc>
          <w:tcPr>
            <w:tcW w:w="4972" w:type="dxa"/>
            <w:vAlign w:val="center"/>
          </w:tcPr>
          <w:p w:rsidR="00931543" w:rsidRPr="00B519C8" w:rsidRDefault="00931543" w:rsidP="00931543">
            <w:pPr>
              <w:rPr>
                <w:b/>
                <w:sz w:val="22"/>
                <w:szCs w:val="22"/>
              </w:rPr>
            </w:pPr>
            <w:bookmarkStart w:id="9" w:name="_Toc85529568"/>
            <w:r w:rsidRPr="00B519C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931543" w:rsidRPr="00B519C8" w:rsidRDefault="00931543" w:rsidP="00931543">
            <w:pPr>
              <w:jc w:val="center"/>
              <w:rPr>
                <w:b/>
                <w:sz w:val="22"/>
                <w:szCs w:val="22"/>
              </w:rPr>
            </w:pPr>
            <w:r w:rsidRPr="00B519C8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88" w:type="dxa"/>
            <w:vAlign w:val="center"/>
          </w:tcPr>
          <w:p w:rsidR="00931543" w:rsidRPr="00B519C8" w:rsidRDefault="00931543" w:rsidP="00931543">
            <w:pPr>
              <w:jc w:val="center"/>
              <w:rPr>
                <w:b/>
                <w:sz w:val="22"/>
                <w:szCs w:val="22"/>
              </w:rPr>
            </w:pPr>
            <w:r w:rsidRPr="00B519C8">
              <w:rPr>
                <w:b/>
                <w:sz w:val="22"/>
                <w:szCs w:val="22"/>
              </w:rPr>
              <w:t>Значение</w:t>
            </w:r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Pr="00DD0541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0854D0" w:rsidRPr="006D3D37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0854D0" w:rsidRPr="00D35981" w:rsidRDefault="000854D0" w:rsidP="003E4F4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многопортовые</w:t>
            </w:r>
            <w:proofErr w:type="spellEnd"/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 w:rsidRPr="00EF3D6D">
              <w:rPr>
                <w:sz w:val="22"/>
                <w:szCs w:val="22"/>
              </w:rPr>
              <w:t>Количество портов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88" w:type="dxa"/>
            <w:vAlign w:val="center"/>
          </w:tcPr>
          <w:p w:rsidR="000854D0" w:rsidRDefault="008217E3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Pr="00EF3D6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</w:t>
            </w:r>
            <w:r w:rsidRPr="00DB02EC">
              <w:rPr>
                <w:sz w:val="22"/>
                <w:szCs w:val="22"/>
              </w:rPr>
              <w:t xml:space="preserve"> кол-во </w:t>
            </w:r>
            <w:r>
              <w:rPr>
                <w:sz w:val="22"/>
                <w:szCs w:val="22"/>
              </w:rPr>
              <w:t>подсоединяемых  к 1 порту внутренних</w:t>
            </w:r>
            <w:r w:rsidRPr="00DB02EC">
              <w:rPr>
                <w:sz w:val="22"/>
                <w:szCs w:val="22"/>
              </w:rPr>
              <w:t xml:space="preserve"> блоков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8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общая производительность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8" w:type="dxa"/>
            <w:vAlign w:val="center"/>
          </w:tcPr>
          <w:p w:rsidR="000854D0" w:rsidRDefault="0033404E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 производительнос</w:t>
            </w:r>
            <w:r w:rsidRPr="007D4A60">
              <w:rPr>
                <w:sz w:val="22"/>
                <w:szCs w:val="22"/>
              </w:rPr>
              <w:t>ть</w:t>
            </w:r>
            <w:r>
              <w:rPr>
                <w:sz w:val="22"/>
                <w:szCs w:val="22"/>
              </w:rPr>
              <w:t xml:space="preserve"> одного</w:t>
            </w:r>
            <w:r w:rsidRPr="007D4A60">
              <w:rPr>
                <w:sz w:val="22"/>
                <w:szCs w:val="22"/>
              </w:rPr>
              <w:t xml:space="preserve"> порта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F368ED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F368ED">
              <w:rPr>
                <w:rFonts w:hint="eastAsia"/>
                <w:b/>
                <w:sz w:val="22"/>
                <w:szCs w:val="22"/>
              </w:rPr>
              <w:t>Электрические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368ED">
              <w:rPr>
                <w:rFonts w:hint="eastAsia"/>
                <w:b/>
                <w:sz w:val="22"/>
                <w:szCs w:val="22"/>
              </w:rPr>
              <w:t>параметры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В/ф/Гц</w:t>
            </w:r>
          </w:p>
        </w:tc>
        <w:tc>
          <w:tcPr>
            <w:tcW w:w="338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230/1/50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Pr="00F368E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559" w:type="dxa"/>
            <w:vAlign w:val="center"/>
          </w:tcPr>
          <w:p w:rsidR="000854D0" w:rsidRPr="00F368ED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8" w:type="dxa"/>
            <w:vAlign w:val="center"/>
          </w:tcPr>
          <w:p w:rsidR="000854D0" w:rsidRPr="00F368ED" w:rsidRDefault="0033404E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388" w:type="dxa"/>
            <w:vAlign w:val="center"/>
          </w:tcPr>
          <w:p w:rsidR="000854D0" w:rsidRDefault="00810FD4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9935C3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9935C3">
              <w:rPr>
                <w:b/>
                <w:sz w:val="22"/>
                <w:szCs w:val="22"/>
              </w:rPr>
              <w:t>Хладагент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0854D0" w:rsidRPr="009935C3" w:rsidRDefault="000854D0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388" w:type="dxa"/>
            <w:vAlign w:val="center"/>
          </w:tcPr>
          <w:p w:rsidR="000854D0" w:rsidRPr="009935C3" w:rsidRDefault="000854D0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82576C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82576C">
              <w:rPr>
                <w:b/>
                <w:sz w:val="22"/>
                <w:szCs w:val="22"/>
              </w:rPr>
              <w:t>Габаритные размеры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0854D0" w:rsidRDefault="00810FD4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0854D0" w:rsidRDefault="00810FD4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0854D0" w:rsidRDefault="00810FD4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A93A99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A93A99">
              <w:rPr>
                <w:b/>
                <w:sz w:val="22"/>
                <w:szCs w:val="22"/>
              </w:rPr>
              <w:t>Вес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Pr="00AD1C4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0854D0" w:rsidRPr="00AD1C4D" w:rsidRDefault="000854D0" w:rsidP="003E4F4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88" w:type="dxa"/>
            <w:vAlign w:val="center"/>
          </w:tcPr>
          <w:p w:rsidR="000854D0" w:rsidRPr="00AD1C4D" w:rsidRDefault="00810FD4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0854D0" w:rsidRPr="00AD1C4D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0854D0" w:rsidRPr="00AD1C4D" w:rsidRDefault="00810FD4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31.4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0854D0" w:rsidRPr="000854D0" w:rsidRDefault="000854D0" w:rsidP="000854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1" w:name="_Ref75275209"/>
      <w:r w:rsidRPr="000854D0">
        <w:rPr>
          <w:sz w:val="22"/>
          <w:szCs w:val="22"/>
        </w:rPr>
        <w:t xml:space="preserve">Блок </w:t>
      </w:r>
      <w:r w:rsidR="00554F36">
        <w:rPr>
          <w:sz w:val="22"/>
          <w:szCs w:val="22"/>
        </w:rPr>
        <w:t>переключения потока</w:t>
      </w:r>
      <w:r w:rsidR="00554F36" w:rsidRPr="000854D0">
        <w:rPr>
          <w:sz w:val="22"/>
          <w:szCs w:val="22"/>
        </w:rPr>
        <w:t xml:space="preserve"> </w:t>
      </w:r>
      <w:r w:rsidR="008217E3">
        <w:rPr>
          <w:sz w:val="22"/>
          <w:szCs w:val="22"/>
        </w:rPr>
        <w:t>CH-AP08</w:t>
      </w:r>
      <w:r w:rsidR="00554F36" w:rsidRPr="00D35981">
        <w:rPr>
          <w:sz w:val="22"/>
          <w:szCs w:val="22"/>
        </w:rPr>
        <w:t>MSSX</w:t>
      </w:r>
      <w:r w:rsidR="00554F36" w:rsidRPr="000854D0">
        <w:rPr>
          <w:sz w:val="22"/>
          <w:szCs w:val="22"/>
        </w:rPr>
        <w:t xml:space="preserve"> </w:t>
      </w:r>
      <w:r w:rsidRPr="000854D0">
        <w:rPr>
          <w:sz w:val="22"/>
          <w:szCs w:val="22"/>
        </w:rPr>
        <w:t>представляет собой расширительный электромеханический клапан с блоком управления, объединенный в едином корпусе.</w:t>
      </w:r>
    </w:p>
    <w:p w:rsidR="000854D0" w:rsidRPr="000854D0" w:rsidRDefault="000854D0" w:rsidP="000854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4D0">
        <w:rPr>
          <w:sz w:val="22"/>
          <w:szCs w:val="22"/>
        </w:rPr>
        <w:t>Для переключения между двух- и трехтрубной схемами без замены наружных блоков внутренние блоки, предназначенные для работы в режиме рекуперации, дополняются блоками-переключателями потока (CH-блоками). В такой системе часть внутренних блоков, работающих в режиме только охлаждение, не требует наличия CH-блоков. Внутренние блоки, подключенные к определенному блоку CH, могут работать в режиме охлаждения или нагрева независимо от режимов работы других внутренних блоков, подключенных к другим блокам CH.</w:t>
      </w:r>
    </w:p>
    <w:p w:rsidR="00537062" w:rsidRPr="000854D0" w:rsidRDefault="000854D0" w:rsidP="000854D0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854D0">
        <w:rPr>
          <w:rFonts w:ascii="Times New Roman" w:hAnsi="Times New Roman" w:cs="Times New Roman"/>
          <w:sz w:val="22"/>
          <w:szCs w:val="22"/>
        </w:rPr>
        <w:t>Таким образом, в пределах одной системы кондиционирования можно создавать сектора, для которых независимо выбираются режимы охлаждения и нагрева. Это уменьшает длину трубопровода и упрощает архитектуру системы.</w:t>
      </w:r>
    </w:p>
    <w:bookmarkEnd w:id="11"/>
    <w:p w:rsidR="004F5BEC" w:rsidRDefault="004F5BEC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B16FB7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  <w:bookmarkStart w:id="12" w:name="_GoBack"/>
      <w:bookmarkEnd w:id="12"/>
      <w:r w:rsidRPr="0058375B">
        <w:rPr>
          <w:rFonts w:ascii="Times New Roman" w:hAnsi="Times New Roman" w:cs="Times New Roman"/>
          <w:sz w:val="22"/>
          <w:szCs w:val="22"/>
        </w:rPr>
        <w:t>Пример конфигурации системы представлен на рисунке 1.</w:t>
      </w: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P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1606C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5191125" cy="2400300"/>
            <wp:effectExtent l="0" t="0" r="9525" b="0"/>
            <wp:docPr id="72" name="Рисунок 72" descr="Безымянный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75B" w:rsidRDefault="0058375B" w:rsidP="005837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58375B" w:rsidRPr="00B16FB7" w:rsidRDefault="0058375B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8375B">
        <w:rPr>
          <w:sz w:val="22"/>
          <w:szCs w:val="22"/>
        </w:rPr>
        <w:t xml:space="preserve"> на рисунке 2</w:t>
      </w:r>
      <w:r w:rsidR="00200C8E" w:rsidRPr="003F28A1">
        <w:rPr>
          <w:sz w:val="22"/>
          <w:szCs w:val="22"/>
        </w:rPr>
        <w:t>.</w:t>
      </w:r>
    </w:p>
    <w:p w:rsidR="0058375B" w:rsidRDefault="0058375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8217E3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37410" cy="1080770"/>
            <wp:effectExtent l="0" t="0" r="0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75B" w:rsidRDefault="0058375B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</w:t>
      </w:r>
      <w:r w:rsidR="0058375B">
        <w:rPr>
          <w:sz w:val="20"/>
          <w:szCs w:val="20"/>
        </w:rPr>
        <w:t>унок 2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24621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114376" w:rsidRDefault="00114376" w:rsidP="00200C8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Сервисные расстояния представлены на рисунке 3.</w:t>
      </w:r>
    </w:p>
    <w:p w:rsidR="00114376" w:rsidRDefault="00114376" w:rsidP="0011437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09975" cy="1947545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376" w:rsidRDefault="00114376" w:rsidP="00114376">
      <w:pPr>
        <w:jc w:val="center"/>
        <w:rPr>
          <w:sz w:val="22"/>
          <w:szCs w:val="22"/>
        </w:rPr>
      </w:pPr>
    </w:p>
    <w:p w:rsidR="00114376" w:rsidRDefault="00114376" w:rsidP="00114376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114376" w:rsidRDefault="00114376" w:rsidP="00114376">
      <w:pPr>
        <w:jc w:val="center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246211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14376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406BC4" w:rsidRDefault="00406BC4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114376">
        <w:rPr>
          <w:sz w:val="20"/>
          <w:szCs w:val="20"/>
        </w:rPr>
        <w:t xml:space="preserve"> 4</w:t>
      </w:r>
    </w:p>
    <w:p w:rsidR="00C85577" w:rsidRDefault="00C85577" w:rsidP="00200C8E">
      <w:pPr>
        <w:ind w:firstLine="720"/>
        <w:jc w:val="center"/>
        <w:rPr>
          <w:sz w:val="20"/>
          <w:szCs w:val="20"/>
        </w:rPr>
      </w:pPr>
    </w:p>
    <w:p w:rsidR="00C85577" w:rsidRDefault="00C85577" w:rsidP="00200C8E">
      <w:pPr>
        <w:ind w:firstLine="720"/>
        <w:jc w:val="center"/>
        <w:rPr>
          <w:sz w:val="20"/>
          <w:szCs w:val="20"/>
        </w:rPr>
      </w:pP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406BC4">
        <w:rPr>
          <w:noProof/>
          <w:sz w:val="22"/>
          <w:szCs w:val="22"/>
        </w:rPr>
        <w:t>изделия представлен на рисунке 5</w:t>
      </w:r>
      <w:r w:rsidRPr="00804B66">
        <w:rPr>
          <w:noProof/>
          <w:sz w:val="22"/>
          <w:szCs w:val="22"/>
        </w:rPr>
        <w:t>.</w:t>
      </w:r>
    </w:p>
    <w:p w:rsidR="00025E94" w:rsidRPr="00804B66" w:rsidRDefault="00C85577" w:rsidP="00C85577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50994" cy="5177641"/>
            <wp:effectExtent l="0" t="0" r="6985" b="444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899" cy="518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Pr="00301FD2" w:rsidRDefault="00406BC4" w:rsidP="00200C8E">
      <w:pPr>
        <w:ind w:firstLine="720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>Рисунок 5</w:t>
      </w:r>
    </w:p>
    <w:p w:rsidR="00406BC4" w:rsidRDefault="00406BC4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246213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993AE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993AEC">
        <w:rPr>
          <w:noProof/>
          <w:sz w:val="20"/>
          <w:szCs w:val="20"/>
          <w:lang w:val="en-US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860"/>
        <w:gridCol w:w="7215"/>
        <w:gridCol w:w="1559"/>
      </w:tblGrid>
      <w:tr w:rsidR="008E161A" w:rsidRPr="002979DC" w:rsidTr="008E161A">
        <w:trPr>
          <w:trHeight w:val="20"/>
          <w:tblHeader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bookmarkStart w:id="23" w:name="_Toc489886373"/>
            <w:bookmarkStart w:id="24" w:name="_Ref75275475"/>
            <w:bookmarkStart w:id="25" w:name="_Toc85529578"/>
            <w:r w:rsidRPr="002979DC">
              <w:rPr>
                <w:b/>
                <w:sz w:val="22"/>
                <w:szCs w:val="22"/>
              </w:rPr>
              <w:t>№</w:t>
            </w:r>
            <w:r w:rsidRPr="002979D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979D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1A" w:rsidRPr="002979DC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r w:rsidRPr="002979DC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1A" w:rsidRPr="002979DC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r w:rsidRPr="002979DC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E161A" w:rsidRPr="002979DC" w:rsidTr="008E161A">
        <w:trPr>
          <w:trHeight w:val="243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spacing w:before="120"/>
              <w:jc w:val="center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1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8E161A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Блок переключения потока </w:t>
            </w:r>
            <w:r w:rsidR="008217E3">
              <w:rPr>
                <w:sz w:val="22"/>
                <w:szCs w:val="22"/>
              </w:rPr>
              <w:t>CH-AP08</w:t>
            </w:r>
            <w:r w:rsidRPr="00B25E73">
              <w:rPr>
                <w:sz w:val="22"/>
                <w:szCs w:val="22"/>
              </w:rPr>
              <w:t>MSSX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E161A" w:rsidRPr="002979DC" w:rsidTr="008E161A">
        <w:trPr>
          <w:trHeight w:val="243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</w:t>
            </w:r>
            <w:r w:rsidRPr="002979DC">
              <w:rPr>
                <w:sz w:val="22"/>
                <w:szCs w:val="22"/>
                <w:lang w:val="en-US"/>
              </w:rPr>
              <w:t>ID</w:t>
            </w:r>
            <w:r w:rsidRPr="002979DC">
              <w:rPr>
                <w:sz w:val="22"/>
                <w:szCs w:val="22"/>
              </w:rPr>
              <w:t xml:space="preserve"> </w:t>
            </w:r>
            <w:r w:rsidRPr="006C54BD">
              <w:rPr>
                <w:sz w:val="22"/>
                <w:szCs w:val="22"/>
              </w:rPr>
              <w:t>15,88</w:t>
            </w:r>
            <w:r>
              <w:rPr>
                <w:sz w:val="22"/>
                <w:szCs w:val="22"/>
              </w:rPr>
              <w:t xml:space="preserve"> (</w:t>
            </w:r>
            <w:r w:rsidRPr="006C54BD">
              <w:rPr>
                <w:sz w:val="22"/>
                <w:szCs w:val="22"/>
              </w:rPr>
              <w:t>5</w:t>
            </w:r>
            <w:r w:rsidRPr="002979DC">
              <w:rPr>
                <w:sz w:val="22"/>
                <w:szCs w:val="22"/>
              </w:rPr>
              <w:t>/8)</w:t>
            </w:r>
            <w:r>
              <w:rPr>
                <w:sz w:val="22"/>
                <w:szCs w:val="22"/>
              </w:rPr>
              <w:t>→</w:t>
            </w:r>
            <w:r>
              <w:rPr>
                <w:sz w:val="22"/>
                <w:szCs w:val="22"/>
                <w:lang w:val="en-US"/>
              </w:rPr>
              <w:t>ID</w:t>
            </w:r>
            <w:r w:rsidRPr="006C54BD">
              <w:rPr>
                <w:sz w:val="22"/>
                <w:szCs w:val="22"/>
              </w:rPr>
              <w:t xml:space="preserve"> 12,7 (1</w:t>
            </w:r>
            <w:r>
              <w:rPr>
                <w:sz w:val="22"/>
                <w:szCs w:val="22"/>
              </w:rPr>
              <w:t>/2)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301FD2" w:rsidRDefault="00301FD2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Дополнительная</w:t>
            </w:r>
            <w:r>
              <w:rPr>
                <w:sz w:val="22"/>
                <w:szCs w:val="22"/>
              </w:rPr>
              <w:t xml:space="preserve"> труба (для конусной гайки) ID 9,</w:t>
            </w:r>
            <w:r w:rsidRPr="002979DC">
              <w:rPr>
                <w:sz w:val="22"/>
                <w:szCs w:val="22"/>
              </w:rPr>
              <w:t>5</w:t>
            </w:r>
            <w:r w:rsidRPr="006C54B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(3/</w:t>
            </w:r>
            <w:r w:rsidRPr="006C54B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)→ID 6,35 (1/4</w:t>
            </w:r>
            <w:r w:rsidRPr="006C54B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301FD2" w:rsidRDefault="00301FD2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C54BD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ID </w:t>
            </w:r>
            <w:r w:rsidRPr="006C54BD">
              <w:rPr>
                <w:sz w:val="22"/>
                <w:szCs w:val="22"/>
              </w:rPr>
              <w:t>15,88 (5/8</w:t>
            </w:r>
            <w:r>
              <w:rPr>
                <w:sz w:val="22"/>
                <w:szCs w:val="22"/>
              </w:rPr>
              <w:t>)→ID 19,05 (3/4</w:t>
            </w:r>
            <w:r w:rsidRPr="006C54B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8E161A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C54BD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8E161A" w:rsidP="003E4F4D">
            <w:pPr>
              <w:rPr>
                <w:sz w:val="22"/>
                <w:szCs w:val="22"/>
              </w:rPr>
            </w:pPr>
            <w:r w:rsidRPr="006C54BD">
              <w:rPr>
                <w:sz w:val="22"/>
                <w:szCs w:val="22"/>
              </w:rPr>
              <w:t>Дополнительная труба (для кону</w:t>
            </w:r>
            <w:r>
              <w:rPr>
                <w:sz w:val="22"/>
                <w:szCs w:val="22"/>
              </w:rPr>
              <w:t>сной гайки) ID 15,88 (5/8)→ID 22,2 (7/8</w:t>
            </w:r>
            <w:r w:rsidRPr="006C54B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301FD2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B25E73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FC76C1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ID 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301FD2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1A" w:rsidRPr="00FC76C1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2979DC">
              <w:rPr>
                <w:sz w:val="22"/>
                <w:szCs w:val="22"/>
                <w:lang w:val="en-US"/>
              </w:rPr>
              <w:t xml:space="preserve">ID </w:t>
            </w:r>
            <w:r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301FD2" w:rsidRDefault="00301FD2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jc w:val="center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8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Зажим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301FD2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</w:tbl>
    <w:p w:rsidR="00F64AA1" w:rsidRDefault="00F64AA1" w:rsidP="00F64AA1">
      <w:pPr>
        <w:pStyle w:val="1"/>
        <w:ind w:left="720"/>
        <w:rPr>
          <w:rFonts w:ascii="Times New Roman" w:hAnsi="Times New Roman"/>
          <w:sz w:val="28"/>
          <w:szCs w:val="28"/>
        </w:rPr>
      </w:pPr>
    </w:p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Pr="008D0CDA" w:rsidRDefault="008D0CDA" w:rsidP="008D0CDA"/>
    <w:p w:rsidR="00F64AA1" w:rsidRPr="00F64AA1" w:rsidRDefault="00F64AA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10524621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8217E3">
        <w:rPr>
          <w:sz w:val="22"/>
          <w:szCs w:val="22"/>
        </w:rPr>
        <w:t xml:space="preserve"> нему срок гарантии составляет </w:t>
      </w:r>
      <w:r w:rsidR="00172921">
        <w:rPr>
          <w:sz w:val="22"/>
          <w:szCs w:val="22"/>
        </w:rPr>
        <w:t>3</w:t>
      </w:r>
      <w:r w:rsidR="008217E3">
        <w:rPr>
          <w:sz w:val="22"/>
          <w:szCs w:val="22"/>
        </w:rPr>
        <w:t xml:space="preserve"> (</w:t>
      </w:r>
      <w:r w:rsidR="00172921">
        <w:rPr>
          <w:sz w:val="22"/>
          <w:szCs w:val="22"/>
        </w:rPr>
        <w:t>Три</w:t>
      </w:r>
      <w:r w:rsidR="008217E3">
        <w:rPr>
          <w:sz w:val="22"/>
          <w:szCs w:val="22"/>
        </w:rPr>
        <w:t>) год</w:t>
      </w:r>
      <w:r w:rsidR="0017292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3E4F4D" w:rsidRDefault="003E4F4D" w:rsidP="00EA6703">
      <w:pPr>
        <w:ind w:firstLine="720"/>
        <w:jc w:val="both"/>
        <w:rPr>
          <w:sz w:val="22"/>
          <w:szCs w:val="22"/>
        </w:rPr>
      </w:pPr>
    </w:p>
    <w:p w:rsidR="003E4F4D" w:rsidRDefault="003E4F4D" w:rsidP="00EA6703">
      <w:pPr>
        <w:ind w:firstLine="720"/>
        <w:jc w:val="both"/>
        <w:rPr>
          <w:sz w:val="22"/>
          <w:szCs w:val="22"/>
        </w:rPr>
      </w:pPr>
    </w:p>
    <w:p w:rsidR="003E4F4D" w:rsidRPr="001C203C" w:rsidRDefault="003E4F4D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93AFE" w:rsidRDefault="00793A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8E161A" w:rsidP="008E161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Блок переключения потока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217E3" w:rsidP="008E161A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CH-AP08</w:t>
            </w:r>
            <w:r w:rsidR="008E161A" w:rsidRPr="008E161A">
              <w:rPr>
                <w:b/>
                <w:sz w:val="22"/>
                <w:szCs w:val="22"/>
              </w:rPr>
              <w:t>MSSX</w:t>
            </w:r>
            <w:r w:rsidR="008E161A" w:rsidRPr="0053706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D757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F5BE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8E161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переключения потока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217E3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CH-AP08</w:t>
            </w:r>
            <w:r w:rsidR="008E161A" w:rsidRPr="008E161A">
              <w:rPr>
                <w:b/>
                <w:sz w:val="22"/>
                <w:szCs w:val="22"/>
              </w:rPr>
              <w:t>MSSX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E161A" w:rsidRDefault="008E161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7645E8" w:rsidRDefault="007645E8" w:rsidP="007645E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645E8" w:rsidRPr="00775D18" w:rsidRDefault="007645E8" w:rsidP="007645E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4D" w:rsidRDefault="003E4F4D">
      <w:r>
        <w:separator/>
      </w:r>
    </w:p>
  </w:endnote>
  <w:endnote w:type="continuationSeparator" w:id="0">
    <w:p w:rsidR="003E4F4D" w:rsidRDefault="003E4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F4D" w:rsidRDefault="003E4F4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E4F4D" w:rsidRDefault="003E4F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E4F4D" w:rsidRDefault="003E4F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E4F4D" w:rsidRDefault="003E4F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48FA2D6" wp14:editId="6566A7E8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D35EE4" w:rsidRDefault="008217E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CH-AP08</w:t>
                              </w:r>
                              <w:r w:rsidR="003E4F4D" w:rsidRPr="00EE0D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MSSX</w:t>
                              </w:r>
                              <w:r w:rsidR="003E4F4D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E4F4D" w:rsidRPr="00B7687E" w:rsidRDefault="003E4F4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ED1531" w:rsidRDefault="003E4F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5BE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ED1531" w:rsidRDefault="003E4F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4D" w:rsidRPr="008217E3" w:rsidRDefault="008217E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1F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4D" w:rsidRPr="00927339" w:rsidRDefault="003E4F4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3E4F4D" w:rsidRDefault="003E4F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E0D31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БЛОК ПЕРЕКЛЮЧЕНИЯ ПОТОКА </w:t>
                              </w:r>
                            </w:p>
                            <w:p w:rsidR="00116AB9" w:rsidRDefault="00116AB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3E4F4D" w:rsidRDefault="00116AB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НАЗНАЧЕНИЯ </w:t>
                              </w:r>
                              <w:r w:rsidR="008217E3">
                                <w:rPr>
                                  <w:b/>
                                  <w:sz w:val="22"/>
                                  <w:szCs w:val="22"/>
                                </w:rPr>
                                <w:t>CH-AP08</w:t>
                              </w:r>
                              <w:r w:rsidR="003E4F4D" w:rsidRPr="00EE0D31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MSSX </w:t>
                              </w:r>
                            </w:p>
                            <w:p w:rsidR="003E4F4D" w:rsidRPr="00AF301F" w:rsidRDefault="003E4F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E4F4D" w:rsidRPr="00613EFB" w:rsidRDefault="003E4F4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Ovp1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E4F4D" w:rsidRPr="00D35EE4" w:rsidRDefault="008217E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CH-AP08</w:t>
                        </w:r>
                        <w:r w:rsidR="003E4F4D" w:rsidRPr="00EE0D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MSSX</w:t>
                        </w:r>
                        <w:r w:rsidR="003E4F4D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E4F4D" w:rsidRPr="00B7687E" w:rsidRDefault="003E4F4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E4F4D" w:rsidRPr="00ED1531" w:rsidRDefault="003E4F4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F5BE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E4F4D" w:rsidRPr="00ED1531" w:rsidRDefault="003E4F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E4F4D" w:rsidRPr="008217E3" w:rsidRDefault="008217E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1F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E4F4D" w:rsidRPr="00927339" w:rsidRDefault="003E4F4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3E4F4D" w:rsidRDefault="003E4F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E0D31">
                          <w:rPr>
                            <w:b/>
                            <w:sz w:val="22"/>
                            <w:szCs w:val="22"/>
                          </w:rPr>
                          <w:t xml:space="preserve">БЛОК ПЕРЕКЛЮЧЕНИЯ ПОТОКА </w:t>
                        </w:r>
                      </w:p>
                      <w:p w:rsidR="00116AB9" w:rsidRDefault="00116AB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3E4F4D" w:rsidRDefault="00116AB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НАЗНАЧЕНИЯ </w:t>
                        </w:r>
                        <w:r w:rsidR="008217E3">
                          <w:rPr>
                            <w:b/>
                            <w:sz w:val="22"/>
                            <w:szCs w:val="22"/>
                          </w:rPr>
                          <w:t>CH-AP08</w:t>
                        </w:r>
                        <w:r w:rsidR="003E4F4D" w:rsidRPr="00EE0D31">
                          <w:rPr>
                            <w:b/>
                            <w:sz w:val="22"/>
                            <w:szCs w:val="22"/>
                          </w:rPr>
                          <w:t xml:space="preserve">MSSX </w:t>
                        </w:r>
                      </w:p>
                      <w:p w:rsidR="003E4F4D" w:rsidRPr="00AF301F" w:rsidRDefault="003E4F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E4F4D" w:rsidRPr="00613EFB" w:rsidRDefault="003E4F4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AF301F" w:rsidRDefault="003E4F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5BE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D35EE4" w:rsidRDefault="008217E3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CH-AP08</w:t>
                              </w:r>
                              <w:r w:rsidR="003E4F4D" w:rsidRPr="00EE0D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MSSX</w:t>
                              </w:r>
                              <w:r w:rsidR="003E4F4D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E4F4D" w:rsidRPr="00C23BB2" w:rsidRDefault="003E4F4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E4F4D" w:rsidRPr="00EC2FF5" w:rsidRDefault="003E4F4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E4F4D" w:rsidRPr="00AF301F" w:rsidRDefault="003E4F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F5BE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E4F4D" w:rsidRPr="00D35EE4" w:rsidRDefault="008217E3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CH-AP08</w:t>
                        </w:r>
                        <w:r w:rsidR="003E4F4D" w:rsidRPr="00EE0D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MSSX</w:t>
                        </w:r>
                        <w:r w:rsidR="003E4F4D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E4F4D" w:rsidRPr="00C23BB2" w:rsidRDefault="003E4F4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E4F4D" w:rsidRPr="00EC2FF5" w:rsidRDefault="003E4F4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AF301F" w:rsidRDefault="003E4F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F5BE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EC2FF5" w:rsidRDefault="008217E3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CH-AP08</w:t>
                              </w:r>
                              <w:r w:rsidR="003E4F4D" w:rsidRPr="00EE0D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MSSX</w:t>
                              </w:r>
                              <w:r w:rsidR="003E4F4D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E4F4D" w:rsidRPr="00AF301F" w:rsidRDefault="003E4F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F5BE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E4F4D" w:rsidRPr="00EC2FF5" w:rsidRDefault="008217E3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CH-AP08</w:t>
                        </w:r>
                        <w:r w:rsidR="003E4F4D" w:rsidRPr="00EE0D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MSSX</w:t>
                        </w:r>
                        <w:r w:rsidR="003E4F4D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4D" w:rsidRDefault="003E4F4D">
      <w:r>
        <w:separator/>
      </w:r>
    </w:p>
  </w:footnote>
  <w:footnote w:type="continuationSeparator" w:id="0">
    <w:p w:rsidR="003E4F4D" w:rsidRDefault="003E4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F4D" w:rsidRDefault="003E4F4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854D0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4376"/>
    <w:rsid w:val="00116614"/>
    <w:rsid w:val="00116AB9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72921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1FD2"/>
    <w:rsid w:val="00303E2F"/>
    <w:rsid w:val="003066A5"/>
    <w:rsid w:val="00311219"/>
    <w:rsid w:val="00314201"/>
    <w:rsid w:val="00324840"/>
    <w:rsid w:val="00326079"/>
    <w:rsid w:val="0033404E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0C14"/>
    <w:rsid w:val="003B1DD4"/>
    <w:rsid w:val="003D1C42"/>
    <w:rsid w:val="003E3AD4"/>
    <w:rsid w:val="003E4F4D"/>
    <w:rsid w:val="003E6FA8"/>
    <w:rsid w:val="003F28A1"/>
    <w:rsid w:val="003F3D0E"/>
    <w:rsid w:val="003F43C3"/>
    <w:rsid w:val="003F5B4D"/>
    <w:rsid w:val="00406BC4"/>
    <w:rsid w:val="004106D7"/>
    <w:rsid w:val="004158E2"/>
    <w:rsid w:val="004258DA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5BEC"/>
    <w:rsid w:val="004F77E1"/>
    <w:rsid w:val="0050033F"/>
    <w:rsid w:val="00500799"/>
    <w:rsid w:val="00505AFE"/>
    <w:rsid w:val="00525949"/>
    <w:rsid w:val="00526B37"/>
    <w:rsid w:val="00531B53"/>
    <w:rsid w:val="00531EA1"/>
    <w:rsid w:val="00533AA2"/>
    <w:rsid w:val="00537062"/>
    <w:rsid w:val="005411CB"/>
    <w:rsid w:val="00554566"/>
    <w:rsid w:val="00554F36"/>
    <w:rsid w:val="00557D90"/>
    <w:rsid w:val="005615C2"/>
    <w:rsid w:val="0058149E"/>
    <w:rsid w:val="0058375B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07F4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645E8"/>
    <w:rsid w:val="00776934"/>
    <w:rsid w:val="0078177F"/>
    <w:rsid w:val="007877E0"/>
    <w:rsid w:val="00793AFE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0FD4"/>
    <w:rsid w:val="00815656"/>
    <w:rsid w:val="00816325"/>
    <w:rsid w:val="008217E3"/>
    <w:rsid w:val="00830071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03F3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A6BD8"/>
    <w:rsid w:val="008B1495"/>
    <w:rsid w:val="008D09DC"/>
    <w:rsid w:val="008D0CDA"/>
    <w:rsid w:val="008D1693"/>
    <w:rsid w:val="008E0B73"/>
    <w:rsid w:val="008E161A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31543"/>
    <w:rsid w:val="0094137F"/>
    <w:rsid w:val="00941985"/>
    <w:rsid w:val="00941D4F"/>
    <w:rsid w:val="009454F1"/>
    <w:rsid w:val="009457C2"/>
    <w:rsid w:val="0096270C"/>
    <w:rsid w:val="0097670D"/>
    <w:rsid w:val="00984D44"/>
    <w:rsid w:val="00985AEE"/>
    <w:rsid w:val="00985B81"/>
    <w:rsid w:val="00993AEC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B089E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577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023C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0D31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29D446B6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70E39-8EF4-4D42-8FAB-991DBBCB6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98</TotalTime>
  <Pages>25</Pages>
  <Words>2755</Words>
  <Characters>15706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21</cp:revision>
  <cp:lastPrinted>2021-03-26T08:29:00Z</cp:lastPrinted>
  <dcterms:created xsi:type="dcterms:W3CDTF">2022-11-08T09:13:00Z</dcterms:created>
  <dcterms:modified xsi:type="dcterms:W3CDTF">2026-04-17T08:24:00Z</dcterms:modified>
</cp:coreProperties>
</file>