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647549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4D3909" w:rsidRDefault="005855F7" w:rsidP="0064754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CA34F7">
              <w:rPr>
                <w:b/>
                <w:szCs w:val="28"/>
              </w:rPr>
              <w:t>Ы</w:t>
            </w:r>
            <w:r w:rsidR="003B79F4" w:rsidRPr="00C534EB">
              <w:rPr>
                <w:b/>
                <w:szCs w:val="28"/>
              </w:rPr>
              <w:t xml:space="preserve"> </w:t>
            </w:r>
            <w:r w:rsidR="00647549">
              <w:rPr>
                <w:b/>
                <w:szCs w:val="28"/>
              </w:rPr>
              <w:t>ДВУХ</w:t>
            </w:r>
            <w:r>
              <w:rPr>
                <w:b/>
                <w:szCs w:val="28"/>
              </w:rPr>
              <w:t>ХОДОВ</w:t>
            </w:r>
            <w:r w:rsidR="00CA34F7">
              <w:rPr>
                <w:b/>
                <w:szCs w:val="28"/>
              </w:rPr>
              <w:t xml:space="preserve">ЫХ КЛАПАНОВ </w:t>
            </w:r>
            <w:r w:rsidR="002648A6">
              <w:rPr>
                <w:b/>
                <w:szCs w:val="28"/>
              </w:rPr>
              <w:t xml:space="preserve">ПРОМЫШЛЕННОГО НАЗНАЧЕНИЯ </w:t>
            </w:r>
            <w:r w:rsidR="00647549">
              <w:rPr>
                <w:b/>
                <w:szCs w:val="28"/>
              </w:rPr>
              <w:t>2V2T</w:t>
            </w:r>
            <w:r w:rsidR="005E2B31">
              <w:rPr>
                <w:b/>
                <w:szCs w:val="28"/>
              </w:rPr>
              <w:t>_220</w:t>
            </w:r>
          </w:p>
        </w:tc>
      </w:tr>
      <w:tr w:rsidR="00D03F3F" w:rsidTr="00647549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647549" w:rsidP="0064754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2V2T</w:t>
            </w:r>
            <w:r w:rsidR="005E2B31">
              <w:rPr>
                <w:b/>
                <w:szCs w:val="28"/>
              </w:rPr>
              <w:t>_220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855F7" w:rsidP="00D03F3F">
      <w:pPr>
        <w:jc w:val="center"/>
        <w:rPr>
          <w:sz w:val="22"/>
          <w:szCs w:val="22"/>
        </w:rPr>
      </w:pPr>
      <w:r w:rsidRPr="002164DA">
        <w:rPr>
          <w:sz w:val="22"/>
          <w:szCs w:val="22"/>
        </w:rPr>
        <w:t>2023</w:t>
      </w:r>
      <w:r w:rsidR="006106AB" w:rsidRPr="002164DA">
        <w:rPr>
          <w:sz w:val="22"/>
          <w:szCs w:val="22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5855F7" w:rsidRDefault="005855F7" w:rsidP="00D03F3F">
      <w:pPr>
        <w:jc w:val="center"/>
        <w:rPr>
          <w:sz w:val="22"/>
          <w:szCs w:val="22"/>
        </w:rPr>
      </w:pPr>
    </w:p>
    <w:p w:rsidR="005855F7" w:rsidRDefault="005855F7" w:rsidP="00D03F3F">
      <w:pPr>
        <w:jc w:val="center"/>
        <w:rPr>
          <w:sz w:val="22"/>
          <w:szCs w:val="22"/>
        </w:rPr>
      </w:pPr>
    </w:p>
    <w:p w:rsidR="00FC694B" w:rsidRPr="00F2612B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F2612B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F2612B">
        <w:rPr>
          <w:b/>
          <w:sz w:val="22"/>
          <w:szCs w:val="22"/>
        </w:rPr>
        <w:t>СОДЕРЖАНИЕ</w:t>
      </w:r>
      <w:r w:rsidR="00231E1B" w:rsidRPr="00F2612B">
        <w:rPr>
          <w:b/>
          <w:sz w:val="22"/>
          <w:szCs w:val="22"/>
        </w:rPr>
        <w:t xml:space="preserve"> </w:t>
      </w:r>
    </w:p>
    <w:p w:rsidR="00F2612B" w:rsidRPr="00F2612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2612B">
        <w:rPr>
          <w:sz w:val="22"/>
          <w:szCs w:val="22"/>
        </w:rPr>
        <w:fldChar w:fldCharType="begin"/>
      </w:r>
      <w:r w:rsidRPr="00F2612B">
        <w:rPr>
          <w:sz w:val="22"/>
          <w:szCs w:val="22"/>
        </w:rPr>
        <w:instrText xml:space="preserve"> TOC \o "1-3" \h \z \u </w:instrText>
      </w:r>
      <w:r w:rsidRPr="00F2612B">
        <w:rPr>
          <w:sz w:val="22"/>
          <w:szCs w:val="22"/>
        </w:rPr>
        <w:fldChar w:fldCharType="separate"/>
      </w:r>
      <w:hyperlink w:anchor="_Toc128660885" w:history="1">
        <w:r w:rsidR="00F2612B" w:rsidRPr="00F2612B">
          <w:rPr>
            <w:rStyle w:val="ad"/>
            <w:noProof/>
            <w:sz w:val="22"/>
            <w:szCs w:val="22"/>
          </w:rPr>
          <w:t>Введение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_Toc128660885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3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86" w:history="1">
        <w:r w:rsidR="00F2612B" w:rsidRPr="00F2612B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F2612B" w:rsidRPr="00F2612B">
          <w:rPr>
            <w:rStyle w:val="ad"/>
            <w:noProof/>
            <w:sz w:val="22"/>
            <w:szCs w:val="22"/>
          </w:rPr>
          <w:t>Общие св</w:t>
        </w:r>
        <w:r w:rsidR="00F2612B" w:rsidRPr="00F2612B">
          <w:rPr>
            <w:rStyle w:val="ad"/>
            <w:noProof/>
            <w:sz w:val="22"/>
            <w:szCs w:val="22"/>
          </w:rPr>
          <w:t>е</w:t>
        </w:r>
        <w:r w:rsidR="00F2612B" w:rsidRPr="00F2612B">
          <w:rPr>
            <w:rStyle w:val="ad"/>
            <w:noProof/>
            <w:sz w:val="22"/>
            <w:szCs w:val="22"/>
          </w:rPr>
          <w:t>дения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_Toc128660886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4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87" w:history="1">
        <w:r w:rsidR="00F2612B" w:rsidRPr="00F2612B">
          <w:rPr>
            <w:rStyle w:val="ad"/>
            <w:noProof/>
            <w:sz w:val="22"/>
            <w:szCs w:val="22"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F2612B" w:rsidRPr="00F2612B">
          <w:rPr>
            <w:rStyle w:val="ad"/>
            <w:noProof/>
            <w:sz w:val="22"/>
            <w:szCs w:val="22"/>
          </w:rPr>
          <w:t>Основные технические данные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_Toc128660887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88" w:history="1">
        <w:r w:rsidR="00F2612B" w:rsidRPr="00F2612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_Toc128660888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89" w:history="1">
        <w:r w:rsidR="00F2612B" w:rsidRPr="00F2612B">
          <w:rPr>
            <w:rStyle w:val="ad"/>
            <w:noProof/>
            <w:sz w:val="22"/>
            <w:szCs w:val="22"/>
          </w:rPr>
          <w:t>2.2 Описание изделий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_Toc128660889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0" w:history="1">
        <w:r w:rsidR="00F2612B" w:rsidRPr="00F2612B">
          <w:rPr>
            <w:rStyle w:val="ad"/>
            <w:noProof/>
            <w:sz w:val="22"/>
            <w:szCs w:val="22"/>
          </w:rPr>
          <w:t>2.3 Принцип работы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_Toc128660890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1" w:history="1">
        <w:r w:rsidR="00F2612B" w:rsidRPr="00F2612B">
          <w:rPr>
            <w:rStyle w:val="ad"/>
            <w:noProof/>
            <w:sz w:val="22"/>
            <w:szCs w:val="22"/>
          </w:rPr>
          <w:t>2.4 Маркировка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_Toc128660891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6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2" w:history="1">
        <w:r w:rsidR="00F2612B" w:rsidRPr="00F2612B">
          <w:rPr>
            <w:rStyle w:val="ad"/>
            <w:noProof/>
            <w:sz w:val="22"/>
            <w:szCs w:val="22"/>
          </w:rPr>
          <w:t>3. Комплектность поставки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_Toc128660892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6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3" w:history="1">
        <w:r w:rsidR="00F2612B" w:rsidRPr="00F2612B">
          <w:rPr>
            <w:rStyle w:val="ad"/>
            <w:noProof/>
            <w:sz w:val="22"/>
            <w:szCs w:val="22"/>
          </w:rPr>
          <w:t>4. Гарант</w:t>
        </w:r>
        <w:r w:rsidR="00F2612B" w:rsidRPr="00F2612B">
          <w:rPr>
            <w:rStyle w:val="ad"/>
            <w:noProof/>
            <w:sz w:val="22"/>
            <w:szCs w:val="22"/>
          </w:rPr>
          <w:t>и</w:t>
        </w:r>
        <w:r w:rsidR="00F2612B" w:rsidRPr="00F2612B">
          <w:rPr>
            <w:rStyle w:val="ad"/>
            <w:noProof/>
            <w:sz w:val="22"/>
            <w:szCs w:val="22"/>
          </w:rPr>
          <w:t>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_Toc128660893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7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4" w:history="1">
        <w:r w:rsidR="00F2612B" w:rsidRPr="00F2612B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_Toc128660894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8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5" w:history="1">
        <w:r w:rsidR="00F2612B" w:rsidRPr="00F2612B">
          <w:rPr>
            <w:rStyle w:val="ad"/>
            <w:noProof/>
            <w:sz w:val="22"/>
            <w:szCs w:val="22"/>
          </w:rPr>
          <w:t>6. Свидетельство о приемке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_Toc128660895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9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6" w:history="1">
        <w:r w:rsidR="00F2612B" w:rsidRPr="00F2612B">
          <w:rPr>
            <w:rStyle w:val="ad"/>
            <w:noProof/>
            <w:sz w:val="22"/>
            <w:szCs w:val="22"/>
          </w:rPr>
          <w:t>7. Консервация</w:t>
        </w:r>
        <w:r w:rsidR="00F2612B" w:rsidRPr="00F2612B">
          <w:rPr>
            <w:rStyle w:val="ad"/>
            <w:noProof/>
            <w:sz w:val="22"/>
            <w:szCs w:val="22"/>
            <w:lang w:val="en-US"/>
          </w:rPr>
          <w:t>*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_Toc128660896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10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7" w:history="1">
        <w:r w:rsidR="00F2612B" w:rsidRPr="00F2612B">
          <w:rPr>
            <w:rStyle w:val="ad"/>
            <w:noProof/>
            <w:sz w:val="22"/>
            <w:szCs w:val="22"/>
          </w:rPr>
          <w:t>8. Сведения об утилизации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_Toc128660897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11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8" w:history="1">
        <w:r w:rsidR="00F2612B" w:rsidRPr="00F2612B">
          <w:rPr>
            <w:rStyle w:val="ad"/>
            <w:noProof/>
            <w:sz w:val="22"/>
            <w:szCs w:val="22"/>
          </w:rPr>
          <w:t>9. Требования безопасности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_Toc128660898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11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899" w:history="1">
        <w:r w:rsidR="00F2612B" w:rsidRPr="00F2612B">
          <w:rPr>
            <w:rStyle w:val="ad"/>
            <w:noProof/>
            <w:sz w:val="22"/>
            <w:szCs w:val="22"/>
          </w:rPr>
          <w:t>9.1 Общие требования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_Toc128660899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11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0" w:history="1">
        <w:r w:rsidR="00F2612B" w:rsidRPr="00F2612B">
          <w:rPr>
            <w:rStyle w:val="ad"/>
            <w:noProof/>
            <w:sz w:val="22"/>
            <w:szCs w:val="22"/>
          </w:rPr>
          <w:t>10. Прием и передача изделия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_Toc128660900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12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1" w:history="1">
        <w:r w:rsidR="00F2612B" w:rsidRPr="00F2612B">
          <w:rPr>
            <w:rStyle w:val="ad"/>
            <w:noProof/>
            <w:sz w:val="22"/>
            <w:szCs w:val="22"/>
          </w:rPr>
          <w:t>11. Учет работы изделия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_Toc128660901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13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2" w:history="1">
        <w:r w:rsidR="00F2612B" w:rsidRPr="00F2612B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_Toc128660902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14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3" w:history="1">
        <w:r w:rsidR="00F2612B" w:rsidRPr="00F2612B">
          <w:rPr>
            <w:rStyle w:val="ad"/>
            <w:noProof/>
            <w:sz w:val="22"/>
            <w:szCs w:val="22"/>
          </w:rPr>
          <w:t>13. Работы при эксплуатации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_Toc128660903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4" w:history="1">
        <w:r w:rsidR="00F2612B" w:rsidRPr="00F2612B">
          <w:rPr>
            <w:rStyle w:val="ad"/>
            <w:noProof/>
            <w:sz w:val="22"/>
            <w:szCs w:val="22"/>
          </w:rPr>
          <w:t>13.1 Учет выполнения работ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_Toc128660904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15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5" w:history="1">
        <w:r w:rsidR="00F2612B" w:rsidRPr="00F2612B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_Toc128660905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16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6" w:history="1">
        <w:r w:rsidR="00F2612B" w:rsidRPr="00F2612B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_Toc128660906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17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7" w:history="1">
        <w:r w:rsidR="00F2612B" w:rsidRPr="00F2612B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_Toc128660907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18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8" w:history="1">
        <w:r w:rsidR="00F2612B" w:rsidRPr="00F2612B">
          <w:rPr>
            <w:rStyle w:val="ad"/>
            <w:noProof/>
            <w:sz w:val="22"/>
            <w:szCs w:val="22"/>
          </w:rPr>
          <w:t>14. Хранение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_Toc128660908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19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09" w:history="1">
        <w:r w:rsidR="00F2612B" w:rsidRPr="00F2612B">
          <w:rPr>
            <w:rStyle w:val="ad"/>
            <w:noProof/>
            <w:sz w:val="22"/>
            <w:szCs w:val="22"/>
          </w:rPr>
          <w:t>15. Ремонт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_Toc128660909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20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10" w:history="1">
        <w:r w:rsidR="00F2612B" w:rsidRPr="00F2612B">
          <w:rPr>
            <w:rStyle w:val="ad"/>
            <w:noProof/>
            <w:sz w:val="22"/>
            <w:szCs w:val="22"/>
          </w:rPr>
          <w:t>16. Сведения о рекламациях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_Toc128660910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21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11" w:history="1">
        <w:r w:rsidR="00F2612B" w:rsidRPr="00F2612B">
          <w:rPr>
            <w:rStyle w:val="ad"/>
            <w:noProof/>
            <w:sz w:val="22"/>
            <w:szCs w:val="22"/>
          </w:rPr>
          <w:t>17. Особые отметки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_Toc128660911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22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F2612B" w:rsidRPr="00F2612B" w:rsidRDefault="002B2E6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60912" w:history="1">
        <w:r w:rsidR="00F2612B" w:rsidRPr="00F2612B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F2612B" w:rsidRPr="00F2612B">
          <w:rPr>
            <w:noProof/>
            <w:webHidden/>
            <w:sz w:val="22"/>
            <w:szCs w:val="22"/>
          </w:rPr>
          <w:tab/>
        </w:r>
        <w:r w:rsidR="00F2612B" w:rsidRPr="00F2612B">
          <w:rPr>
            <w:noProof/>
            <w:webHidden/>
            <w:sz w:val="22"/>
            <w:szCs w:val="22"/>
          </w:rPr>
          <w:fldChar w:fldCharType="begin"/>
        </w:r>
        <w:r w:rsidR="00F2612B" w:rsidRPr="00F2612B">
          <w:rPr>
            <w:noProof/>
            <w:webHidden/>
            <w:sz w:val="22"/>
            <w:szCs w:val="22"/>
          </w:rPr>
          <w:instrText xml:space="preserve"> PAGEREF _Toc128660912 \h </w:instrText>
        </w:r>
        <w:r w:rsidR="00F2612B" w:rsidRPr="00F2612B">
          <w:rPr>
            <w:noProof/>
            <w:webHidden/>
            <w:sz w:val="22"/>
            <w:szCs w:val="22"/>
          </w:rPr>
        </w:r>
        <w:r w:rsidR="00F2612B" w:rsidRPr="00F2612B">
          <w:rPr>
            <w:noProof/>
            <w:webHidden/>
            <w:sz w:val="22"/>
            <w:szCs w:val="22"/>
          </w:rPr>
          <w:fldChar w:fldCharType="separate"/>
        </w:r>
        <w:r w:rsidR="00F2612B">
          <w:rPr>
            <w:noProof/>
            <w:webHidden/>
            <w:sz w:val="22"/>
            <w:szCs w:val="22"/>
          </w:rPr>
          <w:t>23</w:t>
        </w:r>
        <w:r w:rsidR="00F2612B" w:rsidRPr="00F2612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F2612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286608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A34F7">
        <w:rPr>
          <w:sz w:val="22"/>
          <w:szCs w:val="22"/>
        </w:rPr>
        <w:t>комплектов</w:t>
      </w:r>
      <w:r w:rsidR="00647549">
        <w:rPr>
          <w:sz w:val="22"/>
          <w:szCs w:val="22"/>
        </w:rPr>
        <w:t xml:space="preserve"> двух</w:t>
      </w:r>
      <w:r w:rsidR="005855F7">
        <w:rPr>
          <w:sz w:val="22"/>
          <w:szCs w:val="22"/>
        </w:rPr>
        <w:t>ходов</w:t>
      </w:r>
      <w:r w:rsidR="00CA34F7">
        <w:rPr>
          <w:sz w:val="22"/>
          <w:szCs w:val="22"/>
        </w:rPr>
        <w:t>ых клапанов</w:t>
      </w:r>
      <w:r w:rsidR="00910165" w:rsidRPr="00276D96">
        <w:rPr>
          <w:sz w:val="22"/>
          <w:szCs w:val="22"/>
        </w:rPr>
        <w:t xml:space="preserve"> </w:t>
      </w:r>
      <w:r w:rsidR="002648A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286608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6327B4" w:rsidRDefault="006327B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5618A1" w:rsidRPr="00F21C3B" w:rsidRDefault="005618A1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7708"/>
      </w:tblGrid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08" w:type="dxa"/>
            <w:vAlign w:val="center"/>
          </w:tcPr>
          <w:p w:rsidR="00582369" w:rsidRPr="00461D61" w:rsidRDefault="00647549" w:rsidP="0021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</w:t>
            </w:r>
            <w:r w:rsidR="00EA2941">
              <w:rPr>
                <w:sz w:val="22"/>
                <w:szCs w:val="22"/>
              </w:rPr>
              <w:t>х</w:t>
            </w:r>
            <w:r w:rsidR="005855F7">
              <w:rPr>
                <w:sz w:val="22"/>
                <w:szCs w:val="22"/>
              </w:rPr>
              <w:t>одового клапана</w:t>
            </w:r>
            <w:r w:rsidR="002648A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82369" w:rsidRPr="00BA1718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08" w:type="dxa"/>
            <w:vAlign w:val="center"/>
          </w:tcPr>
          <w:p w:rsidR="00582369" w:rsidRPr="00CE2B3E" w:rsidRDefault="00CE2B3E" w:rsidP="0060495C">
            <w:pPr>
              <w:jc w:val="center"/>
              <w:rPr>
                <w:sz w:val="22"/>
                <w:szCs w:val="22"/>
                <w:lang w:val="en-US"/>
              </w:rPr>
            </w:pPr>
            <w:r w:rsidRPr="00CE2B3E">
              <w:rPr>
                <w:sz w:val="22"/>
                <w:szCs w:val="22"/>
                <w:lang w:val="en-US"/>
              </w:rPr>
              <w:t xml:space="preserve">2V2T 1-3-M 220V, 2V2T 1-3 220V, </w:t>
            </w:r>
            <w:r>
              <w:rPr>
                <w:sz w:val="22"/>
                <w:szCs w:val="22"/>
                <w:lang w:val="en-US"/>
              </w:rPr>
              <w:t>2V2T 4-6-M 220V, 2V2T 4-6 220V</w:t>
            </w:r>
          </w:p>
        </w:tc>
      </w:tr>
      <w:tr w:rsidR="00582369" w:rsidRPr="00BA1718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08" w:type="dxa"/>
            <w:vAlign w:val="center"/>
          </w:tcPr>
          <w:p w:rsidR="00582369" w:rsidRPr="00CE2B3E" w:rsidRDefault="0043519B" w:rsidP="0060495C">
            <w:pPr>
              <w:jc w:val="center"/>
              <w:rPr>
                <w:sz w:val="22"/>
                <w:szCs w:val="22"/>
                <w:lang w:val="en-US"/>
              </w:rPr>
            </w:pPr>
            <w:r w:rsidRPr="00CE2B3E">
              <w:rPr>
                <w:sz w:val="22"/>
                <w:szCs w:val="22"/>
                <w:lang w:val="en-US"/>
              </w:rPr>
              <w:t xml:space="preserve">2V2T 1-3-M 220V, 2V2T 1-3 220V, </w:t>
            </w:r>
            <w:r w:rsidR="00CE2B3E">
              <w:rPr>
                <w:sz w:val="22"/>
                <w:szCs w:val="22"/>
                <w:lang w:val="en-US"/>
              </w:rPr>
              <w:t>2V2T 4-6-M 220V, 2V2T 4-6 220V</w:t>
            </w:r>
          </w:p>
        </w:tc>
      </w:tr>
      <w:tr w:rsidR="005855F7" w:rsidTr="0073199C">
        <w:trPr>
          <w:trHeight w:val="553"/>
        </w:trPr>
        <w:tc>
          <w:tcPr>
            <w:tcW w:w="2216" w:type="dxa"/>
            <w:vAlign w:val="center"/>
          </w:tcPr>
          <w:p w:rsidR="005855F7" w:rsidRPr="0029731C" w:rsidRDefault="005855F7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08" w:type="dxa"/>
            <w:vAlign w:val="center"/>
          </w:tcPr>
          <w:p w:rsidR="005855F7" w:rsidRDefault="003755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Регулирует подачу тепло/холодоносителя в </w:t>
            </w:r>
            <w:proofErr w:type="spellStart"/>
            <w:r>
              <w:rPr>
                <w:sz w:val="22"/>
                <w:szCs w:val="22"/>
              </w:rPr>
              <w:t>фэн-койл</w:t>
            </w:r>
            <w:proofErr w:type="spellEnd"/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55F7" w:rsidP="00D43A7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23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08" w:type="dxa"/>
            <w:vAlign w:val="center"/>
          </w:tcPr>
          <w:p w:rsidR="00582369" w:rsidRDefault="009F59E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2369" w:rsidRDefault="00582369" w:rsidP="00D43A7A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proofErr w:type="spellStart"/>
            <w:r w:rsidRPr="00E56187">
              <w:rPr>
                <w:sz w:val="22"/>
                <w:szCs w:val="22"/>
              </w:rPr>
              <w:t>шильда</w:t>
            </w:r>
            <w:proofErr w:type="spellEnd"/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2B2E66" w:rsidTr="0073199C">
        <w:trPr>
          <w:trHeight w:val="553"/>
        </w:trPr>
        <w:tc>
          <w:tcPr>
            <w:tcW w:w="2216" w:type="dxa"/>
            <w:vAlign w:val="center"/>
          </w:tcPr>
          <w:p w:rsidR="002B2E66" w:rsidRDefault="002B2E66" w:rsidP="002B2E6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08" w:type="dxa"/>
            <w:vAlign w:val="center"/>
          </w:tcPr>
          <w:p w:rsidR="002B2E66" w:rsidRDefault="002B2E66" w:rsidP="002B2E6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0804BB" w:rsidRPr="00B051A1" w:rsidTr="0073199C">
        <w:trPr>
          <w:trHeight w:val="492"/>
        </w:trPr>
        <w:tc>
          <w:tcPr>
            <w:tcW w:w="2216" w:type="dxa"/>
            <w:vAlign w:val="center"/>
          </w:tcPr>
          <w:p w:rsidR="000804BB" w:rsidRPr="0029731C" w:rsidRDefault="000804BB" w:rsidP="000804BB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08" w:type="dxa"/>
            <w:vAlign w:val="center"/>
          </w:tcPr>
          <w:p w:rsidR="000804BB" w:rsidRPr="00042260" w:rsidRDefault="000804BB" w:rsidP="000804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804BB" w:rsidRPr="00042260" w:rsidRDefault="000804BB" w:rsidP="000804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 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804BB" w:rsidRPr="00042260" w:rsidRDefault="000804BB" w:rsidP="000804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804BB" w:rsidRPr="00042260" w:rsidRDefault="000804BB" w:rsidP="000804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53380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0804BB" w:rsidRPr="00B4617D" w:rsidRDefault="000804BB" w:rsidP="00080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08.06.2023 до 07.06.2028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0804BB" w:rsidRPr="00BA1718" w:rsidTr="0073199C">
        <w:trPr>
          <w:trHeight w:val="276"/>
        </w:trPr>
        <w:tc>
          <w:tcPr>
            <w:tcW w:w="2216" w:type="dxa"/>
            <w:vAlign w:val="center"/>
          </w:tcPr>
          <w:p w:rsidR="000804BB" w:rsidRPr="0029731C" w:rsidRDefault="000804BB" w:rsidP="000804BB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08" w:type="dxa"/>
            <w:vAlign w:val="center"/>
          </w:tcPr>
          <w:p w:rsidR="000804BB" w:rsidRPr="00522A3F" w:rsidRDefault="000804BB" w:rsidP="000804BB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0804BB" w:rsidRPr="0085740D" w:rsidTr="0073199C">
        <w:trPr>
          <w:trHeight w:val="553"/>
        </w:trPr>
        <w:tc>
          <w:tcPr>
            <w:tcW w:w="2216" w:type="dxa"/>
            <w:vAlign w:val="center"/>
          </w:tcPr>
          <w:p w:rsidR="000804BB" w:rsidRPr="0029731C" w:rsidRDefault="000804BB" w:rsidP="000804BB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08" w:type="dxa"/>
            <w:vAlign w:val="center"/>
          </w:tcPr>
          <w:p w:rsidR="000804BB" w:rsidRPr="00CC2C20" w:rsidRDefault="000804BB" w:rsidP="000804B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0804BB" w:rsidRPr="00237A5D" w:rsidTr="0073199C">
        <w:trPr>
          <w:trHeight w:val="288"/>
        </w:trPr>
        <w:tc>
          <w:tcPr>
            <w:tcW w:w="2216" w:type="dxa"/>
            <w:vAlign w:val="center"/>
          </w:tcPr>
          <w:p w:rsidR="000804BB" w:rsidRPr="0029731C" w:rsidRDefault="000804BB" w:rsidP="000804BB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08" w:type="dxa"/>
            <w:vAlign w:val="center"/>
          </w:tcPr>
          <w:p w:rsidR="000804BB" w:rsidRPr="00494966" w:rsidRDefault="000804BB" w:rsidP="000804BB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0804BB" w:rsidRPr="00CC2C20" w:rsidRDefault="000804BB" w:rsidP="000804B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1F4A6A" w:rsidRPr="0085740D" w:rsidTr="0073199C">
        <w:trPr>
          <w:trHeight w:val="406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708" w:type="dxa"/>
            <w:vAlign w:val="center"/>
          </w:tcPr>
          <w:p w:rsidR="001F4A6A" w:rsidRPr="003011F5" w:rsidRDefault="001F4A6A" w:rsidP="001F4A6A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1F4A6A" w:rsidRPr="00984E75" w:rsidTr="0073199C">
        <w:trPr>
          <w:trHeight w:val="553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08" w:type="dxa"/>
            <w:vAlign w:val="center"/>
          </w:tcPr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A0F40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A0F40" w:rsidRPr="007B5D5B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37A5D" w:rsidRPr="00BB52BA" w:rsidRDefault="00237A5D" w:rsidP="002A0F40">
            <w:pPr>
              <w:jc w:val="center"/>
              <w:rPr>
                <w:color w:val="FF0000"/>
              </w:rPr>
            </w:pPr>
          </w:p>
        </w:tc>
      </w:tr>
    </w:tbl>
    <w:p w:rsidR="00200C8E" w:rsidRPr="00BB52BA" w:rsidRDefault="00200C8E" w:rsidP="00200C8E">
      <w:pPr>
        <w:jc w:val="center"/>
      </w:pPr>
    </w:p>
    <w:p w:rsidR="00633F05" w:rsidRPr="00BB52BA" w:rsidRDefault="00633F05" w:rsidP="00200C8E">
      <w:pPr>
        <w:jc w:val="center"/>
      </w:pPr>
    </w:p>
    <w:p w:rsidR="00633F05" w:rsidRDefault="00633F05" w:rsidP="00200C8E">
      <w:pPr>
        <w:jc w:val="center"/>
      </w:pPr>
    </w:p>
    <w:p w:rsidR="00AC33C7" w:rsidRDefault="00AC33C7" w:rsidP="00200C8E">
      <w:pPr>
        <w:jc w:val="center"/>
      </w:pPr>
    </w:p>
    <w:p w:rsidR="002A0F40" w:rsidRDefault="002A0F40" w:rsidP="00200C8E">
      <w:pPr>
        <w:jc w:val="center"/>
      </w:pPr>
    </w:p>
    <w:p w:rsidR="002A0F40" w:rsidRDefault="002A0F40" w:rsidP="00200C8E">
      <w:pPr>
        <w:jc w:val="center"/>
      </w:pPr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28660887"/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7"/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2866088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1C3214">
        <w:rPr>
          <w:sz w:val="22"/>
          <w:szCs w:val="22"/>
        </w:rPr>
        <w:t>хнические характеристики изделий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A5F1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1"/>
        <w:gridCol w:w="1050"/>
        <w:gridCol w:w="1500"/>
        <w:gridCol w:w="1092"/>
        <w:gridCol w:w="1089"/>
        <w:gridCol w:w="2008"/>
        <w:gridCol w:w="1806"/>
      </w:tblGrid>
      <w:tr w:rsidR="00130443" w:rsidRPr="00AD1C4D" w:rsidTr="00CE2B3E">
        <w:trPr>
          <w:jc w:val="center"/>
        </w:trPr>
        <w:tc>
          <w:tcPr>
            <w:tcW w:w="1231" w:type="dxa"/>
            <w:vMerge w:val="restart"/>
            <w:vAlign w:val="center"/>
          </w:tcPr>
          <w:p w:rsidR="00130443" w:rsidRDefault="00130443" w:rsidP="00C41A06">
            <w:pPr>
              <w:jc w:val="center"/>
              <w:rPr>
                <w:b/>
                <w:sz w:val="22"/>
                <w:szCs w:val="22"/>
              </w:rPr>
            </w:pPr>
            <w:r w:rsidRPr="00CE4342">
              <w:rPr>
                <w:b/>
                <w:sz w:val="22"/>
                <w:szCs w:val="22"/>
              </w:rPr>
              <w:t>Модель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фэн-койла</w:t>
            </w:r>
            <w:proofErr w:type="spellEnd"/>
          </w:p>
        </w:tc>
        <w:tc>
          <w:tcPr>
            <w:tcW w:w="1050" w:type="dxa"/>
            <w:vMerge w:val="restart"/>
            <w:vAlign w:val="center"/>
          </w:tcPr>
          <w:p w:rsidR="00130443" w:rsidRPr="004F051B" w:rsidRDefault="00130443" w:rsidP="00C41A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Pr="00130443">
              <w:rPr>
                <w:b/>
                <w:sz w:val="22"/>
                <w:szCs w:val="22"/>
              </w:rPr>
              <w:t>ривод клапана</w:t>
            </w:r>
          </w:p>
        </w:tc>
        <w:tc>
          <w:tcPr>
            <w:tcW w:w="3681" w:type="dxa"/>
            <w:gridSpan w:val="3"/>
            <w:vAlign w:val="center"/>
          </w:tcPr>
          <w:p w:rsidR="00130443" w:rsidRPr="004F051B" w:rsidRDefault="00130443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Характеристики клапана</w:t>
            </w:r>
          </w:p>
        </w:tc>
        <w:tc>
          <w:tcPr>
            <w:tcW w:w="2008" w:type="dxa"/>
            <w:vMerge w:val="restart"/>
            <w:vAlign w:val="center"/>
          </w:tcPr>
          <w:p w:rsidR="00130443" w:rsidRPr="007C4EDF" w:rsidRDefault="00130443" w:rsidP="001C3214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 xml:space="preserve">лапан </w:t>
            </w:r>
            <w:r>
              <w:rPr>
                <w:b/>
                <w:sz w:val="22"/>
                <w:szCs w:val="22"/>
              </w:rPr>
              <w:t>установленный</w:t>
            </w:r>
          </w:p>
        </w:tc>
        <w:tc>
          <w:tcPr>
            <w:tcW w:w="1806" w:type="dxa"/>
            <w:vMerge w:val="restart"/>
            <w:vAlign w:val="center"/>
          </w:tcPr>
          <w:p w:rsidR="00130443" w:rsidRPr="007C4EDF" w:rsidRDefault="00130443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>лапан о</w:t>
            </w:r>
            <w:r>
              <w:rPr>
                <w:b/>
                <w:sz w:val="22"/>
                <w:szCs w:val="22"/>
              </w:rPr>
              <w:t>тдельный</w:t>
            </w:r>
          </w:p>
        </w:tc>
      </w:tr>
      <w:tr w:rsidR="00130443" w:rsidRPr="00AD1C4D" w:rsidTr="00CE2B3E">
        <w:trPr>
          <w:jc w:val="center"/>
        </w:trPr>
        <w:tc>
          <w:tcPr>
            <w:tcW w:w="1231" w:type="dxa"/>
            <w:vMerge/>
          </w:tcPr>
          <w:p w:rsidR="00130443" w:rsidRPr="00BF52EE" w:rsidRDefault="00130443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vMerge/>
          </w:tcPr>
          <w:p w:rsidR="00130443" w:rsidRPr="00BF52EE" w:rsidRDefault="00130443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DN</w:t>
            </w:r>
          </w:p>
        </w:tc>
        <w:tc>
          <w:tcPr>
            <w:tcW w:w="1092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(Ø)</w:t>
            </w:r>
          </w:p>
        </w:tc>
        <w:tc>
          <w:tcPr>
            <w:tcW w:w="1089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proofErr w:type="spellStart"/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Kvs</w:t>
            </w:r>
            <w:proofErr w:type="spellEnd"/>
          </w:p>
        </w:tc>
        <w:tc>
          <w:tcPr>
            <w:tcW w:w="2008" w:type="dxa"/>
            <w:vMerge/>
            <w:vAlign w:val="center"/>
          </w:tcPr>
          <w:p w:rsidR="00130443" w:rsidRPr="00053560" w:rsidRDefault="00130443" w:rsidP="00C41A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6" w:type="dxa"/>
            <w:vMerge/>
            <w:vAlign w:val="center"/>
          </w:tcPr>
          <w:p w:rsidR="00130443" w:rsidRPr="00053560" w:rsidRDefault="00130443" w:rsidP="00C41A0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E2B3E" w:rsidRPr="00130443" w:rsidTr="00181016">
        <w:trPr>
          <w:trHeight w:val="616"/>
          <w:jc w:val="center"/>
        </w:trPr>
        <w:tc>
          <w:tcPr>
            <w:tcW w:w="1231" w:type="dxa"/>
            <w:vAlign w:val="center"/>
          </w:tcPr>
          <w:p w:rsidR="00CE2B3E" w:rsidRPr="00EF3D6D" w:rsidRDefault="00CE2B3E" w:rsidP="002F0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1-3</w:t>
            </w:r>
          </w:p>
        </w:tc>
        <w:tc>
          <w:tcPr>
            <w:tcW w:w="1050" w:type="dxa"/>
          </w:tcPr>
          <w:p w:rsidR="00CE2B3E" w:rsidRPr="00130443" w:rsidRDefault="00CE2B3E" w:rsidP="002F0935">
            <w:pPr>
              <w:jc w:val="center"/>
              <w:rPr>
                <w:sz w:val="22"/>
                <w:szCs w:val="22"/>
              </w:rPr>
            </w:pPr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 xml:space="preserve">220В </w:t>
            </w:r>
            <w:proofErr w:type="spellStart"/>
            <w:r w:rsidRPr="00130443">
              <w:rPr>
                <w:bCs/>
                <w:color w:val="000000"/>
                <w:sz w:val="22"/>
                <w:szCs w:val="22"/>
              </w:rPr>
              <w:t>вкл</w:t>
            </w:r>
            <w:proofErr w:type="spellEnd"/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>.-</w:t>
            </w:r>
            <w:r w:rsidRPr="00130443">
              <w:rPr>
                <w:bCs/>
                <w:color w:val="000000"/>
                <w:sz w:val="22"/>
                <w:szCs w:val="22"/>
              </w:rPr>
              <w:t>выкл.</w:t>
            </w:r>
          </w:p>
        </w:tc>
        <w:tc>
          <w:tcPr>
            <w:tcW w:w="1500" w:type="dxa"/>
            <w:vAlign w:val="center"/>
          </w:tcPr>
          <w:p w:rsidR="00CE2B3E" w:rsidRPr="00130443" w:rsidRDefault="00CE2B3E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15 </w:t>
            </w:r>
          </w:p>
        </w:tc>
        <w:tc>
          <w:tcPr>
            <w:tcW w:w="1092" w:type="dxa"/>
            <w:vAlign w:val="center"/>
          </w:tcPr>
          <w:p w:rsidR="00CE2B3E" w:rsidRPr="00130443" w:rsidRDefault="00CE2B3E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1/2” </w:t>
            </w:r>
          </w:p>
        </w:tc>
        <w:tc>
          <w:tcPr>
            <w:tcW w:w="1089" w:type="dxa"/>
            <w:vAlign w:val="center"/>
          </w:tcPr>
          <w:p w:rsidR="00CE2B3E" w:rsidRPr="00130443" w:rsidRDefault="00CE2B3E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>1.6</w:t>
            </w:r>
          </w:p>
        </w:tc>
        <w:tc>
          <w:tcPr>
            <w:tcW w:w="2008" w:type="dxa"/>
            <w:vAlign w:val="center"/>
          </w:tcPr>
          <w:p w:rsidR="00CE2B3E" w:rsidRPr="00073558" w:rsidRDefault="00CE2B3E" w:rsidP="002F093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18A1">
              <w:rPr>
                <w:sz w:val="22"/>
                <w:szCs w:val="22"/>
              </w:rPr>
              <w:t>2V2T 1-3-M 220V</w:t>
            </w:r>
          </w:p>
        </w:tc>
        <w:tc>
          <w:tcPr>
            <w:tcW w:w="1806" w:type="dxa"/>
            <w:vAlign w:val="center"/>
          </w:tcPr>
          <w:p w:rsidR="00CE2B3E" w:rsidRPr="00073558" w:rsidRDefault="00CE2B3E" w:rsidP="002F093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18A1">
              <w:rPr>
                <w:sz w:val="22"/>
                <w:szCs w:val="22"/>
              </w:rPr>
              <w:t>2V2T 1-3 220V</w:t>
            </w:r>
          </w:p>
        </w:tc>
      </w:tr>
      <w:tr w:rsidR="00CE2B3E" w:rsidRPr="00130443" w:rsidTr="00181016">
        <w:trPr>
          <w:trHeight w:val="542"/>
          <w:jc w:val="center"/>
        </w:trPr>
        <w:tc>
          <w:tcPr>
            <w:tcW w:w="1231" w:type="dxa"/>
            <w:vAlign w:val="center"/>
          </w:tcPr>
          <w:p w:rsidR="00CE2B3E" w:rsidRPr="004A2176" w:rsidRDefault="00CE2B3E" w:rsidP="00DC4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4-6</w:t>
            </w:r>
          </w:p>
        </w:tc>
        <w:tc>
          <w:tcPr>
            <w:tcW w:w="1050" w:type="dxa"/>
          </w:tcPr>
          <w:p w:rsidR="00CE2B3E" w:rsidRPr="00130443" w:rsidRDefault="00CE2B3E" w:rsidP="00DC414F">
            <w:pPr>
              <w:jc w:val="center"/>
              <w:rPr>
                <w:sz w:val="22"/>
                <w:szCs w:val="22"/>
              </w:rPr>
            </w:pPr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 xml:space="preserve">220В </w:t>
            </w:r>
            <w:proofErr w:type="spellStart"/>
            <w:r w:rsidRPr="00130443">
              <w:rPr>
                <w:bCs/>
                <w:color w:val="000000"/>
                <w:sz w:val="22"/>
                <w:szCs w:val="22"/>
              </w:rPr>
              <w:t>вкл</w:t>
            </w:r>
            <w:proofErr w:type="spellEnd"/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>.-</w:t>
            </w:r>
            <w:r w:rsidRPr="00130443">
              <w:rPr>
                <w:bCs/>
                <w:color w:val="000000"/>
                <w:sz w:val="22"/>
                <w:szCs w:val="22"/>
              </w:rPr>
              <w:t>выкл.</w:t>
            </w:r>
          </w:p>
        </w:tc>
        <w:tc>
          <w:tcPr>
            <w:tcW w:w="1500" w:type="dxa"/>
            <w:vAlign w:val="center"/>
          </w:tcPr>
          <w:p w:rsidR="00CE2B3E" w:rsidRPr="00130443" w:rsidRDefault="00CE2B3E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20 </w:t>
            </w:r>
          </w:p>
        </w:tc>
        <w:tc>
          <w:tcPr>
            <w:tcW w:w="1092" w:type="dxa"/>
            <w:vAlign w:val="center"/>
          </w:tcPr>
          <w:p w:rsidR="00CE2B3E" w:rsidRPr="00130443" w:rsidRDefault="00CE2B3E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3/4” </w:t>
            </w:r>
          </w:p>
        </w:tc>
        <w:tc>
          <w:tcPr>
            <w:tcW w:w="1089" w:type="dxa"/>
            <w:vAlign w:val="center"/>
          </w:tcPr>
          <w:p w:rsidR="00CE2B3E" w:rsidRPr="00130443" w:rsidRDefault="00CE2B3E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>2.5</w:t>
            </w:r>
          </w:p>
        </w:tc>
        <w:tc>
          <w:tcPr>
            <w:tcW w:w="2008" w:type="dxa"/>
            <w:vAlign w:val="center"/>
          </w:tcPr>
          <w:p w:rsidR="00CE2B3E" w:rsidRPr="00073558" w:rsidRDefault="00CE2B3E" w:rsidP="00DC41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E2CDC">
              <w:rPr>
                <w:sz w:val="22"/>
                <w:szCs w:val="22"/>
                <w:lang w:val="en-US"/>
              </w:rPr>
              <w:t>2V2T 4-6-M 220V</w:t>
            </w:r>
          </w:p>
        </w:tc>
        <w:tc>
          <w:tcPr>
            <w:tcW w:w="1806" w:type="dxa"/>
            <w:vAlign w:val="center"/>
          </w:tcPr>
          <w:p w:rsidR="00CE2B3E" w:rsidRPr="00073558" w:rsidRDefault="00CE2B3E" w:rsidP="00DC41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E2CDC">
              <w:rPr>
                <w:sz w:val="22"/>
                <w:szCs w:val="22"/>
                <w:lang w:val="en-US"/>
              </w:rPr>
              <w:t>2V2T 4-6 220V</w:t>
            </w:r>
          </w:p>
        </w:tc>
      </w:tr>
    </w:tbl>
    <w:p w:rsidR="00CE4342" w:rsidRDefault="00CE4342" w:rsidP="00200C8E">
      <w:pPr>
        <w:rPr>
          <w:b/>
          <w:sz w:val="22"/>
          <w:szCs w:val="22"/>
        </w:rPr>
      </w:pPr>
    </w:p>
    <w:p w:rsidR="00605420" w:rsidRPr="000E7794" w:rsidRDefault="00605420" w:rsidP="00605420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термоэлектрических приводов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3.</w:t>
      </w:r>
    </w:p>
    <w:p w:rsidR="00605420" w:rsidRDefault="00605420" w:rsidP="00605420">
      <w:pPr>
        <w:jc w:val="center"/>
        <w:rPr>
          <w:noProof/>
          <w:sz w:val="20"/>
          <w:szCs w:val="20"/>
        </w:rPr>
      </w:pPr>
    </w:p>
    <w:p w:rsidR="00605420" w:rsidRDefault="00605420" w:rsidP="00605420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605420" w:rsidRDefault="00605420" w:rsidP="00605420">
      <w:pPr>
        <w:jc w:val="center"/>
        <w:rPr>
          <w:noProof/>
          <w:sz w:val="20"/>
          <w:szCs w:val="20"/>
        </w:rPr>
      </w:pPr>
    </w:p>
    <w:tbl>
      <w:tblPr>
        <w:tblStyle w:val="af0"/>
        <w:tblW w:w="9782" w:type="dxa"/>
        <w:tblInd w:w="-431" w:type="dxa"/>
        <w:tblLook w:val="04A0" w:firstRow="1" w:lastRow="0" w:firstColumn="1" w:lastColumn="0" w:noHBand="0" w:noVBand="1"/>
      </w:tblPr>
      <w:tblGrid>
        <w:gridCol w:w="3403"/>
        <w:gridCol w:w="2977"/>
        <w:gridCol w:w="3402"/>
      </w:tblGrid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2" w:type="dxa"/>
          </w:tcPr>
          <w:p w:rsidR="00605420" w:rsidRPr="00B62385" w:rsidRDefault="00605420" w:rsidP="00B27758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Значение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В/Гц</w:t>
            </w:r>
          </w:p>
        </w:tc>
        <w:tc>
          <w:tcPr>
            <w:tcW w:w="3402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230/50-60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Вт</w:t>
            </w:r>
          </w:p>
        </w:tc>
        <w:tc>
          <w:tcPr>
            <w:tcW w:w="3402" w:type="dxa"/>
          </w:tcPr>
          <w:p w:rsidR="00605420" w:rsidRPr="00FC0A1C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/>
              </w:rPr>
              <w:t>1</w:t>
            </w:r>
            <w:r>
              <w:rPr>
                <w:noProof/>
                <w:sz w:val="22"/>
                <w:szCs w:val="22"/>
              </w:rPr>
              <w:t>,8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Способ регулирования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E521EE">
              <w:rPr>
                <w:noProof/>
                <w:sz w:val="22"/>
                <w:szCs w:val="22"/>
              </w:rPr>
              <w:t>Двухпозиционное (ON/OFF) или ШИМ-регулирование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Усилие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Н</w:t>
            </w:r>
          </w:p>
        </w:tc>
        <w:tc>
          <w:tcPr>
            <w:tcW w:w="3402" w:type="dxa"/>
          </w:tcPr>
          <w:p w:rsidR="00605420" w:rsidRPr="00FC0A1C" w:rsidRDefault="00605420" w:rsidP="00B27758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100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Ход штока</w:t>
            </w:r>
          </w:p>
        </w:tc>
        <w:tc>
          <w:tcPr>
            <w:tcW w:w="2977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мм</w:t>
            </w:r>
          </w:p>
        </w:tc>
        <w:tc>
          <w:tcPr>
            <w:tcW w:w="3402" w:type="dxa"/>
          </w:tcPr>
          <w:p w:rsidR="00605420" w:rsidRPr="00FC0A1C" w:rsidRDefault="00605420" w:rsidP="00B27758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5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Класс защиты корпуса</w:t>
            </w:r>
          </w:p>
        </w:tc>
        <w:tc>
          <w:tcPr>
            <w:tcW w:w="2977" w:type="dxa"/>
          </w:tcPr>
          <w:p w:rsidR="00605420" w:rsidRPr="00FC0A1C" w:rsidRDefault="00605420" w:rsidP="00B27758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-</w:t>
            </w:r>
          </w:p>
        </w:tc>
        <w:tc>
          <w:tcPr>
            <w:tcW w:w="3402" w:type="dxa"/>
          </w:tcPr>
          <w:p w:rsidR="00605420" w:rsidRPr="00FC0A1C" w:rsidRDefault="00605420" w:rsidP="00B27758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IP54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Резьбовая монтажная гайка</w:t>
            </w:r>
          </w:p>
        </w:tc>
        <w:tc>
          <w:tcPr>
            <w:tcW w:w="2977" w:type="dxa"/>
          </w:tcPr>
          <w:p w:rsidR="00605420" w:rsidRPr="00EA4149" w:rsidRDefault="00605420" w:rsidP="00B2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</w:tcPr>
          <w:p w:rsidR="00605420" w:rsidRPr="00EA4149" w:rsidRDefault="00605420" w:rsidP="00B27758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М30 x 1,5</w:t>
            </w:r>
          </w:p>
        </w:tc>
      </w:tr>
      <w:tr w:rsidR="00605420" w:rsidTr="00B27758">
        <w:tc>
          <w:tcPr>
            <w:tcW w:w="3403" w:type="dxa"/>
          </w:tcPr>
          <w:p w:rsidR="00605420" w:rsidRPr="00B62385" w:rsidRDefault="00605420" w:rsidP="00B27758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Заводской кабель</w:t>
            </w:r>
          </w:p>
        </w:tc>
        <w:tc>
          <w:tcPr>
            <w:tcW w:w="2977" w:type="dxa"/>
          </w:tcPr>
          <w:p w:rsidR="00605420" w:rsidRPr="00EA4149" w:rsidRDefault="00605420" w:rsidP="00B2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02" w:type="dxa"/>
          </w:tcPr>
          <w:p w:rsidR="00605420" w:rsidRPr="00EA4149" w:rsidRDefault="00605420" w:rsidP="00B2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605420" w:rsidRDefault="00605420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28660889"/>
      <w:r w:rsidRPr="008542FB">
        <w:rPr>
          <w:rFonts w:ascii="Times New Roman" w:hAnsi="Times New Roman"/>
          <w:b w:val="0"/>
          <w:sz w:val="22"/>
          <w:szCs w:val="22"/>
        </w:rPr>
        <w:t>2.2 Описание издели</w:t>
      </w:r>
      <w:bookmarkEnd w:id="11"/>
      <w:r w:rsidR="001C3214">
        <w:rPr>
          <w:rFonts w:ascii="Times New Roman" w:hAnsi="Times New Roman"/>
          <w:b w:val="0"/>
          <w:sz w:val="22"/>
          <w:szCs w:val="22"/>
        </w:rPr>
        <w:t>й</w:t>
      </w:r>
      <w:bookmarkEnd w:id="12"/>
    </w:p>
    <w:p w:rsidR="006832AA" w:rsidRPr="006832AA" w:rsidRDefault="006832AA" w:rsidP="00B94FD8"/>
    <w:p w:rsidR="00181016" w:rsidRDefault="006F43DC" w:rsidP="00181016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Комплекты двухходового клапана представляю</w:t>
      </w:r>
      <w:r w:rsidRPr="008D35FA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>к</w:t>
      </w:r>
      <w:r w:rsidRPr="00C45976">
        <w:rPr>
          <w:sz w:val="22"/>
          <w:szCs w:val="22"/>
        </w:rPr>
        <w:t>омплект</w:t>
      </w:r>
      <w:r>
        <w:rPr>
          <w:sz w:val="22"/>
          <w:szCs w:val="22"/>
        </w:rPr>
        <w:t>ы</w:t>
      </w:r>
      <w:r w:rsidRPr="00C45976">
        <w:rPr>
          <w:sz w:val="22"/>
          <w:szCs w:val="22"/>
        </w:rPr>
        <w:t xml:space="preserve"> </w:t>
      </w:r>
      <w:r w:rsidRPr="00D43A7A">
        <w:rPr>
          <w:sz w:val="22"/>
          <w:szCs w:val="22"/>
        </w:rPr>
        <w:t>регулирующ</w:t>
      </w:r>
      <w:r>
        <w:rPr>
          <w:sz w:val="22"/>
          <w:szCs w:val="22"/>
        </w:rPr>
        <w:t>их клапанов: 2-ходовой м</w:t>
      </w:r>
      <w:r w:rsidRPr="004F4332">
        <w:rPr>
          <w:sz w:val="22"/>
          <w:szCs w:val="22"/>
        </w:rPr>
        <w:t>икрометрический</w:t>
      </w:r>
      <w:r>
        <w:rPr>
          <w:sz w:val="22"/>
          <w:szCs w:val="22"/>
        </w:rPr>
        <w:t xml:space="preserve"> клапан </w:t>
      </w:r>
      <w:r w:rsidRPr="00D43A7A">
        <w:rPr>
          <w:sz w:val="22"/>
          <w:szCs w:val="22"/>
        </w:rPr>
        <w:t xml:space="preserve">с </w:t>
      </w:r>
      <w:r>
        <w:rPr>
          <w:sz w:val="22"/>
          <w:szCs w:val="22"/>
        </w:rPr>
        <w:t>термоэлектрическим приводом</w:t>
      </w:r>
      <w:r w:rsidRPr="00D43A7A">
        <w:rPr>
          <w:sz w:val="22"/>
          <w:szCs w:val="22"/>
        </w:rPr>
        <w:t xml:space="preserve"> и монтажным комплектом</w:t>
      </w:r>
      <w:r>
        <w:rPr>
          <w:sz w:val="22"/>
          <w:szCs w:val="22"/>
        </w:rPr>
        <w:t xml:space="preserve"> с запорными клапанами. </w:t>
      </w:r>
      <w:r w:rsidR="00181016">
        <w:rPr>
          <w:sz w:val="22"/>
          <w:szCs w:val="22"/>
        </w:rPr>
        <w:t>Материал</w:t>
      </w:r>
      <w:r>
        <w:rPr>
          <w:sz w:val="22"/>
          <w:szCs w:val="22"/>
        </w:rPr>
        <w:t xml:space="preserve"> </w:t>
      </w:r>
      <w:r w:rsidR="00B47DC9">
        <w:rPr>
          <w:sz w:val="22"/>
          <w:szCs w:val="22"/>
        </w:rPr>
        <w:t xml:space="preserve">клапанов – </w:t>
      </w:r>
      <w:r w:rsidR="00181016">
        <w:rPr>
          <w:sz w:val="22"/>
          <w:szCs w:val="22"/>
        </w:rPr>
        <w:t>лату</w:t>
      </w:r>
      <w:r w:rsidR="00B47DC9">
        <w:rPr>
          <w:sz w:val="22"/>
          <w:szCs w:val="22"/>
        </w:rPr>
        <w:t>нь.</w:t>
      </w:r>
    </w:p>
    <w:p w:rsidR="00181016" w:rsidRDefault="00B47DC9" w:rsidP="00181016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Конструкция изделия </w:t>
      </w:r>
      <w:r w:rsidR="00A47B71">
        <w:rPr>
          <w:sz w:val="22"/>
          <w:szCs w:val="22"/>
        </w:rPr>
        <w:t xml:space="preserve">и монтажного комплекта </w:t>
      </w:r>
      <w:r w:rsidRPr="002D30C1">
        <w:rPr>
          <w:sz w:val="22"/>
          <w:szCs w:val="22"/>
        </w:rPr>
        <w:t>приведен</w:t>
      </w:r>
      <w:r>
        <w:rPr>
          <w:sz w:val="22"/>
          <w:szCs w:val="22"/>
        </w:rPr>
        <w:t>а</w:t>
      </w:r>
      <w:r w:rsidRPr="002D30C1">
        <w:rPr>
          <w:sz w:val="22"/>
          <w:szCs w:val="22"/>
        </w:rPr>
        <w:t xml:space="preserve"> </w:t>
      </w:r>
      <w:r w:rsidR="00181016" w:rsidRPr="002D30C1">
        <w:rPr>
          <w:sz w:val="22"/>
          <w:szCs w:val="22"/>
        </w:rPr>
        <w:t>на рисунке 1.</w:t>
      </w:r>
    </w:p>
    <w:p w:rsidR="00C771E1" w:rsidRDefault="00C771E1" w:rsidP="00294188">
      <w:pPr>
        <w:spacing w:line="276" w:lineRule="auto"/>
        <w:ind w:firstLine="567"/>
        <w:jc w:val="both"/>
        <w:rPr>
          <w:sz w:val="22"/>
          <w:szCs w:val="22"/>
        </w:rPr>
      </w:pPr>
    </w:p>
    <w:p w:rsidR="007B0B20" w:rsidRDefault="00A47B71" w:rsidP="00A47B71">
      <w:pPr>
        <w:spacing w:line="276" w:lineRule="auto"/>
        <w:ind w:firstLine="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444031" cy="3295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677" cy="330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1991846" cy="3293110"/>
            <wp:effectExtent l="0" t="0" r="8890" b="254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718" cy="33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3DB" w:rsidRDefault="00B603DB" w:rsidP="00A47B71">
      <w:pPr>
        <w:spacing w:line="276" w:lineRule="auto"/>
        <w:ind w:firstLine="567"/>
        <w:jc w:val="center"/>
        <w:rPr>
          <w:sz w:val="22"/>
          <w:szCs w:val="22"/>
        </w:rPr>
      </w:pPr>
    </w:p>
    <w:p w:rsidR="00B603DB" w:rsidRDefault="00B603DB" w:rsidP="00B603D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D30C1">
        <w:rPr>
          <w:sz w:val="20"/>
          <w:szCs w:val="20"/>
        </w:rPr>
        <w:t>Рисунок 1</w:t>
      </w:r>
    </w:p>
    <w:p w:rsidR="00605420" w:rsidRDefault="00605420" w:rsidP="00B603D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05420" w:rsidRDefault="00605420" w:rsidP="00605420">
      <w:pPr>
        <w:spacing w:line="276" w:lineRule="auto"/>
        <w:ind w:firstLine="567"/>
        <w:jc w:val="both"/>
        <w:rPr>
          <w:sz w:val="22"/>
          <w:szCs w:val="22"/>
        </w:rPr>
      </w:pPr>
    </w:p>
    <w:p w:rsidR="00605420" w:rsidRDefault="00605420" w:rsidP="00605420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Термоэлектрический п</w:t>
      </w:r>
      <w:r w:rsidRPr="002648A6">
        <w:rPr>
          <w:sz w:val="22"/>
          <w:szCs w:val="22"/>
        </w:rPr>
        <w:t xml:space="preserve">ривод клапана </w:t>
      </w:r>
      <w:r>
        <w:rPr>
          <w:sz w:val="22"/>
          <w:szCs w:val="22"/>
        </w:rPr>
        <w:t>показан на рисунке 2.</w:t>
      </w:r>
    </w:p>
    <w:p w:rsidR="00605420" w:rsidRDefault="00605420" w:rsidP="00605420">
      <w:pPr>
        <w:spacing w:line="276" w:lineRule="auto"/>
        <w:ind w:firstLine="567"/>
        <w:jc w:val="both"/>
        <w:rPr>
          <w:sz w:val="22"/>
          <w:szCs w:val="22"/>
        </w:rPr>
      </w:pPr>
    </w:p>
    <w:p w:rsidR="00605420" w:rsidRPr="00B97116" w:rsidRDefault="00605420" w:rsidP="00605420">
      <w:pPr>
        <w:spacing w:line="276" w:lineRule="auto"/>
        <w:ind w:firstLine="567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302A2EF8" wp14:editId="5D58B044">
            <wp:extent cx="3162300" cy="2575162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61" cy="259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2E6F082E" wp14:editId="7499A0A1">
            <wp:extent cx="2043560" cy="2583180"/>
            <wp:effectExtent l="0" t="0" r="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29" cy="258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20" w:rsidRDefault="00605420" w:rsidP="00605420">
      <w:pPr>
        <w:spacing w:line="276" w:lineRule="auto"/>
        <w:ind w:firstLine="567"/>
        <w:jc w:val="both"/>
        <w:rPr>
          <w:sz w:val="22"/>
          <w:szCs w:val="22"/>
        </w:rPr>
      </w:pPr>
    </w:p>
    <w:p w:rsidR="00605420" w:rsidRPr="00904956" w:rsidRDefault="00605420" w:rsidP="00605420">
      <w:pPr>
        <w:spacing w:line="276" w:lineRule="auto"/>
        <w:ind w:firstLine="567"/>
        <w:jc w:val="center"/>
        <w:rPr>
          <w:sz w:val="20"/>
          <w:szCs w:val="20"/>
        </w:rPr>
      </w:pPr>
      <w:r w:rsidRPr="00904956">
        <w:rPr>
          <w:sz w:val="20"/>
          <w:szCs w:val="20"/>
        </w:rPr>
        <w:t>Рисунок 2</w:t>
      </w:r>
    </w:p>
    <w:p w:rsidR="00605420" w:rsidRDefault="00605420" w:rsidP="00B603D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4274A" w:rsidRPr="00BB416C" w:rsidRDefault="0014274A" w:rsidP="00BB416C">
      <w:pPr>
        <w:pStyle w:val="1"/>
        <w:ind w:firstLine="709"/>
        <w:rPr>
          <w:rFonts w:ascii="Times New Roman" w:hAnsi="Times New Roman"/>
          <w:b w:val="0"/>
          <w:sz w:val="20"/>
          <w:szCs w:val="20"/>
        </w:rPr>
      </w:pPr>
      <w:bookmarkStart w:id="13" w:name="_Toc128660890"/>
      <w:r w:rsidRPr="00BB416C">
        <w:rPr>
          <w:rFonts w:ascii="Times New Roman" w:hAnsi="Times New Roman"/>
          <w:b w:val="0"/>
          <w:sz w:val="22"/>
          <w:szCs w:val="22"/>
        </w:rPr>
        <w:t xml:space="preserve">2.3 </w:t>
      </w:r>
      <w:r w:rsidRPr="00BB416C">
        <w:rPr>
          <w:rFonts w:ascii="Times New Roman" w:hAnsi="Times New Roman"/>
          <w:b w:val="0"/>
          <w:bCs w:val="0"/>
          <w:sz w:val="22"/>
          <w:szCs w:val="22"/>
        </w:rPr>
        <w:t>Принцип работы</w:t>
      </w:r>
      <w:bookmarkEnd w:id="13"/>
    </w:p>
    <w:p w:rsidR="0014274A" w:rsidRDefault="0014274A" w:rsidP="0014274A">
      <w:pPr>
        <w:spacing w:line="276" w:lineRule="auto"/>
        <w:ind w:firstLine="567"/>
        <w:jc w:val="both"/>
        <w:rPr>
          <w:sz w:val="20"/>
          <w:szCs w:val="20"/>
        </w:rPr>
      </w:pPr>
    </w:p>
    <w:p w:rsidR="0004439E" w:rsidRPr="00FD4ACB" w:rsidRDefault="0004439E" w:rsidP="0004439E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Двухходовой</w:t>
      </w:r>
      <w:r w:rsidRPr="00FD4ACB">
        <w:rPr>
          <w:sz w:val="22"/>
          <w:szCs w:val="22"/>
        </w:rPr>
        <w:t xml:space="preserve"> клапан имеет один входной и один выходной порт, и просто открывает или закрывает проход потока </w:t>
      </w:r>
      <w:r>
        <w:rPr>
          <w:sz w:val="22"/>
          <w:szCs w:val="22"/>
        </w:rPr>
        <w:t>тепло/холодоносителя</w:t>
      </w:r>
      <w:r w:rsidRPr="00FD4ACB">
        <w:rPr>
          <w:sz w:val="22"/>
          <w:szCs w:val="22"/>
        </w:rPr>
        <w:t>.</w:t>
      </w:r>
    </w:p>
    <w:p w:rsidR="0004439E" w:rsidRDefault="0004439E" w:rsidP="0004439E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Изделие позволяе</w:t>
      </w:r>
      <w:r w:rsidRPr="00FD4ACB">
        <w:rPr>
          <w:sz w:val="22"/>
          <w:szCs w:val="22"/>
        </w:rPr>
        <w:t xml:space="preserve">т настроить работу </w:t>
      </w:r>
      <w:proofErr w:type="spellStart"/>
      <w:r>
        <w:rPr>
          <w:sz w:val="22"/>
          <w:szCs w:val="22"/>
        </w:rPr>
        <w:t>фэн-койла</w:t>
      </w:r>
      <w:proofErr w:type="spellEnd"/>
      <w:r>
        <w:rPr>
          <w:sz w:val="22"/>
          <w:szCs w:val="22"/>
        </w:rPr>
        <w:t xml:space="preserve"> в ручном режиме, имее</w:t>
      </w:r>
      <w:r w:rsidRPr="00FD4ACB">
        <w:rPr>
          <w:sz w:val="22"/>
          <w:szCs w:val="22"/>
        </w:rPr>
        <w:t xml:space="preserve">т </w:t>
      </w:r>
      <w:proofErr w:type="spellStart"/>
      <w:r w:rsidRPr="00FD4ACB">
        <w:rPr>
          <w:sz w:val="22"/>
          <w:szCs w:val="22"/>
        </w:rPr>
        <w:t>пре</w:t>
      </w:r>
      <w:r>
        <w:rPr>
          <w:sz w:val="22"/>
          <w:szCs w:val="22"/>
        </w:rPr>
        <w:t>дустановочную</w:t>
      </w:r>
      <w:proofErr w:type="spellEnd"/>
      <w:r>
        <w:rPr>
          <w:sz w:val="22"/>
          <w:szCs w:val="22"/>
        </w:rPr>
        <w:t xml:space="preserve"> настройку на одно </w:t>
      </w:r>
      <w:r w:rsidRPr="00FD4ACB">
        <w:rPr>
          <w:sz w:val="22"/>
          <w:szCs w:val="22"/>
        </w:rPr>
        <w:t>из </w:t>
      </w:r>
      <w:r>
        <w:rPr>
          <w:sz w:val="22"/>
          <w:szCs w:val="22"/>
        </w:rPr>
        <w:t>нескольких</w:t>
      </w:r>
      <w:r w:rsidRPr="00FD4ACB">
        <w:rPr>
          <w:sz w:val="22"/>
          <w:szCs w:val="22"/>
        </w:rPr>
        <w:t xml:space="preserve"> положений, ограничивающую полное открытие клапана при регулировании </w:t>
      </w:r>
      <w:proofErr w:type="spellStart"/>
      <w:r>
        <w:rPr>
          <w:sz w:val="22"/>
          <w:szCs w:val="22"/>
        </w:rPr>
        <w:t>фэн-койла</w:t>
      </w:r>
      <w:proofErr w:type="spellEnd"/>
      <w:r w:rsidRPr="00FD4ACB">
        <w:rPr>
          <w:sz w:val="22"/>
          <w:szCs w:val="22"/>
        </w:rPr>
        <w:t> и, тем самым, исключают разбалансировку</w:t>
      </w:r>
      <w:r>
        <w:rPr>
          <w:sz w:val="22"/>
          <w:szCs w:val="22"/>
        </w:rPr>
        <w:t> всей системы.</w:t>
      </w:r>
    </w:p>
    <w:p w:rsidR="00200C8E" w:rsidRDefault="00FB335C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Toc85727933"/>
      <w:bookmarkStart w:id="16" w:name="_Toc12866089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0542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05420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9A5F1F" w:rsidRDefault="009A5F1F" w:rsidP="00200C8E">
      <w:pPr>
        <w:ind w:firstLine="720"/>
        <w:jc w:val="center"/>
        <w:rPr>
          <w:sz w:val="20"/>
          <w:szCs w:val="20"/>
        </w:rPr>
      </w:pPr>
    </w:p>
    <w:p w:rsidR="009A5F1F" w:rsidRDefault="009A5F1F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2866089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605420">
        <w:rPr>
          <w:noProof/>
          <w:sz w:val="22"/>
          <w:szCs w:val="22"/>
        </w:rPr>
        <w:t>иведена в таблице 4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05420">
        <w:rPr>
          <w:noProof/>
          <w:sz w:val="20"/>
          <w:szCs w:val="20"/>
        </w:rPr>
        <w:t xml:space="preserve"> 4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1E4022">
        <w:trPr>
          <w:trHeight w:val="45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9463D7" w:rsidP="00B4663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</w:t>
            </w:r>
            <w:r w:rsidR="00B4663F">
              <w:rPr>
                <w:sz w:val="22"/>
                <w:szCs w:val="22"/>
              </w:rPr>
              <w:t>двух</w:t>
            </w:r>
            <w:r w:rsidR="00393026">
              <w:rPr>
                <w:sz w:val="22"/>
                <w:szCs w:val="22"/>
              </w:rPr>
              <w:t>ходового клапана</w:t>
            </w:r>
            <w:r w:rsidR="00007E99">
              <w:rPr>
                <w:sz w:val="22"/>
                <w:szCs w:val="22"/>
              </w:rPr>
              <w:t xml:space="preserve"> (клапан двухходовой, монтажный комплект и термоэлектрический п</w:t>
            </w:r>
            <w:r w:rsidR="00007E99" w:rsidRPr="002648A6">
              <w:rPr>
                <w:sz w:val="22"/>
                <w:szCs w:val="22"/>
              </w:rPr>
              <w:t>ривод</w:t>
            </w:r>
            <w:r w:rsidR="00007E99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5E2B31" w:rsidRDefault="005E2B31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950244" w:rsidRDefault="00950244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128660893"/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  <w:bookmarkEnd w:id="19"/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2B2E66">
        <w:rPr>
          <w:sz w:val="22"/>
          <w:szCs w:val="22"/>
        </w:rPr>
        <w:t>3</w:t>
      </w:r>
      <w:r w:rsidR="00F664B2">
        <w:rPr>
          <w:sz w:val="22"/>
          <w:szCs w:val="22"/>
        </w:rPr>
        <w:t xml:space="preserve"> (</w:t>
      </w:r>
      <w:r w:rsidR="002B2E66">
        <w:rPr>
          <w:sz w:val="22"/>
          <w:szCs w:val="22"/>
        </w:rPr>
        <w:t>Три</w:t>
      </w:r>
      <w:r w:rsidR="00F664B2">
        <w:rPr>
          <w:sz w:val="22"/>
          <w:szCs w:val="22"/>
        </w:rPr>
        <w:t>) год</w:t>
      </w:r>
      <w:r w:rsidR="002B2E6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bookmarkStart w:id="20" w:name="_GoBack"/>
      <w:bookmarkEnd w:id="20"/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1" w:name="_Toc489886374"/>
      <w:bookmarkStart w:id="22" w:name="_Toc85529579"/>
      <w:bookmarkStart w:id="23" w:name="_Toc128660894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1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2"/>
      <w:bookmarkEnd w:id="2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C25D82" w:rsidP="00C40D7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</w:t>
            </w:r>
            <w:r w:rsidR="00C40D79">
              <w:rPr>
                <w:sz w:val="22"/>
                <w:szCs w:val="22"/>
              </w:rPr>
              <w:t>двух</w:t>
            </w:r>
            <w:r w:rsidR="001E4022">
              <w:rPr>
                <w:sz w:val="22"/>
                <w:szCs w:val="22"/>
              </w:rPr>
              <w:t>ходового клапана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40D79" w:rsidP="00C25D82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2V2T</w:t>
            </w:r>
            <w:r w:rsidR="005E2B31">
              <w:rPr>
                <w:b/>
                <w:sz w:val="22"/>
                <w:szCs w:val="22"/>
              </w:rPr>
              <w:t>_220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2B2E66" w:rsidRDefault="00EA6703" w:rsidP="0073199C">
      <w:pPr>
        <w:jc w:val="both"/>
        <w:rPr>
          <w:b/>
          <w:sz w:val="24"/>
          <w:lang w:val="en-US"/>
        </w:rPr>
      </w:pPr>
      <w:r w:rsidRPr="00913753">
        <w:rPr>
          <w:sz w:val="22"/>
          <w:szCs w:val="22"/>
        </w:rPr>
        <w:t>Упакован</w:t>
      </w:r>
      <w:r w:rsidRPr="00913753">
        <w:rPr>
          <w:sz w:val="22"/>
          <w:szCs w:val="22"/>
          <w:lang w:val="en-US"/>
        </w:rPr>
        <w:t>(</w:t>
      </w:r>
      <w:r w:rsidRPr="00913753">
        <w:rPr>
          <w:sz w:val="22"/>
          <w:szCs w:val="22"/>
        </w:rPr>
        <w:t>а</w:t>
      </w:r>
      <w:r w:rsidRPr="00913753">
        <w:rPr>
          <w:sz w:val="22"/>
          <w:szCs w:val="22"/>
          <w:lang w:val="en-US"/>
        </w:rPr>
        <w:t>):</w:t>
      </w:r>
      <w:r w:rsidRPr="00154549">
        <w:rPr>
          <w:sz w:val="24"/>
          <w:lang w:val="en-US"/>
        </w:rPr>
        <w:t xml:space="preserve">              </w:t>
      </w:r>
      <w:r w:rsidR="0073199C">
        <w:rPr>
          <w:sz w:val="24"/>
          <w:lang w:val="en-US"/>
        </w:rPr>
        <w:t xml:space="preserve">           </w:t>
      </w:r>
      <w:r w:rsidR="00BA1718" w:rsidRPr="00BA1718">
        <w:rPr>
          <w:b/>
          <w:sz w:val="22"/>
          <w:szCs w:val="22"/>
          <w:lang w:val="en-US"/>
        </w:rPr>
        <w:t>Johnson Controls-Hitachi Air Conditioning Spain, S.A.U.</w:t>
      </w:r>
      <w:r w:rsidR="0073199C">
        <w:rPr>
          <w:sz w:val="24"/>
          <w:lang w:val="en-US"/>
        </w:rPr>
        <w:t xml:space="preserve">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B2E6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1E4022" w:rsidRDefault="001E4022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128660895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C25D82" w:rsidP="00C40D7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</w:t>
            </w:r>
            <w:r w:rsidR="00C40D79">
              <w:rPr>
                <w:sz w:val="22"/>
                <w:szCs w:val="22"/>
              </w:rPr>
              <w:t>двух</w:t>
            </w:r>
            <w:r w:rsidR="001E4022">
              <w:rPr>
                <w:sz w:val="22"/>
                <w:szCs w:val="22"/>
              </w:rPr>
              <w:t>ходового клапана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40D79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2V2T</w:t>
            </w:r>
            <w:r w:rsidR="005E2B31">
              <w:rPr>
                <w:b/>
                <w:sz w:val="22"/>
                <w:szCs w:val="22"/>
              </w:rPr>
              <w:t>_220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5" w:name="_Toc85529581"/>
      <w:bookmarkStart w:id="26" w:name="_Toc12866089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25"/>
      <w:bookmarkEnd w:id="2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85529582"/>
      <w:bookmarkStart w:id="28" w:name="_Toc128660897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27"/>
      <w:bookmarkEnd w:id="2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83"/>
      <w:bookmarkStart w:id="30" w:name="_Toc128660898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29"/>
      <w:bookmarkEnd w:id="3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85529584"/>
      <w:bookmarkStart w:id="32" w:name="_Toc128660899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1"/>
      <w:bookmarkEnd w:id="3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3" w:name="_Toc489886376"/>
      <w:bookmarkStart w:id="34" w:name="_Ref75275862"/>
      <w:bookmarkStart w:id="3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28660900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3"/>
      <w:bookmarkEnd w:id="34"/>
      <w:bookmarkEnd w:id="35"/>
      <w:bookmarkEnd w:id="3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7"/>
      <w:bookmarkStart w:id="38" w:name="_Ref75275866"/>
      <w:bookmarkStart w:id="39" w:name="_Toc85529586"/>
      <w:bookmarkStart w:id="40" w:name="_Toc128660901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37"/>
      <w:bookmarkEnd w:id="38"/>
      <w:bookmarkEnd w:id="39"/>
      <w:bookmarkEnd w:id="4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8"/>
      <w:bookmarkStart w:id="42" w:name="_Ref75275870"/>
      <w:bookmarkStart w:id="43" w:name="_Toc85529587"/>
      <w:bookmarkStart w:id="44" w:name="_Toc128660902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5" w:name="_Toc489886379"/>
      <w:bookmarkStart w:id="46" w:name="_Ref75275874"/>
      <w:bookmarkStart w:id="47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28660903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45"/>
      <w:bookmarkEnd w:id="46"/>
      <w:bookmarkEnd w:id="47"/>
      <w:bookmarkEnd w:id="4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49" w:name="_Toc489886380"/>
      <w:bookmarkStart w:id="50" w:name="_Ref75275878"/>
      <w:bookmarkStart w:id="51" w:name="_Toc85529589"/>
      <w:bookmarkStart w:id="52" w:name="_Toc128660904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49"/>
      <w:bookmarkEnd w:id="50"/>
      <w:bookmarkEnd w:id="51"/>
      <w:bookmarkEnd w:id="5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3" w:name="_Toc128660905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4" w:name="_Toc489886382"/>
      <w:bookmarkStart w:id="55" w:name="_Ref75275890"/>
      <w:bookmarkStart w:id="56" w:name="_Toc85529591"/>
      <w:bookmarkStart w:id="57" w:name="_Toc12866090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4"/>
      <w:bookmarkEnd w:id="55"/>
      <w:bookmarkEnd w:id="56"/>
      <w:bookmarkEnd w:id="5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Ref75275894"/>
      <w:bookmarkStart w:id="59" w:name="_Toc85529592"/>
      <w:bookmarkStart w:id="60" w:name="_Toc12866090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58"/>
      <w:bookmarkEnd w:id="59"/>
      <w:bookmarkEnd w:id="6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529593"/>
      <w:bookmarkStart w:id="62" w:name="_Toc128660908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1"/>
      <w:r w:rsidR="00C9072C">
        <w:rPr>
          <w:rFonts w:ascii="Times New Roman" w:hAnsi="Times New Roman"/>
          <w:sz w:val="28"/>
          <w:szCs w:val="28"/>
        </w:rPr>
        <w:t>Хранение</w:t>
      </w:r>
      <w:bookmarkEnd w:id="62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3" w:name="_Toc489886385"/>
      <w:bookmarkStart w:id="64" w:name="_Ref75275917"/>
      <w:bookmarkStart w:id="65" w:name="_Toc85529596"/>
      <w:bookmarkStart w:id="66" w:name="_Toc128660909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85529597"/>
      <w:bookmarkStart w:id="68" w:name="_Toc128660910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67"/>
      <w:bookmarkEnd w:id="6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69" w:name="_Toc85529598"/>
      <w:bookmarkStart w:id="70" w:name="_Toc128660911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1" w:name="_Toc489886387"/>
      <w:bookmarkStart w:id="72" w:name="_Ref75275934"/>
      <w:bookmarkStart w:id="73" w:name="_Toc85529599"/>
      <w:bookmarkStart w:id="74" w:name="_Toc128660912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1"/>
      <w:bookmarkEnd w:id="72"/>
      <w:bookmarkEnd w:id="73"/>
      <w:bookmarkEnd w:id="7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B7A" w:rsidRDefault="00206B7A">
      <w:r>
        <w:separator/>
      </w:r>
    </w:p>
  </w:endnote>
  <w:endnote w:type="continuationSeparator" w:id="0">
    <w:p w:rsidR="00206B7A" w:rsidRDefault="0020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B7A" w:rsidRDefault="00206B7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06B7A" w:rsidRDefault="00206B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06B7A" w:rsidRDefault="00206B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06B7A" w:rsidRDefault="00206B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B7687E" w:rsidRDefault="00206B7A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2V2T</w:t>
                              </w:r>
                              <w:r w:rsidR="005E2B31">
                                <w:rPr>
                                  <w:b/>
                                  <w:sz w:val="22"/>
                                  <w:szCs w:val="22"/>
                                </w:rPr>
                                <w:t>_220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ED1531" w:rsidRDefault="00206B7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2E6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ED1531" w:rsidRDefault="00206B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01"/>
                            <a:ext cx="2835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A1718" w:rsidRPr="00522A3F" w:rsidRDefault="00BA1718" w:rsidP="00BA1718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highlight w:val="yellow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  <w:p w:rsidR="00206B7A" w:rsidRPr="00466963" w:rsidRDefault="00206B7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B7A" w:rsidRPr="002164DA" w:rsidRDefault="00206B7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КОМПЛЕКТЫ ДВУХ</w:t>
                              </w:r>
                              <w:r w:rsidRPr="002164D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ХОДОВЫХ КЛАПАНОВ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2V2T</w:t>
                              </w:r>
                              <w:r w:rsidR="005E2B31">
                                <w:rPr>
                                  <w:b/>
                                  <w:sz w:val="20"/>
                                  <w:szCs w:val="20"/>
                                </w:rPr>
                                <w:t>_220</w:t>
                              </w:r>
                            </w:p>
                            <w:p w:rsidR="00206B7A" w:rsidRPr="00DC6CBD" w:rsidRDefault="00206B7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206B7A" w:rsidRPr="00613EFB" w:rsidRDefault="00206B7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sdtV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06B7A" w:rsidRPr="00B7687E" w:rsidRDefault="00206B7A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2V2T</w:t>
                        </w:r>
                        <w:r w:rsidR="005E2B31">
                          <w:rPr>
                            <w:b/>
                            <w:sz w:val="22"/>
                            <w:szCs w:val="22"/>
                          </w:rPr>
                          <w:t>_220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06B7A" w:rsidRPr="00ED1531" w:rsidRDefault="00206B7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B2E6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06B7A" w:rsidRPr="00ED1531" w:rsidRDefault="00206B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01;width:2835;height: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A1718" w:rsidRPr="00522A3F" w:rsidRDefault="00BA1718" w:rsidP="00BA1718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highlight w:val="yellow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  <w:p w:rsidR="00206B7A" w:rsidRPr="00466963" w:rsidRDefault="00206B7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06B7A" w:rsidRPr="002164DA" w:rsidRDefault="00206B7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КОМПЛЕКТЫ ДВУХ</w:t>
                        </w:r>
                        <w:r w:rsidRPr="002164DA">
                          <w:rPr>
                            <w:b/>
                            <w:sz w:val="20"/>
                            <w:szCs w:val="20"/>
                          </w:rPr>
                          <w:t xml:space="preserve">ХОДОВЫХ КЛАПАНОВ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2V2T</w:t>
                        </w:r>
                        <w:r w:rsidR="005E2B31">
                          <w:rPr>
                            <w:b/>
                            <w:sz w:val="20"/>
                            <w:szCs w:val="20"/>
                          </w:rPr>
                          <w:t>_220</w:t>
                        </w:r>
                      </w:p>
                      <w:p w:rsidR="00206B7A" w:rsidRPr="00DC6CBD" w:rsidRDefault="00206B7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206B7A" w:rsidRPr="00613EFB" w:rsidRDefault="00206B7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AF301F" w:rsidRDefault="00206B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2E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EC2FF5" w:rsidRDefault="00206B7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2V2T</w:t>
                              </w:r>
                              <w:r w:rsidR="005E2B31">
                                <w:rPr>
                                  <w:b/>
                                  <w:sz w:val="22"/>
                                  <w:szCs w:val="22"/>
                                </w:rPr>
                                <w:t>_220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06B7A" w:rsidRPr="00AF301F" w:rsidRDefault="00206B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2E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06B7A" w:rsidRPr="00EC2FF5" w:rsidRDefault="00206B7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2V2T</w:t>
                        </w:r>
                        <w:r w:rsidR="005E2B31">
                          <w:rPr>
                            <w:b/>
                            <w:sz w:val="22"/>
                            <w:szCs w:val="22"/>
                          </w:rPr>
                          <w:t>_220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Default="00206B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AF301F" w:rsidRDefault="00206B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2E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B7A" w:rsidRPr="00EC2FF5" w:rsidRDefault="00206B7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2V2T</w:t>
                              </w:r>
                              <w:r w:rsidR="005E2B31">
                                <w:rPr>
                                  <w:b/>
                                  <w:sz w:val="22"/>
                                  <w:szCs w:val="22"/>
                                </w:rPr>
                                <w:t>_220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06B7A" w:rsidRDefault="00206B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06B7A" w:rsidRPr="00AF301F" w:rsidRDefault="00206B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2E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06B7A" w:rsidRPr="00EC2FF5" w:rsidRDefault="00206B7A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2V2T</w:t>
                        </w:r>
                        <w:r w:rsidR="005E2B31">
                          <w:rPr>
                            <w:b/>
                            <w:sz w:val="22"/>
                            <w:szCs w:val="22"/>
                          </w:rPr>
                          <w:t>_220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B7A" w:rsidRDefault="00206B7A">
      <w:r>
        <w:separator/>
      </w:r>
    </w:p>
  </w:footnote>
  <w:footnote w:type="continuationSeparator" w:id="0">
    <w:p w:rsidR="00206B7A" w:rsidRDefault="00206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B7A" w:rsidRDefault="00206B7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B7A" w:rsidRDefault="00206B7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13CA9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7E99"/>
    <w:rsid w:val="00014F9A"/>
    <w:rsid w:val="0002052D"/>
    <w:rsid w:val="00021FB1"/>
    <w:rsid w:val="00025D47"/>
    <w:rsid w:val="00037425"/>
    <w:rsid w:val="0004439E"/>
    <w:rsid w:val="000448DE"/>
    <w:rsid w:val="0004615A"/>
    <w:rsid w:val="00053560"/>
    <w:rsid w:val="00054A54"/>
    <w:rsid w:val="00057BCD"/>
    <w:rsid w:val="00057CBB"/>
    <w:rsid w:val="00073558"/>
    <w:rsid w:val="00073C25"/>
    <w:rsid w:val="000779F8"/>
    <w:rsid w:val="000804BB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0443"/>
    <w:rsid w:val="001329B4"/>
    <w:rsid w:val="00135C40"/>
    <w:rsid w:val="0013646A"/>
    <w:rsid w:val="0014274A"/>
    <w:rsid w:val="00146A9B"/>
    <w:rsid w:val="001520E7"/>
    <w:rsid w:val="00152EB8"/>
    <w:rsid w:val="00154925"/>
    <w:rsid w:val="001574F7"/>
    <w:rsid w:val="00163C45"/>
    <w:rsid w:val="00165C84"/>
    <w:rsid w:val="00165ED7"/>
    <w:rsid w:val="00166663"/>
    <w:rsid w:val="00171036"/>
    <w:rsid w:val="00180D0F"/>
    <w:rsid w:val="00181016"/>
    <w:rsid w:val="001A0A60"/>
    <w:rsid w:val="001A689D"/>
    <w:rsid w:val="001A6BBE"/>
    <w:rsid w:val="001B4294"/>
    <w:rsid w:val="001C0038"/>
    <w:rsid w:val="001C18B3"/>
    <w:rsid w:val="001C1974"/>
    <w:rsid w:val="001C3214"/>
    <w:rsid w:val="001C3EDB"/>
    <w:rsid w:val="001D56EC"/>
    <w:rsid w:val="001E2E2E"/>
    <w:rsid w:val="001E4022"/>
    <w:rsid w:val="001E45FC"/>
    <w:rsid w:val="001F44BB"/>
    <w:rsid w:val="001F4A6A"/>
    <w:rsid w:val="001F7544"/>
    <w:rsid w:val="00200C8E"/>
    <w:rsid w:val="00201938"/>
    <w:rsid w:val="00206B7A"/>
    <w:rsid w:val="00213AA5"/>
    <w:rsid w:val="002164DA"/>
    <w:rsid w:val="002168D5"/>
    <w:rsid w:val="00216ED8"/>
    <w:rsid w:val="00220DC9"/>
    <w:rsid w:val="00223C3F"/>
    <w:rsid w:val="002242B1"/>
    <w:rsid w:val="00231E1B"/>
    <w:rsid w:val="002322B2"/>
    <w:rsid w:val="00234107"/>
    <w:rsid w:val="0023535B"/>
    <w:rsid w:val="00237A5D"/>
    <w:rsid w:val="002446F6"/>
    <w:rsid w:val="00244B04"/>
    <w:rsid w:val="0024759F"/>
    <w:rsid w:val="00253E33"/>
    <w:rsid w:val="002648A6"/>
    <w:rsid w:val="00266678"/>
    <w:rsid w:val="00266864"/>
    <w:rsid w:val="00276931"/>
    <w:rsid w:val="00281C53"/>
    <w:rsid w:val="00282779"/>
    <w:rsid w:val="00290A2E"/>
    <w:rsid w:val="00293885"/>
    <w:rsid w:val="00294188"/>
    <w:rsid w:val="002970FA"/>
    <w:rsid w:val="00297FD5"/>
    <w:rsid w:val="002A0F40"/>
    <w:rsid w:val="002A1BAD"/>
    <w:rsid w:val="002A1D10"/>
    <w:rsid w:val="002A49F0"/>
    <w:rsid w:val="002B0E60"/>
    <w:rsid w:val="002B2E66"/>
    <w:rsid w:val="002B4BD3"/>
    <w:rsid w:val="002B5468"/>
    <w:rsid w:val="002C05EB"/>
    <w:rsid w:val="002C2364"/>
    <w:rsid w:val="002C44E0"/>
    <w:rsid w:val="002D30C1"/>
    <w:rsid w:val="002E23E5"/>
    <w:rsid w:val="002F0935"/>
    <w:rsid w:val="002F79FC"/>
    <w:rsid w:val="003066A5"/>
    <w:rsid w:val="00311219"/>
    <w:rsid w:val="0032005C"/>
    <w:rsid w:val="00320B66"/>
    <w:rsid w:val="00326079"/>
    <w:rsid w:val="00343FCA"/>
    <w:rsid w:val="00344173"/>
    <w:rsid w:val="00345C5B"/>
    <w:rsid w:val="0036188A"/>
    <w:rsid w:val="00371DD6"/>
    <w:rsid w:val="00371E72"/>
    <w:rsid w:val="00372A29"/>
    <w:rsid w:val="00375569"/>
    <w:rsid w:val="0037755E"/>
    <w:rsid w:val="003923B9"/>
    <w:rsid w:val="00393026"/>
    <w:rsid w:val="0039398B"/>
    <w:rsid w:val="003964AD"/>
    <w:rsid w:val="003B79F4"/>
    <w:rsid w:val="003D1C42"/>
    <w:rsid w:val="003D1FDC"/>
    <w:rsid w:val="003D42C4"/>
    <w:rsid w:val="003E2CDC"/>
    <w:rsid w:val="003E3AD4"/>
    <w:rsid w:val="003E6FA8"/>
    <w:rsid w:val="003F28A1"/>
    <w:rsid w:val="003F43C3"/>
    <w:rsid w:val="004039BD"/>
    <w:rsid w:val="00407892"/>
    <w:rsid w:val="004106D7"/>
    <w:rsid w:val="00414D66"/>
    <w:rsid w:val="004158E2"/>
    <w:rsid w:val="0043519B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A2176"/>
    <w:rsid w:val="004B6F5E"/>
    <w:rsid w:val="004C1297"/>
    <w:rsid w:val="004C329E"/>
    <w:rsid w:val="004D1F92"/>
    <w:rsid w:val="004D3909"/>
    <w:rsid w:val="004D5533"/>
    <w:rsid w:val="004D730D"/>
    <w:rsid w:val="004E0469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18A1"/>
    <w:rsid w:val="00563052"/>
    <w:rsid w:val="0058149E"/>
    <w:rsid w:val="00582369"/>
    <w:rsid w:val="00583DEB"/>
    <w:rsid w:val="00584062"/>
    <w:rsid w:val="005855F7"/>
    <w:rsid w:val="00590895"/>
    <w:rsid w:val="00592BC8"/>
    <w:rsid w:val="005A7003"/>
    <w:rsid w:val="005B68E2"/>
    <w:rsid w:val="005B7781"/>
    <w:rsid w:val="005C6EF4"/>
    <w:rsid w:val="005D0574"/>
    <w:rsid w:val="005D5841"/>
    <w:rsid w:val="005E2B31"/>
    <w:rsid w:val="005E38BC"/>
    <w:rsid w:val="005E5127"/>
    <w:rsid w:val="005F1683"/>
    <w:rsid w:val="00601691"/>
    <w:rsid w:val="006023E4"/>
    <w:rsid w:val="0060423E"/>
    <w:rsid w:val="0060495C"/>
    <w:rsid w:val="00605420"/>
    <w:rsid w:val="006070F9"/>
    <w:rsid w:val="006106AB"/>
    <w:rsid w:val="00623179"/>
    <w:rsid w:val="006239D1"/>
    <w:rsid w:val="006327B4"/>
    <w:rsid w:val="00633F05"/>
    <w:rsid w:val="006416FB"/>
    <w:rsid w:val="00646CE5"/>
    <w:rsid w:val="00647549"/>
    <w:rsid w:val="00656098"/>
    <w:rsid w:val="00663893"/>
    <w:rsid w:val="00663BA6"/>
    <w:rsid w:val="00664F73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6445"/>
    <w:rsid w:val="006A7C74"/>
    <w:rsid w:val="006B0C6E"/>
    <w:rsid w:val="006B12BE"/>
    <w:rsid w:val="006B3F2C"/>
    <w:rsid w:val="006D19F8"/>
    <w:rsid w:val="006D1C51"/>
    <w:rsid w:val="006D2FF4"/>
    <w:rsid w:val="006D3295"/>
    <w:rsid w:val="006D4F3D"/>
    <w:rsid w:val="006D6A03"/>
    <w:rsid w:val="006E30DA"/>
    <w:rsid w:val="006E54B4"/>
    <w:rsid w:val="006E631E"/>
    <w:rsid w:val="006F412D"/>
    <w:rsid w:val="006F43DC"/>
    <w:rsid w:val="0070650B"/>
    <w:rsid w:val="00711D29"/>
    <w:rsid w:val="00712B08"/>
    <w:rsid w:val="0073199C"/>
    <w:rsid w:val="0073406F"/>
    <w:rsid w:val="007379B3"/>
    <w:rsid w:val="00740801"/>
    <w:rsid w:val="007419D7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0B20"/>
    <w:rsid w:val="007B36E9"/>
    <w:rsid w:val="007B4396"/>
    <w:rsid w:val="007B5786"/>
    <w:rsid w:val="007C300D"/>
    <w:rsid w:val="007C4EDF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54434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B5748"/>
    <w:rsid w:val="008C4F30"/>
    <w:rsid w:val="008C6BE2"/>
    <w:rsid w:val="008D09DC"/>
    <w:rsid w:val="008D0F1F"/>
    <w:rsid w:val="008D1EB2"/>
    <w:rsid w:val="008D76AF"/>
    <w:rsid w:val="008E0B73"/>
    <w:rsid w:val="008F7D55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463D7"/>
    <w:rsid w:val="00950244"/>
    <w:rsid w:val="009551AF"/>
    <w:rsid w:val="0096270C"/>
    <w:rsid w:val="00963927"/>
    <w:rsid w:val="0097670D"/>
    <w:rsid w:val="00984D44"/>
    <w:rsid w:val="00984E75"/>
    <w:rsid w:val="00985AEE"/>
    <w:rsid w:val="00985B81"/>
    <w:rsid w:val="0098751A"/>
    <w:rsid w:val="009A1FA5"/>
    <w:rsid w:val="009A5F1F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9F59E9"/>
    <w:rsid w:val="00A0437B"/>
    <w:rsid w:val="00A13ED0"/>
    <w:rsid w:val="00A16B91"/>
    <w:rsid w:val="00A17EAC"/>
    <w:rsid w:val="00A20C9D"/>
    <w:rsid w:val="00A220A4"/>
    <w:rsid w:val="00A22CCA"/>
    <w:rsid w:val="00A22D2C"/>
    <w:rsid w:val="00A31301"/>
    <w:rsid w:val="00A40E51"/>
    <w:rsid w:val="00A41DE7"/>
    <w:rsid w:val="00A425B8"/>
    <w:rsid w:val="00A45D7D"/>
    <w:rsid w:val="00A47B71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1EDD"/>
    <w:rsid w:val="00AC33C7"/>
    <w:rsid w:val="00AC57D5"/>
    <w:rsid w:val="00AD1917"/>
    <w:rsid w:val="00AD6D0F"/>
    <w:rsid w:val="00AE188B"/>
    <w:rsid w:val="00AE3233"/>
    <w:rsid w:val="00AE42E5"/>
    <w:rsid w:val="00AF1F03"/>
    <w:rsid w:val="00AF301F"/>
    <w:rsid w:val="00B00404"/>
    <w:rsid w:val="00B02AA8"/>
    <w:rsid w:val="00B14F7A"/>
    <w:rsid w:val="00B2430D"/>
    <w:rsid w:val="00B263D1"/>
    <w:rsid w:val="00B34EA6"/>
    <w:rsid w:val="00B4663F"/>
    <w:rsid w:val="00B47DC9"/>
    <w:rsid w:val="00B603DB"/>
    <w:rsid w:val="00B65EF5"/>
    <w:rsid w:val="00B713E6"/>
    <w:rsid w:val="00B757EC"/>
    <w:rsid w:val="00B853CA"/>
    <w:rsid w:val="00B930C4"/>
    <w:rsid w:val="00B94FD8"/>
    <w:rsid w:val="00BA1718"/>
    <w:rsid w:val="00BA4D5C"/>
    <w:rsid w:val="00BA5EB7"/>
    <w:rsid w:val="00BA79AF"/>
    <w:rsid w:val="00BA7C55"/>
    <w:rsid w:val="00BB1AF3"/>
    <w:rsid w:val="00BB1D2A"/>
    <w:rsid w:val="00BB28FA"/>
    <w:rsid w:val="00BB416C"/>
    <w:rsid w:val="00BB52BA"/>
    <w:rsid w:val="00BC0D71"/>
    <w:rsid w:val="00BC0F37"/>
    <w:rsid w:val="00BC6A6E"/>
    <w:rsid w:val="00BE154B"/>
    <w:rsid w:val="00BE2DE3"/>
    <w:rsid w:val="00BF22BB"/>
    <w:rsid w:val="00BF5D02"/>
    <w:rsid w:val="00C0352C"/>
    <w:rsid w:val="00C0404E"/>
    <w:rsid w:val="00C10A1E"/>
    <w:rsid w:val="00C11FB0"/>
    <w:rsid w:val="00C241C9"/>
    <w:rsid w:val="00C25D82"/>
    <w:rsid w:val="00C2699D"/>
    <w:rsid w:val="00C40D79"/>
    <w:rsid w:val="00C419C1"/>
    <w:rsid w:val="00C41A06"/>
    <w:rsid w:val="00C464A0"/>
    <w:rsid w:val="00C47F87"/>
    <w:rsid w:val="00C510BE"/>
    <w:rsid w:val="00C612CD"/>
    <w:rsid w:val="00C61F12"/>
    <w:rsid w:val="00C66856"/>
    <w:rsid w:val="00C70805"/>
    <w:rsid w:val="00C7483B"/>
    <w:rsid w:val="00C750D8"/>
    <w:rsid w:val="00C76CC9"/>
    <w:rsid w:val="00C771E1"/>
    <w:rsid w:val="00C817E2"/>
    <w:rsid w:val="00C81B9B"/>
    <w:rsid w:val="00C85720"/>
    <w:rsid w:val="00C872E6"/>
    <w:rsid w:val="00C87F09"/>
    <w:rsid w:val="00C9072C"/>
    <w:rsid w:val="00C9260D"/>
    <w:rsid w:val="00CA105D"/>
    <w:rsid w:val="00CA30FE"/>
    <w:rsid w:val="00CA34F7"/>
    <w:rsid w:val="00CA63D0"/>
    <w:rsid w:val="00CC21A8"/>
    <w:rsid w:val="00CC2C20"/>
    <w:rsid w:val="00CC4652"/>
    <w:rsid w:val="00CD2537"/>
    <w:rsid w:val="00CD5E99"/>
    <w:rsid w:val="00CE2B3E"/>
    <w:rsid w:val="00CE434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43A7A"/>
    <w:rsid w:val="00D5029C"/>
    <w:rsid w:val="00D5390E"/>
    <w:rsid w:val="00D549B4"/>
    <w:rsid w:val="00D566EE"/>
    <w:rsid w:val="00D603BA"/>
    <w:rsid w:val="00D62BB0"/>
    <w:rsid w:val="00D6500E"/>
    <w:rsid w:val="00D70F85"/>
    <w:rsid w:val="00D72005"/>
    <w:rsid w:val="00D91D7E"/>
    <w:rsid w:val="00D96268"/>
    <w:rsid w:val="00D97C02"/>
    <w:rsid w:val="00DA1947"/>
    <w:rsid w:val="00DA234E"/>
    <w:rsid w:val="00DA4E1F"/>
    <w:rsid w:val="00DC414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506E9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942C7"/>
    <w:rsid w:val="00EA206C"/>
    <w:rsid w:val="00EA2941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2612B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335C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4B1E"/>
    <w:rsid w:val="00FF4F7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44C7038F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41A06"/>
    <w:rPr>
      <w:rFonts w:ascii="Arial-BoldMT" w:hAnsi="Arial-BoldMT" w:hint="default"/>
      <w:b/>
      <w:bCs/>
      <w:i w:val="0"/>
      <w:iCs w:val="0"/>
      <w:color w:val="6D6E71"/>
      <w:sz w:val="16"/>
      <w:szCs w:val="16"/>
    </w:rPr>
  </w:style>
  <w:style w:type="paragraph" w:styleId="afe">
    <w:name w:val="Normal (Web)"/>
    <w:basedOn w:val="a"/>
    <w:uiPriority w:val="99"/>
    <w:semiHidden/>
    <w:unhideWhenUsed/>
    <w:rsid w:val="00BA5EB7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50247-C855-4EBF-8FAF-5B798FCB2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B2E4A2D7</Template>
  <TotalTime>29</TotalTime>
  <Pages>24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</cp:revision>
  <cp:lastPrinted>2021-03-26T08:29:00Z</cp:lastPrinted>
  <dcterms:created xsi:type="dcterms:W3CDTF">2023-03-22T08:05:00Z</dcterms:created>
  <dcterms:modified xsi:type="dcterms:W3CDTF">2024-05-24T13:47:00Z</dcterms:modified>
</cp:coreProperties>
</file>